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pptx" ContentType="application/vnd.openxmlformats-officedocument.presentationml.presentation"/>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61F" w:rsidRPr="00DE4890" w:rsidRDefault="007E561F" w:rsidP="00F92799">
      <w:pPr>
        <w:pStyle w:val="Textkrper"/>
        <w:sectPr w:rsidR="007E561F" w:rsidRPr="00DE4890" w:rsidSect="00BA1038">
          <w:headerReference w:type="even" r:id="rId9"/>
          <w:headerReference w:type="default" r:id="rId10"/>
          <w:footerReference w:type="even" r:id="rId11"/>
          <w:type w:val="continuous"/>
          <w:pgSz w:w="11906" w:h="16838" w:code="9"/>
          <w:pgMar w:top="1418" w:right="3402" w:bottom="1134" w:left="1134" w:header="709" w:footer="709" w:gutter="0"/>
          <w:cols w:space="708"/>
          <w:docGrid w:linePitch="360"/>
        </w:sectPr>
      </w:pPr>
      <w:r w:rsidRPr="00DE4890">
        <w:rPr>
          <w:noProof/>
        </w:rPr>
        <mc:AlternateContent>
          <mc:Choice Requires="wps">
            <w:drawing>
              <wp:anchor distT="0" distB="0" distL="114300" distR="114300" simplePos="0" relativeHeight="252327936" behindDoc="0" locked="0" layoutInCell="1" allowOverlap="1" wp14:anchorId="2C5D0E59" wp14:editId="08FC47D3">
                <wp:simplePos x="0" y="0"/>
                <wp:positionH relativeFrom="page">
                  <wp:posOffset>866775</wp:posOffset>
                </wp:positionH>
                <wp:positionV relativeFrom="page">
                  <wp:posOffset>4705349</wp:posOffset>
                </wp:positionV>
                <wp:extent cx="4866640" cy="2024513"/>
                <wp:effectExtent l="0" t="0" r="0" b="0"/>
                <wp:wrapNone/>
                <wp:docPr id="574" name="Textfeld 574"/>
                <wp:cNvGraphicFramePr/>
                <a:graphic xmlns:a="http://schemas.openxmlformats.org/drawingml/2006/main">
                  <a:graphicData uri="http://schemas.microsoft.com/office/word/2010/wordprocessingShape">
                    <wps:wsp>
                      <wps:cNvSpPr txBox="1"/>
                      <wps:spPr>
                        <a:xfrm>
                          <a:off x="0" y="0"/>
                          <a:ext cx="4866640" cy="2024513"/>
                        </a:xfrm>
                        <a:prstGeom prst="rect">
                          <a:avLst/>
                        </a:prstGeom>
                        <a:solidFill>
                          <a:sysClr val="window" lastClr="FFFFFF"/>
                        </a:solidFill>
                        <a:ln w="6350">
                          <a:noFill/>
                        </a:ln>
                        <a:effectLst/>
                      </wps:spPr>
                      <wps:txbx>
                        <w:txbxContent>
                          <w:p w:rsidR="005E0259" w:rsidRDefault="005E0259" w:rsidP="00A74C42">
                            <w:pPr>
                              <w:pStyle w:val="NL-DeckblattFett"/>
                            </w:pPr>
                            <w:r>
                              <w:t>Niveaudifferenziertes Lernen</w:t>
                            </w:r>
                          </w:p>
                          <w:p w:rsidR="005E0259" w:rsidRDefault="005E0259" w:rsidP="00A74C42">
                            <w:pPr>
                              <w:pStyle w:val="NL-DeckblattFett"/>
                            </w:pPr>
                          </w:p>
                          <w:p w:rsidR="005E0259" w:rsidRDefault="005E0259" w:rsidP="00A74C42">
                            <w:pPr>
                              <w:pStyle w:val="NL-DeckblattFett"/>
                            </w:pPr>
                            <w:r>
                              <w:t>Kompetenzraster, Lernwegelisten und exemplarische Lernmaterialien</w:t>
                            </w:r>
                          </w:p>
                          <w:p w:rsidR="005E0259" w:rsidRDefault="005E0259" w:rsidP="00A74C42">
                            <w:pPr>
                              <w:pStyle w:val="NL-DeckblattFett"/>
                            </w:pPr>
                          </w:p>
                          <w:p w:rsidR="005E0259" w:rsidRDefault="005E0259" w:rsidP="00A74C42">
                            <w:pPr>
                              <w:pStyle w:val="NL-DeckblattFett"/>
                            </w:pPr>
                            <w:r>
                              <w:t>Physik</w:t>
                            </w:r>
                          </w:p>
                          <w:p w:rsidR="005E0259" w:rsidRPr="000B321B" w:rsidRDefault="005E0259" w:rsidP="00A74C42">
                            <w:pPr>
                              <w:pStyle w:val="NL-DeckblattFett"/>
                            </w:pPr>
                            <w:r>
                              <w:t>Elektrostatik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74" o:spid="_x0000_s1026" type="#_x0000_t202" style="position:absolute;left:0;text-align:left;margin-left:68.25pt;margin-top:370.5pt;width:383.2pt;height:159.4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" fillcolor="window" stroked="f" strokeweight=".5pt">
                <v:textbox>
                  <w:txbxContent>
                    <w:p w:rsidR="005E0259" w:rsidRDefault="005E0259" w:rsidP="00A74C42">
                      <w:pPr>
                        <w:pStyle w:val="NL-DeckblattFett"/>
                      </w:pPr>
                      <w:r>
                        <w:t>Niveaudifferenziertes Lernen</w:t>
                      </w:r>
                    </w:p>
                    <w:p w:rsidR="005E0259" w:rsidRDefault="005E0259" w:rsidP="00A74C42">
                      <w:pPr>
                        <w:pStyle w:val="NL-DeckblattFett"/>
                      </w:pPr>
                    </w:p>
                    <w:p w:rsidR="005E0259" w:rsidRDefault="005E0259" w:rsidP="00A74C42">
                      <w:pPr>
                        <w:pStyle w:val="NL-DeckblattFett"/>
                      </w:pPr>
                      <w:r>
                        <w:t>Kompetenzraster, Lernwegelisten und exemplarische Lernmaterialien</w:t>
                      </w:r>
                    </w:p>
                    <w:p w:rsidR="005E0259" w:rsidRDefault="005E0259" w:rsidP="00A74C42">
                      <w:pPr>
                        <w:pStyle w:val="NL-DeckblattFett"/>
                      </w:pPr>
                    </w:p>
                    <w:p w:rsidR="005E0259" w:rsidRDefault="005E0259" w:rsidP="00A74C42">
                      <w:pPr>
                        <w:pStyle w:val="NL-DeckblattFett"/>
                      </w:pPr>
                      <w:r>
                        <w:t>Physik</w:t>
                      </w:r>
                    </w:p>
                    <w:p w:rsidR="005E0259" w:rsidRPr="000B321B" w:rsidRDefault="005E0259" w:rsidP="00A74C42">
                      <w:pPr>
                        <w:pStyle w:val="NL-DeckblattFett"/>
                      </w:pPr>
                      <w:r>
                        <w:t>Elektrostatik</w:t>
                      </w:r>
                    </w:p>
                  </w:txbxContent>
                </v:textbox>
                <w10:wrap anchorx="page" anchory="page"/>
              </v:shape>
            </w:pict>
          </mc:Fallback>
        </mc:AlternateContent>
      </w:r>
      <w:r w:rsidRPr="00DE4890">
        <w:rPr>
          <w:noProof/>
        </w:rPr>
        <mc:AlternateContent>
          <mc:Choice Requires="wps">
            <w:drawing>
              <wp:anchor distT="0" distB="0" distL="114300" distR="114300" simplePos="0" relativeHeight="252324864" behindDoc="0" locked="0" layoutInCell="1" allowOverlap="1" wp14:anchorId="515C14CF" wp14:editId="54973B04">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5E0259" w:rsidRDefault="005E0259" w:rsidP="00A74C42">
                            <w:pPr>
                              <w:pStyle w:val="NL-Deckblatt"/>
                            </w:pPr>
                            <w:r>
                              <w:t>zum Einsatz in den Schulversuchen</w:t>
                            </w:r>
                          </w:p>
                          <w:p w:rsidR="005E0259" w:rsidRDefault="005E0259" w:rsidP="00A74C42">
                            <w:pPr>
                              <w:pStyle w:val="NL-Deckblatt"/>
                            </w:pPr>
                            <w:r>
                              <w:t>Berufsfachschule Pädagogische Erprobung (BFPE) und</w:t>
                            </w:r>
                          </w:p>
                          <w:p w:rsidR="005E0259" w:rsidRDefault="005E0259" w:rsidP="00A74C42">
                            <w:pPr>
                              <w:pStyle w:val="NL-Deckblatt"/>
                            </w:pPr>
                            <w:r>
                              <w:t>Duale Ausbildungsvorbereitung (AV dual)</w:t>
                            </w:r>
                          </w:p>
                          <w:p w:rsidR="005E0259" w:rsidRPr="00DA6064" w:rsidRDefault="005E0259" w:rsidP="00DA6064">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5E0259" w:rsidRDefault="005E0259" w:rsidP="00A74C42">
                      <w:pPr>
                        <w:pStyle w:val="NL-Deckblatt"/>
                      </w:pPr>
                      <w:r>
                        <w:t>zum Einsatz in den Schulversuchen</w:t>
                      </w:r>
                    </w:p>
                    <w:p w:rsidR="005E0259" w:rsidRDefault="005E0259" w:rsidP="00A74C42">
                      <w:pPr>
                        <w:pStyle w:val="NL-Deckblatt"/>
                      </w:pPr>
                      <w:r>
                        <w:t>Berufsfachschule Pädagogische Erprobung (BFPE) und</w:t>
                      </w:r>
                    </w:p>
                    <w:p w:rsidR="005E0259" w:rsidRDefault="005E0259" w:rsidP="00A74C42">
                      <w:pPr>
                        <w:pStyle w:val="NL-Deckblatt"/>
                      </w:pPr>
                      <w:r>
                        <w:t>Duale Ausbildungsvorbereitung (AV dual)</w:t>
                      </w:r>
                    </w:p>
                    <w:p w:rsidR="005E0259" w:rsidRPr="00DA6064" w:rsidRDefault="005E0259" w:rsidP="00DA6064">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2325888" behindDoc="0" locked="0" layoutInCell="1" allowOverlap="1" wp14:anchorId="48BFDEEC" wp14:editId="03D7CEBE">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5E0259" w:rsidRPr="00F648F8" w:rsidRDefault="005E0259"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5E0259" w:rsidRPr="00F648F8" w:rsidRDefault="005E0259" w:rsidP="007B7335">
                      <w:pPr>
                        <w:pStyle w:val="NL-DeckblattFett"/>
                      </w:pPr>
                      <w:r>
                        <w:t>Stuttgart 2015</w:t>
                      </w:r>
                    </w:p>
                  </w:txbxContent>
                </v:textbox>
                <w10:wrap anchorx="page" anchory="page"/>
              </v:shape>
            </w:pict>
          </mc:Fallback>
        </mc:AlternateContent>
      </w:r>
      <w:r w:rsidRPr="00DE4890">
        <w:rPr>
          <w:noProof/>
        </w:rPr>
        <mc:AlternateContent>
          <mc:Choice Requires="wps">
            <w:drawing>
              <wp:anchor distT="0" distB="0" distL="114300" distR="114300" simplePos="0" relativeHeight="252323840" behindDoc="0" locked="0" layoutInCell="1" allowOverlap="1" wp14:anchorId="0922FBAF" wp14:editId="1E1E25F1">
                <wp:simplePos x="0" y="0"/>
                <wp:positionH relativeFrom="page">
                  <wp:posOffset>828675</wp:posOffset>
                </wp:positionH>
                <wp:positionV relativeFrom="page">
                  <wp:posOffset>2381250</wp:posOffset>
                </wp:positionV>
                <wp:extent cx="3959860" cy="467995"/>
                <wp:effectExtent l="0" t="0" r="2540" b="8255"/>
                <wp:wrapNone/>
                <wp:docPr id="575" name="Textfeld 575"/>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5E0259" w:rsidRPr="00F648F8" w:rsidRDefault="005E0259"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75" o:spid="_x0000_s1029" type="#_x0000_t202" style="position:absolute;left:0;text-align:left;margin-left:65.25pt;margin-top:187.5pt;width:311.8pt;height:36.85pt;z-index:25232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" fillcolor="window" stroked="f" strokeweight=".5pt">
                <v:textbox>
                  <w:txbxContent>
                    <w:p w:rsidR="005E0259" w:rsidRPr="00F648F8" w:rsidRDefault="005E0259" w:rsidP="00A74C42">
                      <w:pPr>
                        <w:pStyle w:val="NL-DeckblattFett"/>
                      </w:pPr>
                      <w:r w:rsidRPr="00F648F8">
                        <w:t xml:space="preserve">Berufliche </w:t>
                      </w:r>
                      <w:r w:rsidRPr="00A74C42">
                        <w:t>Schulen</w:t>
                      </w:r>
                    </w:p>
                  </w:txbxContent>
                </v:textbox>
                <w10:wrap anchorx="page" anchory="page"/>
              </v:shape>
            </w:pict>
          </mc:Fallback>
        </mc:AlternateContent>
      </w:r>
      <w:r w:rsidRPr="00DE4890">
        <w:rPr>
          <w:noProof/>
        </w:rPr>
        <mc:AlternateContent>
          <mc:Choice Requires="wps">
            <w:drawing>
              <wp:anchor distT="0" distB="0" distL="114300" distR="114300" simplePos="0" relativeHeight="252326912" behindDoc="0" locked="0" layoutInCell="1" allowOverlap="1" wp14:anchorId="05A25F54" wp14:editId="412FC5A6">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5E0259" w:rsidRPr="00F648F8" w:rsidRDefault="005E0259"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5E0259" w:rsidRPr="00F648F8" w:rsidRDefault="005E0259" w:rsidP="00A74C42">
                      <w:pPr>
                        <w:pStyle w:val="NL-Deckblatt"/>
                      </w:pPr>
                      <w:r w:rsidRPr="00A74C42">
                        <w:t>Berufsfachschule</w:t>
                      </w:r>
                    </w:p>
                  </w:txbxContent>
                </v:textbox>
                <w10:wrap anchorx="page" anchory="page"/>
              </v:shape>
            </w:pict>
          </mc:Fallback>
        </mc:AlternateContent>
      </w:r>
    </w:p>
    <w:p w:rsidR="007E561F" w:rsidRPr="00581AF7" w:rsidRDefault="007E561F"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7E561F" w:rsidRPr="00DE4890" w:rsidTr="000977FD">
        <w:tc>
          <w:tcPr>
            <w:tcW w:w="2065" w:type="dxa"/>
          </w:tcPr>
          <w:p w:rsidR="007E561F" w:rsidRPr="00DE4890" w:rsidRDefault="007E561F" w:rsidP="00233EB7">
            <w:pPr>
              <w:pStyle w:val="ImpressumNamen"/>
              <w:framePr w:hSpace="0" w:wrap="auto" w:vAnchor="margin" w:yAlign="inline"/>
            </w:pPr>
            <w:r w:rsidRPr="00DE4890">
              <w:t>Redaktion</w:t>
            </w:r>
          </w:p>
        </w:tc>
        <w:tc>
          <w:tcPr>
            <w:tcW w:w="7291" w:type="dxa"/>
          </w:tcPr>
          <w:p w:rsidR="00B642D9" w:rsidRDefault="00B642D9" w:rsidP="00B642D9">
            <w:pPr>
              <w:pStyle w:val="ImpressumNamen"/>
              <w:framePr w:hSpace="0" w:wrap="auto" w:vAnchor="margin" w:yAlign="inline"/>
            </w:pPr>
            <w:r>
              <w:t>Tanja Rieger, Ministerium für Kultus, Jugend und Sport</w:t>
            </w:r>
          </w:p>
          <w:p w:rsidR="007E561F" w:rsidRPr="00DE4890" w:rsidRDefault="00B642D9" w:rsidP="00B642D9">
            <w:pPr>
              <w:pStyle w:val="ImpressumNamen"/>
              <w:framePr w:hSpace="0" w:wrap="auto" w:vAnchor="margin" w:yAlign="inline"/>
            </w:pPr>
            <w:r>
              <w:t>Sören Finkbeiner, Landesinstitut für Schulentwicklung, Stuttgart</w:t>
            </w:r>
          </w:p>
        </w:tc>
      </w:tr>
      <w:tr w:rsidR="007E561F" w:rsidRPr="00DE4890" w:rsidTr="000977FD">
        <w:tc>
          <w:tcPr>
            <w:tcW w:w="2065" w:type="dxa"/>
          </w:tcPr>
          <w:p w:rsidR="007E561F" w:rsidRPr="00DE4890" w:rsidRDefault="007E561F" w:rsidP="00233EB7">
            <w:pPr>
              <w:pStyle w:val="ImpressumNamen"/>
              <w:framePr w:hSpace="0" w:wrap="auto" w:vAnchor="margin" w:yAlign="inline"/>
            </w:pPr>
            <w:r w:rsidRPr="00DE4890">
              <w:t>Autor/in</w:t>
            </w:r>
          </w:p>
        </w:tc>
        <w:tc>
          <w:tcPr>
            <w:tcW w:w="7291" w:type="dxa"/>
            <w:shd w:val="clear" w:color="auto" w:fill="auto"/>
          </w:tcPr>
          <w:p w:rsidR="007E561F" w:rsidRPr="00DE4890" w:rsidRDefault="00B642D9" w:rsidP="00233EB7">
            <w:pPr>
              <w:pStyle w:val="ImpressumNamen"/>
              <w:framePr w:hSpace="0" w:wrap="auto" w:vAnchor="margin" w:yAlign="inline"/>
            </w:pPr>
            <w:r>
              <w:t>Martin Möller, Gewerbliche Schule für Holztechnik, Stuttgart</w:t>
            </w:r>
          </w:p>
        </w:tc>
      </w:tr>
      <w:tr w:rsidR="007E561F" w:rsidRPr="00DE4890" w:rsidTr="000977FD">
        <w:tc>
          <w:tcPr>
            <w:tcW w:w="2065" w:type="dxa"/>
          </w:tcPr>
          <w:p w:rsidR="007E561F" w:rsidRPr="00DE4890" w:rsidRDefault="007E561F" w:rsidP="00233EB7">
            <w:pPr>
              <w:pStyle w:val="ImpressumNamen"/>
              <w:framePr w:hSpace="0" w:wrap="auto" w:vAnchor="margin" w:yAlign="inline"/>
            </w:pPr>
            <w:r w:rsidRPr="00DE4890">
              <w:t>Stand</w:t>
            </w:r>
          </w:p>
        </w:tc>
        <w:tc>
          <w:tcPr>
            <w:tcW w:w="7291" w:type="dxa"/>
          </w:tcPr>
          <w:p w:rsidR="007E561F" w:rsidRPr="00DE4890" w:rsidRDefault="008B5FA6" w:rsidP="008B5FA6">
            <w:pPr>
              <w:pStyle w:val="ImpressumNamen"/>
              <w:framePr w:hSpace="0" w:wrap="auto" w:vAnchor="margin" w:yAlign="inline"/>
            </w:pPr>
            <w:r>
              <w:t>November</w:t>
            </w:r>
            <w:r w:rsidR="00E81A82">
              <w:t xml:space="preserve"> 2015</w:t>
            </w:r>
            <w:r w:rsidR="00A0081C">
              <w:t>, Version 2</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B642D9" w:rsidRPr="00DE4890" w:rsidTr="002624E9">
        <w:tc>
          <w:tcPr>
            <w:tcW w:w="9322" w:type="dxa"/>
            <w:gridSpan w:val="2"/>
          </w:tcPr>
          <w:p w:rsidR="00B642D9" w:rsidRPr="00DE4890" w:rsidRDefault="00B642D9" w:rsidP="002624E9">
            <w:pPr>
              <w:pStyle w:val="berschrift1"/>
              <w:outlineLvl w:val="0"/>
            </w:pPr>
            <w:r w:rsidRPr="00DE4890">
              <w:t>Impressum</w:t>
            </w: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Herausgeber</w:t>
            </w:r>
          </w:p>
        </w:tc>
        <w:tc>
          <w:tcPr>
            <w:tcW w:w="7507" w:type="dxa"/>
          </w:tcPr>
          <w:p w:rsidR="00B642D9" w:rsidRPr="00DE4890" w:rsidRDefault="00B642D9" w:rsidP="002624E9">
            <w:pPr>
              <w:pStyle w:val="Impressum"/>
            </w:pPr>
            <w:r w:rsidRPr="00DE4890">
              <w:t>Landesinstitut für Schulentwicklung (LS)</w:t>
            </w:r>
          </w:p>
          <w:p w:rsidR="00B642D9" w:rsidRDefault="00B642D9" w:rsidP="002624E9">
            <w:pPr>
              <w:pStyle w:val="Impressum"/>
            </w:pPr>
            <w:r w:rsidRPr="00DE4890">
              <w:t xml:space="preserve">Heilbronner Straße 172, 70191 Stuttgart </w:t>
            </w:r>
          </w:p>
          <w:p w:rsidR="00B642D9" w:rsidRDefault="00B642D9" w:rsidP="002624E9">
            <w:pPr>
              <w:pStyle w:val="Impressum"/>
            </w:pPr>
            <w:r>
              <w:t>Telefon: 0711 6642-0</w:t>
            </w:r>
          </w:p>
          <w:p w:rsidR="00B642D9" w:rsidRPr="00DE4890" w:rsidRDefault="00B642D9" w:rsidP="002624E9">
            <w:pPr>
              <w:pStyle w:val="Impressum"/>
            </w:pPr>
            <w:r>
              <w:t>Telefax: 0711 6642-1099</w:t>
            </w:r>
          </w:p>
          <w:p w:rsidR="00B642D9" w:rsidRDefault="00B642D9" w:rsidP="002624E9">
            <w:pPr>
              <w:pStyle w:val="Impressum"/>
            </w:pPr>
            <w:r>
              <w:t xml:space="preserve">E-Mail: </w:t>
            </w:r>
            <w:r w:rsidRPr="00DE4890">
              <w:t>poststelle</w:t>
            </w:r>
            <w:hyperlink r:id="rId12" w:history="1">
              <w:r w:rsidRPr="00DE4890">
                <w:t>@ls.kv.bwl.de</w:t>
              </w:r>
            </w:hyperlink>
          </w:p>
          <w:p w:rsidR="00B642D9" w:rsidRPr="00DE4890" w:rsidRDefault="00B642D9" w:rsidP="002624E9">
            <w:pPr>
              <w:pStyle w:val="Impressum"/>
            </w:pPr>
            <w:r>
              <w:t>www.ls-bw.de</w:t>
            </w:r>
          </w:p>
          <w:p w:rsidR="00B642D9" w:rsidRPr="00DE4890" w:rsidRDefault="00B642D9" w:rsidP="002624E9">
            <w:pPr>
              <w:pStyle w:val="Impressum"/>
            </w:pP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Druck und Vertrieb</w:t>
            </w:r>
          </w:p>
        </w:tc>
        <w:tc>
          <w:tcPr>
            <w:tcW w:w="7507" w:type="dxa"/>
          </w:tcPr>
          <w:p w:rsidR="00B642D9" w:rsidRPr="00DE4890" w:rsidRDefault="00B642D9" w:rsidP="002624E9">
            <w:pPr>
              <w:pStyle w:val="Impressum"/>
            </w:pPr>
            <w:r w:rsidRPr="00DE4890">
              <w:t>Landesinstitut für Schulentwicklung (LS)</w:t>
            </w:r>
          </w:p>
          <w:p w:rsidR="00B642D9" w:rsidRDefault="00B642D9" w:rsidP="002624E9">
            <w:pPr>
              <w:pStyle w:val="Impressum"/>
            </w:pPr>
            <w:r w:rsidRPr="00DE4890">
              <w:t>Heilbronner Straße 172, 70191 Stuttgart</w:t>
            </w:r>
          </w:p>
          <w:p w:rsidR="00B642D9" w:rsidRPr="00DE4890" w:rsidRDefault="00EC3DDC" w:rsidP="002624E9">
            <w:pPr>
              <w:pStyle w:val="Impressum"/>
            </w:pPr>
            <w:r>
              <w:t>Telefon: 0711 6642-1204</w:t>
            </w:r>
          </w:p>
          <w:p w:rsidR="00B642D9" w:rsidRPr="00DE4890" w:rsidRDefault="005659E7" w:rsidP="002624E9">
            <w:pPr>
              <w:pStyle w:val="Impressum"/>
            </w:pPr>
            <w:hyperlink r:id="rId13" w:history="1">
              <w:r w:rsidR="00B642D9" w:rsidRPr="00DE4890">
                <w:t>www.ls-webshop.de</w:t>
              </w:r>
            </w:hyperlink>
          </w:p>
          <w:p w:rsidR="00B642D9" w:rsidRPr="00DE4890" w:rsidRDefault="00B642D9" w:rsidP="002624E9">
            <w:pPr>
              <w:pStyle w:val="Impressum"/>
            </w:pP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Urheberrecht</w:t>
            </w:r>
          </w:p>
        </w:tc>
        <w:tc>
          <w:tcPr>
            <w:tcW w:w="7507" w:type="dxa"/>
            <w:tcMar>
              <w:bottom w:w="170" w:type="dxa"/>
            </w:tcMar>
          </w:tcPr>
          <w:p w:rsidR="00B642D9" w:rsidRPr="00DE4890" w:rsidRDefault="00B642D9" w:rsidP="002624E9">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B642D9" w:rsidRPr="00DE4890" w:rsidRDefault="00B642D9" w:rsidP="002624E9">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B642D9" w:rsidRPr="00DE4890" w:rsidRDefault="00B642D9" w:rsidP="002624E9">
            <w:pPr>
              <w:pStyle w:val="Impressum"/>
            </w:pPr>
          </w:p>
          <w:p w:rsidR="00B642D9" w:rsidRPr="00DE4890" w:rsidRDefault="00B642D9" w:rsidP="002624E9">
            <w:pPr>
              <w:pStyle w:val="Impressum"/>
            </w:pPr>
            <w:r w:rsidRPr="00DE4890">
              <w:t xml:space="preserve">© Landesinstitut für </w:t>
            </w:r>
            <w:r>
              <w:t>Schulentwicklung, Stuttgart 2015</w:t>
            </w:r>
          </w:p>
        </w:tc>
      </w:tr>
    </w:tbl>
    <w:p w:rsidR="007E561F" w:rsidRPr="00DE4890" w:rsidRDefault="007E561F" w:rsidP="00581AF7">
      <w:pPr>
        <w:pStyle w:val="Textkrper"/>
      </w:pPr>
      <w:r w:rsidRPr="00DE4890">
        <w:br w:type="page"/>
      </w:r>
    </w:p>
    <w:p w:rsidR="007E561F" w:rsidRPr="00DE4890" w:rsidRDefault="007E561F" w:rsidP="0072380A">
      <w:pPr>
        <w:pStyle w:val="berschrift1"/>
      </w:pPr>
      <w:r w:rsidRPr="00DE4890">
        <w:lastRenderedPageBreak/>
        <w:t>Inhaltsverzeichnis</w:t>
      </w:r>
    </w:p>
    <w:p w:rsidR="007E561F" w:rsidRPr="00DE4890" w:rsidRDefault="007E561F" w:rsidP="00A74C42">
      <w:pPr>
        <w:pStyle w:val="Textkrper"/>
      </w:pPr>
      <w:r w:rsidRPr="00DE4890">
        <w:t>Die Seiten sind als Kopiervorlagen angelegt und enthalten deshalb keine durchgängige Seitennummerierung.</w:t>
      </w:r>
    </w:p>
    <w:p w:rsidR="007E561F" w:rsidRDefault="00F34AA7" w:rsidP="00624F16">
      <w:pPr>
        <w:pStyle w:val="Inhaltsverzeichnisnr"/>
      </w:pPr>
      <w:r>
        <w:t>Kompetenzraster Physik</w:t>
      </w:r>
    </w:p>
    <w:p w:rsidR="006303B4" w:rsidRPr="00DE4890" w:rsidRDefault="00876F86" w:rsidP="00CD3380">
      <w:pPr>
        <w:pStyle w:val="Inhaltsverzeichnisnr"/>
      </w:pPr>
      <w:r>
        <w:t xml:space="preserve">Lernwegeliste </w:t>
      </w:r>
      <w:r w:rsidR="00CD3380" w:rsidRPr="00CD3380">
        <w:t>Ph00.00.03</w:t>
      </w:r>
    </w:p>
    <w:p w:rsidR="007E561F" w:rsidRPr="00DE4890" w:rsidRDefault="006303B4" w:rsidP="00A74C42">
      <w:pPr>
        <w:pStyle w:val="Inhaltsverzeichnisnr"/>
      </w:pPr>
      <w:r>
        <w:t>Lernmaterialien</w:t>
      </w:r>
    </w:p>
    <w:tbl>
      <w:tblPr>
        <w:tblW w:w="9889" w:type="dxa"/>
        <w:tblLook w:val="04A0" w:firstRow="1" w:lastRow="0" w:firstColumn="1" w:lastColumn="0" w:noHBand="0" w:noVBand="1"/>
      </w:tblPr>
      <w:tblGrid>
        <w:gridCol w:w="1434"/>
        <w:gridCol w:w="1709"/>
        <w:gridCol w:w="6746"/>
      </w:tblGrid>
      <w:tr w:rsidR="007E561F" w:rsidRPr="00DE4890" w:rsidTr="00A74C42">
        <w:tc>
          <w:tcPr>
            <w:tcW w:w="1434" w:type="dxa"/>
            <w:shd w:val="clear" w:color="auto" w:fill="auto"/>
          </w:tcPr>
          <w:p w:rsidR="007E561F" w:rsidRPr="00DE4890" w:rsidRDefault="007E561F" w:rsidP="00EC2400">
            <w:pPr>
              <w:rPr>
                <w:rStyle w:val="Fett"/>
              </w:rPr>
            </w:pPr>
          </w:p>
        </w:tc>
        <w:tc>
          <w:tcPr>
            <w:tcW w:w="1709" w:type="dxa"/>
            <w:shd w:val="clear" w:color="auto" w:fill="auto"/>
          </w:tcPr>
          <w:p w:rsidR="007E561F" w:rsidRDefault="007E561F" w:rsidP="00A410C8">
            <w:pPr>
              <w:pStyle w:val="Textkrper"/>
              <w:rPr>
                <w:rStyle w:val="Fett"/>
              </w:rPr>
            </w:pPr>
            <w:r w:rsidRPr="00DE4890">
              <w:rPr>
                <w:rStyle w:val="Fett"/>
              </w:rPr>
              <w:t>Lernthema</w:t>
            </w:r>
          </w:p>
          <w:p w:rsidR="00CD3380" w:rsidRPr="00DE4890" w:rsidRDefault="00CD3380" w:rsidP="00A410C8">
            <w:pPr>
              <w:pStyle w:val="Textkrper"/>
              <w:rPr>
                <w:rStyle w:val="Fett"/>
              </w:rPr>
            </w:pPr>
            <w:r>
              <w:t>Ph02.01.01</w:t>
            </w:r>
          </w:p>
        </w:tc>
        <w:tc>
          <w:tcPr>
            <w:tcW w:w="6746" w:type="dxa"/>
            <w:shd w:val="clear" w:color="auto" w:fill="auto"/>
          </w:tcPr>
          <w:p w:rsidR="00CD3380" w:rsidRDefault="00CD3380" w:rsidP="00A410C8">
            <w:pPr>
              <w:pStyle w:val="Textkrper"/>
              <w:rPr>
                <w:rStyle w:val="Fett"/>
              </w:rPr>
            </w:pPr>
          </w:p>
          <w:p w:rsidR="007E561F" w:rsidRPr="00DE4890" w:rsidRDefault="00F34AA7" w:rsidP="00A410C8">
            <w:pPr>
              <w:pStyle w:val="Textkrper"/>
              <w:rPr>
                <w:rStyle w:val="Fett"/>
              </w:rPr>
            </w:pPr>
            <w:r>
              <w:rPr>
                <w:rStyle w:val="Fett"/>
              </w:rPr>
              <w:t>Einstieg in die Elektrizitätslehre</w:t>
            </w:r>
          </w:p>
        </w:tc>
      </w:tr>
      <w:tr w:rsidR="007E561F" w:rsidRPr="00DE4890" w:rsidTr="00A74C42">
        <w:tc>
          <w:tcPr>
            <w:tcW w:w="1434" w:type="dxa"/>
            <w:shd w:val="clear" w:color="auto" w:fill="auto"/>
          </w:tcPr>
          <w:p w:rsidR="007E561F" w:rsidRPr="00DE4890" w:rsidRDefault="007E561F" w:rsidP="00EC2400"/>
        </w:tc>
        <w:tc>
          <w:tcPr>
            <w:tcW w:w="1709" w:type="dxa"/>
            <w:shd w:val="clear" w:color="auto" w:fill="auto"/>
          </w:tcPr>
          <w:p w:rsidR="007E561F" w:rsidRPr="00DE4890" w:rsidRDefault="00F34AA7" w:rsidP="00F34AA7">
            <w:pPr>
              <w:pStyle w:val="Textkrper"/>
            </w:pPr>
            <w:r>
              <w:t>Ph02.01.02</w:t>
            </w:r>
          </w:p>
        </w:tc>
        <w:tc>
          <w:tcPr>
            <w:tcW w:w="6746" w:type="dxa"/>
            <w:shd w:val="clear" w:color="auto" w:fill="auto"/>
          </w:tcPr>
          <w:p w:rsidR="007E561F" w:rsidRPr="00DE4890" w:rsidRDefault="00F34AA7" w:rsidP="00A410C8">
            <w:pPr>
              <w:pStyle w:val="Textkrper"/>
            </w:pPr>
            <w:r>
              <w:t>Einstieg in die Elektrizitätslehre</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Ph02.01.03</w:t>
            </w:r>
          </w:p>
        </w:tc>
        <w:tc>
          <w:tcPr>
            <w:tcW w:w="6746" w:type="dxa"/>
            <w:shd w:val="clear" w:color="auto" w:fill="auto"/>
          </w:tcPr>
          <w:p w:rsidR="00BA1E2D" w:rsidRDefault="00BA1E2D" w:rsidP="00A410C8">
            <w:pPr>
              <w:pStyle w:val="Textkrper"/>
            </w:pPr>
            <w:proofErr w:type="spellStart"/>
            <w:r>
              <w:t>Advance</w:t>
            </w:r>
            <w:proofErr w:type="spellEnd"/>
            <w:r>
              <w:t xml:space="preserve"> Organizer</w:t>
            </w:r>
          </w:p>
        </w:tc>
      </w:tr>
      <w:tr w:rsidR="007E561F" w:rsidRPr="00DE4890" w:rsidTr="00A74C42">
        <w:tc>
          <w:tcPr>
            <w:tcW w:w="1434" w:type="dxa"/>
            <w:shd w:val="clear" w:color="auto" w:fill="auto"/>
          </w:tcPr>
          <w:p w:rsidR="007E561F" w:rsidRPr="00DE4890" w:rsidRDefault="007E561F" w:rsidP="00EC2400"/>
        </w:tc>
        <w:tc>
          <w:tcPr>
            <w:tcW w:w="1709" w:type="dxa"/>
            <w:shd w:val="clear" w:color="auto" w:fill="auto"/>
          </w:tcPr>
          <w:p w:rsidR="007E561F" w:rsidRPr="00DE4890" w:rsidRDefault="00F34AA7" w:rsidP="00F34AA7">
            <w:pPr>
              <w:pStyle w:val="Textkrper"/>
            </w:pPr>
            <w:r>
              <w:t>Ph02.01.04</w:t>
            </w:r>
          </w:p>
        </w:tc>
        <w:tc>
          <w:tcPr>
            <w:tcW w:w="6746" w:type="dxa"/>
            <w:shd w:val="clear" w:color="auto" w:fill="auto"/>
          </w:tcPr>
          <w:p w:rsidR="007E561F" w:rsidRPr="00DE4890" w:rsidRDefault="00BA1E2D" w:rsidP="00BA1E2D">
            <w:pPr>
              <w:pStyle w:val="Textkrper"/>
            </w:pPr>
            <w:r>
              <w:t xml:space="preserve">Einstieg in die Elektrizitätslehre – </w:t>
            </w:r>
            <w:proofErr w:type="spellStart"/>
            <w:r w:rsidR="00F34AA7">
              <w:t>Infotext</w:t>
            </w:r>
            <w:proofErr w:type="spellEnd"/>
            <w:r w:rsidR="00F34AA7">
              <w:t xml:space="preserve"> Atomaufbau  A – C</w:t>
            </w:r>
          </w:p>
        </w:tc>
      </w:tr>
      <w:tr w:rsidR="007E561F" w:rsidRPr="00DE4890" w:rsidTr="00A74C42">
        <w:tc>
          <w:tcPr>
            <w:tcW w:w="1434" w:type="dxa"/>
            <w:shd w:val="clear" w:color="auto" w:fill="auto"/>
          </w:tcPr>
          <w:p w:rsidR="007E561F" w:rsidRPr="00DE4890" w:rsidRDefault="007E561F" w:rsidP="00EC2400"/>
        </w:tc>
        <w:tc>
          <w:tcPr>
            <w:tcW w:w="1709" w:type="dxa"/>
            <w:shd w:val="clear" w:color="auto" w:fill="auto"/>
          </w:tcPr>
          <w:p w:rsidR="007E561F" w:rsidRPr="00DE4890" w:rsidRDefault="00F34AA7" w:rsidP="00F34AA7">
            <w:pPr>
              <w:pStyle w:val="Textkrper"/>
            </w:pPr>
            <w:r>
              <w:t>Ph02.01.05</w:t>
            </w:r>
          </w:p>
        </w:tc>
        <w:tc>
          <w:tcPr>
            <w:tcW w:w="6746" w:type="dxa"/>
            <w:shd w:val="clear" w:color="auto" w:fill="auto"/>
          </w:tcPr>
          <w:p w:rsidR="007E561F" w:rsidRPr="00DE4890" w:rsidRDefault="00BA1E2D" w:rsidP="00E36FE2">
            <w:pPr>
              <w:pStyle w:val="Textkrper"/>
            </w:pPr>
            <w:r>
              <w:t xml:space="preserve">Einstieg in die Elektrizitätslehre – </w:t>
            </w:r>
            <w:r w:rsidR="00E36FE2">
              <w:t>Hilfestellung</w:t>
            </w:r>
            <w:r w:rsidR="005228F8">
              <w:t>en</w:t>
            </w:r>
            <w:r w:rsidR="00E36FE2">
              <w:t xml:space="preserve"> </w:t>
            </w:r>
            <w:r w:rsidR="00F34AA7">
              <w:t>zu den Aufgaben A – C</w:t>
            </w:r>
          </w:p>
        </w:tc>
      </w:tr>
      <w:tr w:rsidR="007E561F" w:rsidRPr="00DE4890" w:rsidTr="00A74C42">
        <w:tc>
          <w:tcPr>
            <w:tcW w:w="1434" w:type="dxa"/>
            <w:shd w:val="clear" w:color="auto" w:fill="auto"/>
          </w:tcPr>
          <w:p w:rsidR="007E561F" w:rsidRPr="00DE4890" w:rsidRDefault="007E561F" w:rsidP="00EC2400"/>
        </w:tc>
        <w:tc>
          <w:tcPr>
            <w:tcW w:w="1709" w:type="dxa"/>
            <w:shd w:val="clear" w:color="auto" w:fill="auto"/>
          </w:tcPr>
          <w:p w:rsidR="007E561F" w:rsidRDefault="00F34AA7" w:rsidP="00F34AA7">
            <w:pPr>
              <w:pStyle w:val="Textkrper"/>
            </w:pPr>
            <w:r>
              <w:t>Ph</w:t>
            </w:r>
            <w:r w:rsidR="007E561F" w:rsidRPr="00DE4890">
              <w:t>0</w:t>
            </w:r>
            <w:r>
              <w:t>2</w:t>
            </w:r>
            <w:r w:rsidR="007E561F" w:rsidRPr="00DE4890">
              <w:t>.01.0</w:t>
            </w:r>
            <w:r>
              <w:t>6</w:t>
            </w:r>
          </w:p>
          <w:p w:rsidR="00BA1E2D" w:rsidRDefault="00BA1E2D" w:rsidP="00F34AA7">
            <w:pPr>
              <w:pStyle w:val="Textkrper"/>
            </w:pPr>
          </w:p>
          <w:p w:rsidR="00BA1E2D" w:rsidRPr="00BA1E2D" w:rsidRDefault="00BA1E2D" w:rsidP="00F34AA7">
            <w:pPr>
              <w:pStyle w:val="Textkrper"/>
              <w:rPr>
                <w:b/>
              </w:rPr>
            </w:pPr>
            <w:r w:rsidRPr="00BA1E2D">
              <w:rPr>
                <w:b/>
              </w:rPr>
              <w:t>Lernthema</w:t>
            </w:r>
          </w:p>
        </w:tc>
        <w:tc>
          <w:tcPr>
            <w:tcW w:w="6746" w:type="dxa"/>
            <w:shd w:val="clear" w:color="auto" w:fill="auto"/>
          </w:tcPr>
          <w:p w:rsidR="007E561F" w:rsidRDefault="00BA1E2D" w:rsidP="00A410C8">
            <w:pPr>
              <w:pStyle w:val="Textkrper"/>
            </w:pPr>
            <w:r>
              <w:t xml:space="preserve">Einstieg in die Elektrizitätslehre – </w:t>
            </w:r>
            <w:r w:rsidR="00F34AA7">
              <w:t>Lösungen zu den Aufgaben A – C</w:t>
            </w:r>
          </w:p>
          <w:p w:rsidR="00BA1E2D" w:rsidRDefault="00BA1E2D" w:rsidP="00A410C8">
            <w:pPr>
              <w:pStyle w:val="Textkrper"/>
            </w:pPr>
          </w:p>
          <w:p w:rsidR="00F34AA7" w:rsidRPr="00BA1E2D" w:rsidRDefault="00F34AA7" w:rsidP="00A410C8">
            <w:pPr>
              <w:pStyle w:val="Textkrper"/>
              <w:rPr>
                <w:b/>
              </w:rPr>
            </w:pP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Ph02.01.07</w:t>
            </w:r>
          </w:p>
        </w:tc>
        <w:tc>
          <w:tcPr>
            <w:tcW w:w="6746" w:type="dxa"/>
            <w:shd w:val="clear" w:color="auto" w:fill="auto"/>
          </w:tcPr>
          <w:p w:rsidR="00BA1E2D" w:rsidRPr="00CD3380" w:rsidRDefault="00BA1E2D" w:rsidP="00A410C8">
            <w:pPr>
              <w:pStyle w:val="Textkrper"/>
              <w:rPr>
                <w:b/>
              </w:rPr>
            </w:pPr>
            <w:r w:rsidRPr="00CD3380">
              <w:rPr>
                <w:b/>
              </w:rPr>
              <w:t>Elektrostatik</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Pr="00CD3380" w:rsidRDefault="00CD3380" w:rsidP="00F34AA7">
            <w:pPr>
              <w:pStyle w:val="Textkrper"/>
              <w:rPr>
                <w:b/>
              </w:rPr>
            </w:pPr>
            <w:r w:rsidRPr="00CD3380">
              <w:rPr>
                <w:b/>
              </w:rPr>
              <w:t>Lernschritte</w:t>
            </w:r>
          </w:p>
        </w:tc>
        <w:tc>
          <w:tcPr>
            <w:tcW w:w="6746" w:type="dxa"/>
            <w:shd w:val="clear" w:color="auto" w:fill="auto"/>
          </w:tcPr>
          <w:p w:rsidR="00BA1E2D" w:rsidRDefault="00BA1E2D" w:rsidP="00BA1E2D">
            <w:pPr>
              <w:pStyle w:val="Textkrper"/>
            </w:pPr>
          </w:p>
        </w:tc>
      </w:tr>
      <w:tr w:rsidR="00CD3380" w:rsidRPr="00DE4890" w:rsidTr="00A74C42">
        <w:tc>
          <w:tcPr>
            <w:tcW w:w="1434" w:type="dxa"/>
            <w:shd w:val="clear" w:color="auto" w:fill="auto"/>
          </w:tcPr>
          <w:p w:rsidR="00CD3380" w:rsidRPr="00DE4890" w:rsidRDefault="00CD3380" w:rsidP="00EC2400"/>
        </w:tc>
        <w:tc>
          <w:tcPr>
            <w:tcW w:w="1709" w:type="dxa"/>
            <w:shd w:val="clear" w:color="auto" w:fill="auto"/>
          </w:tcPr>
          <w:p w:rsidR="00CD3380" w:rsidRDefault="00CD3380" w:rsidP="00F34AA7">
            <w:pPr>
              <w:pStyle w:val="Textkrper"/>
            </w:pPr>
            <w:r>
              <w:t>Ph02.01.08</w:t>
            </w:r>
          </w:p>
        </w:tc>
        <w:tc>
          <w:tcPr>
            <w:tcW w:w="6746" w:type="dxa"/>
            <w:shd w:val="clear" w:color="auto" w:fill="auto"/>
          </w:tcPr>
          <w:p w:rsidR="00CD3380" w:rsidRDefault="00CD3380" w:rsidP="00A410C8">
            <w:pPr>
              <w:pStyle w:val="Textkrper"/>
            </w:pPr>
            <w:r>
              <w:t>Elektrostatik – Geladene Körper</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Ph02.01.09</w:t>
            </w:r>
          </w:p>
        </w:tc>
        <w:tc>
          <w:tcPr>
            <w:tcW w:w="6746" w:type="dxa"/>
            <w:shd w:val="clear" w:color="auto" w:fill="auto"/>
          </w:tcPr>
          <w:p w:rsidR="00BA1E2D" w:rsidRDefault="00BA1E2D" w:rsidP="00A410C8">
            <w:pPr>
              <w:pStyle w:val="Textkrper"/>
            </w:pPr>
            <w:proofErr w:type="spellStart"/>
            <w:r>
              <w:t>Advance</w:t>
            </w:r>
            <w:proofErr w:type="spellEnd"/>
            <w:r>
              <w:t xml:space="preserve"> Organizer</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Ph02.01.10</w:t>
            </w:r>
          </w:p>
        </w:tc>
        <w:tc>
          <w:tcPr>
            <w:tcW w:w="6746" w:type="dxa"/>
            <w:shd w:val="clear" w:color="auto" w:fill="auto"/>
          </w:tcPr>
          <w:p w:rsidR="00BA1E2D" w:rsidRDefault="00BA1E2D" w:rsidP="0095414A">
            <w:pPr>
              <w:pStyle w:val="Textkrper"/>
            </w:pPr>
            <w:r>
              <w:t xml:space="preserve">Elektrostatik – </w:t>
            </w:r>
            <w:r w:rsidR="0095414A">
              <w:t>G</w:t>
            </w:r>
            <w:r>
              <w:t>eladene Körper – Ladungsexperiment</w:t>
            </w:r>
            <w:r w:rsidR="005228F8">
              <w:t>e</w:t>
            </w:r>
            <w:r>
              <w:t xml:space="preserve"> A – C</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Ph02.01.11</w:t>
            </w:r>
          </w:p>
        </w:tc>
        <w:tc>
          <w:tcPr>
            <w:tcW w:w="6746" w:type="dxa"/>
            <w:shd w:val="clear" w:color="auto" w:fill="auto"/>
          </w:tcPr>
          <w:p w:rsidR="00BA1E2D" w:rsidRDefault="00BA1E2D" w:rsidP="00A410C8">
            <w:pPr>
              <w:pStyle w:val="Textkrper"/>
            </w:pPr>
            <w:r>
              <w:t xml:space="preserve">Elektrostatik – </w:t>
            </w:r>
            <w:r w:rsidR="0095414A">
              <w:t>G</w:t>
            </w:r>
            <w:r>
              <w:t>eladene Körper – Experiment auswerten A – C</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BA1E2D" w:rsidP="00F34AA7">
            <w:pPr>
              <w:pStyle w:val="Textkrper"/>
            </w:pPr>
            <w:r>
              <w:t>Ph02.01.12</w:t>
            </w:r>
          </w:p>
        </w:tc>
        <w:tc>
          <w:tcPr>
            <w:tcW w:w="6746" w:type="dxa"/>
            <w:shd w:val="clear" w:color="auto" w:fill="auto"/>
          </w:tcPr>
          <w:p w:rsidR="00BA1E2D" w:rsidRDefault="00BA1E2D" w:rsidP="00A410C8">
            <w:pPr>
              <w:pStyle w:val="Textkrper"/>
            </w:pPr>
            <w:r>
              <w:t xml:space="preserve">Elektrostatik – </w:t>
            </w:r>
            <w:r w:rsidR="0095414A">
              <w:t>G</w:t>
            </w:r>
            <w:r>
              <w:t>eladene Körper – Hilfestellungen zu den Aufgaben A – C</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95414A" w:rsidP="00F34AA7">
            <w:pPr>
              <w:pStyle w:val="Textkrper"/>
            </w:pPr>
            <w:r>
              <w:t>Ph02.01.13</w:t>
            </w:r>
          </w:p>
        </w:tc>
        <w:tc>
          <w:tcPr>
            <w:tcW w:w="6746" w:type="dxa"/>
            <w:shd w:val="clear" w:color="auto" w:fill="auto"/>
          </w:tcPr>
          <w:p w:rsidR="00BA1E2D" w:rsidRDefault="0095414A" w:rsidP="00A410C8">
            <w:pPr>
              <w:pStyle w:val="Textkrper"/>
            </w:pPr>
            <w:r>
              <w:t>Elektrostatik – Geladene Körper – Lösungen zu den Aufgaben A – C</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p>
        </w:tc>
        <w:tc>
          <w:tcPr>
            <w:tcW w:w="6746" w:type="dxa"/>
            <w:shd w:val="clear" w:color="auto" w:fill="auto"/>
          </w:tcPr>
          <w:p w:rsidR="008B7C87" w:rsidRDefault="008B7C87" w:rsidP="00A410C8">
            <w:pPr>
              <w:pStyle w:val="Textkrper"/>
            </w:pP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95414A" w:rsidP="00F34AA7">
            <w:pPr>
              <w:pStyle w:val="Textkrper"/>
            </w:pPr>
            <w:r>
              <w:t>Ph02.02.01</w:t>
            </w:r>
          </w:p>
        </w:tc>
        <w:tc>
          <w:tcPr>
            <w:tcW w:w="6746" w:type="dxa"/>
            <w:shd w:val="clear" w:color="auto" w:fill="auto"/>
          </w:tcPr>
          <w:p w:rsidR="00BA1E2D" w:rsidRDefault="0095414A" w:rsidP="008B7C87">
            <w:pPr>
              <w:pStyle w:val="Textkrper"/>
            </w:pPr>
            <w:r>
              <w:t>Elektrostatik – Elektrische Ladungen</w:t>
            </w:r>
            <w:r w:rsidR="008B7C87">
              <w:t xml:space="preserve"> </w:t>
            </w:r>
          </w:p>
        </w:tc>
      </w:tr>
      <w:tr w:rsidR="0095414A" w:rsidRPr="00DE4890" w:rsidTr="00A74C42">
        <w:tc>
          <w:tcPr>
            <w:tcW w:w="1434" w:type="dxa"/>
            <w:shd w:val="clear" w:color="auto" w:fill="auto"/>
          </w:tcPr>
          <w:p w:rsidR="0095414A" w:rsidRPr="00DE4890" w:rsidRDefault="0095414A" w:rsidP="00EC2400"/>
        </w:tc>
        <w:tc>
          <w:tcPr>
            <w:tcW w:w="1709" w:type="dxa"/>
            <w:shd w:val="clear" w:color="auto" w:fill="auto"/>
          </w:tcPr>
          <w:p w:rsidR="0095414A" w:rsidRDefault="0095414A" w:rsidP="00F34AA7">
            <w:pPr>
              <w:pStyle w:val="Textkrper"/>
            </w:pPr>
            <w:r>
              <w:t>Ph02.02.02</w:t>
            </w:r>
          </w:p>
        </w:tc>
        <w:tc>
          <w:tcPr>
            <w:tcW w:w="6746" w:type="dxa"/>
            <w:shd w:val="clear" w:color="auto" w:fill="auto"/>
          </w:tcPr>
          <w:p w:rsidR="0095414A" w:rsidRDefault="0095414A" w:rsidP="00A410C8">
            <w:pPr>
              <w:pStyle w:val="Textkrper"/>
            </w:pPr>
            <w:r>
              <w:t>Elektrostatik – Elektrische Ladungen</w:t>
            </w:r>
            <w:r w:rsidR="008B7C87">
              <w:t xml:space="preserve"> – Aufgabenplanung A – C</w:t>
            </w:r>
          </w:p>
        </w:tc>
      </w:tr>
      <w:tr w:rsidR="0095414A" w:rsidRPr="00DE4890" w:rsidTr="00A74C42">
        <w:tc>
          <w:tcPr>
            <w:tcW w:w="1434" w:type="dxa"/>
            <w:shd w:val="clear" w:color="auto" w:fill="auto"/>
          </w:tcPr>
          <w:p w:rsidR="0095414A" w:rsidRPr="00DE4890" w:rsidRDefault="0095414A" w:rsidP="00EC2400"/>
        </w:tc>
        <w:tc>
          <w:tcPr>
            <w:tcW w:w="1709" w:type="dxa"/>
            <w:shd w:val="clear" w:color="auto" w:fill="auto"/>
          </w:tcPr>
          <w:p w:rsidR="0095414A" w:rsidRDefault="008B7C87" w:rsidP="00F34AA7">
            <w:pPr>
              <w:pStyle w:val="Textkrper"/>
            </w:pPr>
            <w:r>
              <w:t>Ph02.02.03</w:t>
            </w:r>
          </w:p>
        </w:tc>
        <w:tc>
          <w:tcPr>
            <w:tcW w:w="6746" w:type="dxa"/>
            <w:shd w:val="clear" w:color="auto" w:fill="auto"/>
          </w:tcPr>
          <w:p w:rsidR="0095414A" w:rsidRDefault="008B7C87" w:rsidP="00A410C8">
            <w:pPr>
              <w:pStyle w:val="Textkrper"/>
            </w:pPr>
            <w:r>
              <w:t>Elektrostatik – Elektrische Ladungen – Versuchsvorbereitung A</w:t>
            </w:r>
          </w:p>
        </w:tc>
      </w:tr>
      <w:tr w:rsidR="0095414A" w:rsidRPr="00DE4890" w:rsidTr="00A74C42">
        <w:tc>
          <w:tcPr>
            <w:tcW w:w="1434" w:type="dxa"/>
            <w:shd w:val="clear" w:color="auto" w:fill="auto"/>
          </w:tcPr>
          <w:p w:rsidR="0095414A" w:rsidRPr="00DE4890" w:rsidRDefault="0095414A" w:rsidP="00EC2400"/>
        </w:tc>
        <w:tc>
          <w:tcPr>
            <w:tcW w:w="1709" w:type="dxa"/>
            <w:shd w:val="clear" w:color="auto" w:fill="auto"/>
          </w:tcPr>
          <w:p w:rsidR="0095414A" w:rsidRDefault="008B7C87" w:rsidP="00F34AA7">
            <w:pPr>
              <w:pStyle w:val="Textkrper"/>
            </w:pPr>
            <w:r>
              <w:t>Ph02.02.04</w:t>
            </w:r>
          </w:p>
        </w:tc>
        <w:tc>
          <w:tcPr>
            <w:tcW w:w="6746" w:type="dxa"/>
            <w:shd w:val="clear" w:color="auto" w:fill="auto"/>
          </w:tcPr>
          <w:p w:rsidR="0095414A" w:rsidRDefault="008B7C87" w:rsidP="00A410C8">
            <w:pPr>
              <w:pStyle w:val="Textkrper"/>
            </w:pPr>
            <w:r>
              <w:t>Elektrostatik – Elektrische Ladungen – Versuchsnachbereitung A</w:t>
            </w:r>
          </w:p>
        </w:tc>
      </w:tr>
      <w:tr w:rsidR="00BA1E2D" w:rsidRPr="00DE4890" w:rsidTr="00A74C42">
        <w:tc>
          <w:tcPr>
            <w:tcW w:w="1434" w:type="dxa"/>
            <w:shd w:val="clear" w:color="auto" w:fill="auto"/>
          </w:tcPr>
          <w:p w:rsidR="00BA1E2D" w:rsidRPr="00DE4890" w:rsidRDefault="00BA1E2D" w:rsidP="00EC2400"/>
        </w:tc>
        <w:tc>
          <w:tcPr>
            <w:tcW w:w="1709" w:type="dxa"/>
            <w:shd w:val="clear" w:color="auto" w:fill="auto"/>
          </w:tcPr>
          <w:p w:rsidR="00BA1E2D" w:rsidRDefault="008B7C87" w:rsidP="00F34AA7">
            <w:pPr>
              <w:pStyle w:val="Textkrper"/>
            </w:pPr>
            <w:r>
              <w:t>Ph02.02.05</w:t>
            </w:r>
          </w:p>
        </w:tc>
        <w:tc>
          <w:tcPr>
            <w:tcW w:w="6746" w:type="dxa"/>
            <w:shd w:val="clear" w:color="auto" w:fill="auto"/>
          </w:tcPr>
          <w:p w:rsidR="00BA1E2D" w:rsidRDefault="008B7C87" w:rsidP="00A410C8">
            <w:pPr>
              <w:pStyle w:val="Textkrper"/>
            </w:pPr>
            <w:r>
              <w:t>Elektrostatik – Elektrische Ladungen – Versuchsvorbereitung B</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Ph02.02.06</w:t>
            </w:r>
          </w:p>
        </w:tc>
        <w:tc>
          <w:tcPr>
            <w:tcW w:w="6746" w:type="dxa"/>
            <w:shd w:val="clear" w:color="auto" w:fill="auto"/>
          </w:tcPr>
          <w:p w:rsidR="008B7C87" w:rsidRDefault="008B7C87" w:rsidP="00A410C8">
            <w:pPr>
              <w:pStyle w:val="Textkrper"/>
            </w:pPr>
            <w:r>
              <w:t>Elektrostatik – Elektrische Ladungen – Versuchsnachbereitung B</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Ph02.02.07</w:t>
            </w:r>
          </w:p>
        </w:tc>
        <w:tc>
          <w:tcPr>
            <w:tcW w:w="6746" w:type="dxa"/>
            <w:shd w:val="clear" w:color="auto" w:fill="auto"/>
          </w:tcPr>
          <w:p w:rsidR="008B7C87" w:rsidRDefault="008B7C87" w:rsidP="00A410C8">
            <w:pPr>
              <w:pStyle w:val="Textkrper"/>
            </w:pPr>
            <w:r>
              <w:t>Elektrostatik – Elektrische Ladungen – Versuchsvorbereitung C</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Ph02.02.08</w:t>
            </w:r>
          </w:p>
        </w:tc>
        <w:tc>
          <w:tcPr>
            <w:tcW w:w="6746" w:type="dxa"/>
            <w:shd w:val="clear" w:color="auto" w:fill="auto"/>
          </w:tcPr>
          <w:p w:rsidR="008B7C87" w:rsidRDefault="008B7C87" w:rsidP="00A410C8">
            <w:pPr>
              <w:pStyle w:val="Textkrper"/>
            </w:pPr>
            <w:r>
              <w:t>Elektrostatik – Elektrische Ladungen – Versuchsnachbereitung C</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Ph02.02.09</w:t>
            </w:r>
          </w:p>
        </w:tc>
        <w:tc>
          <w:tcPr>
            <w:tcW w:w="6746" w:type="dxa"/>
            <w:shd w:val="clear" w:color="auto" w:fill="auto"/>
          </w:tcPr>
          <w:p w:rsidR="008B7C87" w:rsidRDefault="008B7C87" w:rsidP="008B7C87">
            <w:pPr>
              <w:pStyle w:val="Textkrper"/>
            </w:pPr>
            <w:r>
              <w:t>Elektrostatik – Elektrische Ladungen – Wiederholung A – C</w:t>
            </w:r>
          </w:p>
        </w:tc>
      </w:tr>
      <w:tr w:rsidR="008B7C87" w:rsidRPr="00DE4890" w:rsidTr="00A74C42">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Ph02.02.10</w:t>
            </w:r>
          </w:p>
        </w:tc>
        <w:tc>
          <w:tcPr>
            <w:tcW w:w="6746" w:type="dxa"/>
            <w:shd w:val="clear" w:color="auto" w:fill="auto"/>
          </w:tcPr>
          <w:p w:rsidR="008B7C87" w:rsidRDefault="008B7C87" w:rsidP="00A410C8">
            <w:pPr>
              <w:pStyle w:val="Textkrper"/>
            </w:pPr>
            <w:r>
              <w:t>Elektrostatik – Elektrische Ladungen – Hilfestellungen zu den Aufgaben A – C</w:t>
            </w:r>
          </w:p>
        </w:tc>
      </w:tr>
      <w:tr w:rsidR="008B7C87" w:rsidRPr="00DE4890" w:rsidTr="006303B4">
        <w:trPr>
          <w:trHeight w:val="80"/>
        </w:trPr>
        <w:tc>
          <w:tcPr>
            <w:tcW w:w="1434" w:type="dxa"/>
            <w:shd w:val="clear" w:color="auto" w:fill="auto"/>
          </w:tcPr>
          <w:p w:rsidR="008B7C87" w:rsidRPr="00DE4890" w:rsidRDefault="008B7C87" w:rsidP="00EC2400"/>
        </w:tc>
        <w:tc>
          <w:tcPr>
            <w:tcW w:w="1709" w:type="dxa"/>
            <w:shd w:val="clear" w:color="auto" w:fill="auto"/>
          </w:tcPr>
          <w:p w:rsidR="008B7C87" w:rsidRDefault="008B7C87" w:rsidP="00F34AA7">
            <w:pPr>
              <w:pStyle w:val="Textkrper"/>
            </w:pPr>
            <w:r>
              <w:t>Ph02.02.11</w:t>
            </w:r>
          </w:p>
        </w:tc>
        <w:tc>
          <w:tcPr>
            <w:tcW w:w="6746" w:type="dxa"/>
            <w:shd w:val="clear" w:color="auto" w:fill="auto"/>
          </w:tcPr>
          <w:p w:rsidR="008B7C87" w:rsidRDefault="008B7C87" w:rsidP="00A410C8">
            <w:pPr>
              <w:pStyle w:val="Textkrper"/>
            </w:pPr>
            <w:r>
              <w:t>Elektrostatik – Elektrische Ladungen – Lösungen zu den Aufgaben A – C</w:t>
            </w:r>
          </w:p>
        </w:tc>
      </w:tr>
      <w:tr w:rsidR="000A7340" w:rsidRPr="00DE4890" w:rsidTr="006303B4">
        <w:trPr>
          <w:trHeight w:val="80"/>
        </w:trPr>
        <w:tc>
          <w:tcPr>
            <w:tcW w:w="1434" w:type="dxa"/>
            <w:shd w:val="clear" w:color="auto" w:fill="auto"/>
          </w:tcPr>
          <w:p w:rsidR="000A7340" w:rsidRPr="00DE4890" w:rsidRDefault="000A7340" w:rsidP="00EC2400"/>
        </w:tc>
        <w:tc>
          <w:tcPr>
            <w:tcW w:w="1709" w:type="dxa"/>
            <w:shd w:val="clear" w:color="auto" w:fill="auto"/>
          </w:tcPr>
          <w:p w:rsidR="000A7340" w:rsidRDefault="000A7340" w:rsidP="00F34AA7">
            <w:pPr>
              <w:pStyle w:val="Textkrper"/>
            </w:pPr>
          </w:p>
        </w:tc>
        <w:tc>
          <w:tcPr>
            <w:tcW w:w="6746" w:type="dxa"/>
            <w:shd w:val="clear" w:color="auto" w:fill="auto"/>
          </w:tcPr>
          <w:p w:rsidR="000A7340" w:rsidRDefault="000A7340" w:rsidP="00A410C8">
            <w:pPr>
              <w:pStyle w:val="Textkrper"/>
            </w:pPr>
          </w:p>
        </w:tc>
      </w:tr>
      <w:tr w:rsidR="007E561F" w:rsidRPr="00DE4890" w:rsidTr="00674242">
        <w:tc>
          <w:tcPr>
            <w:tcW w:w="1434" w:type="dxa"/>
            <w:shd w:val="clear" w:color="auto" w:fill="auto"/>
          </w:tcPr>
          <w:p w:rsidR="007E561F" w:rsidRPr="00DE4890" w:rsidRDefault="007E561F" w:rsidP="00387063"/>
        </w:tc>
        <w:tc>
          <w:tcPr>
            <w:tcW w:w="1709" w:type="dxa"/>
            <w:shd w:val="clear" w:color="auto" w:fill="auto"/>
          </w:tcPr>
          <w:p w:rsidR="007E561F" w:rsidRPr="00DE4890" w:rsidRDefault="00B369E2" w:rsidP="00B369E2">
            <w:pPr>
              <w:pStyle w:val="Textkrper"/>
            </w:pPr>
            <w:r>
              <w:t>Ph04.01.01</w:t>
            </w:r>
          </w:p>
        </w:tc>
        <w:tc>
          <w:tcPr>
            <w:tcW w:w="6746" w:type="dxa"/>
            <w:shd w:val="clear" w:color="auto" w:fill="auto"/>
          </w:tcPr>
          <w:p w:rsidR="007E561F" w:rsidRPr="00DE4890" w:rsidRDefault="00B369E2" w:rsidP="00A410C8">
            <w:pPr>
              <w:pStyle w:val="Textkrper"/>
            </w:pPr>
            <w:r>
              <w:t>Elektrostatik – Ladungsbewegung</w:t>
            </w:r>
          </w:p>
        </w:tc>
      </w:tr>
      <w:tr w:rsidR="00B369E2" w:rsidRPr="00DE4890" w:rsidTr="00674242">
        <w:tc>
          <w:tcPr>
            <w:tcW w:w="1434" w:type="dxa"/>
            <w:shd w:val="clear" w:color="auto" w:fill="auto"/>
          </w:tcPr>
          <w:p w:rsidR="00B369E2" w:rsidRPr="00DE4890" w:rsidRDefault="00B369E2" w:rsidP="00387063"/>
        </w:tc>
        <w:tc>
          <w:tcPr>
            <w:tcW w:w="1709" w:type="dxa"/>
            <w:shd w:val="clear" w:color="auto" w:fill="auto"/>
          </w:tcPr>
          <w:p w:rsidR="00B369E2" w:rsidRDefault="00B369E2" w:rsidP="00B369E2">
            <w:pPr>
              <w:pStyle w:val="Textkrper"/>
            </w:pPr>
            <w:r>
              <w:t>Ph04.01.02</w:t>
            </w:r>
          </w:p>
        </w:tc>
        <w:tc>
          <w:tcPr>
            <w:tcW w:w="6746" w:type="dxa"/>
            <w:shd w:val="clear" w:color="auto" w:fill="auto"/>
          </w:tcPr>
          <w:p w:rsidR="00B369E2" w:rsidRDefault="00B369E2" w:rsidP="00A410C8">
            <w:pPr>
              <w:pStyle w:val="Textkrper"/>
            </w:pPr>
            <w:r>
              <w:t>Elektrostatik – Ladungsbewegung – Aufgabenplanung A – C</w:t>
            </w:r>
          </w:p>
        </w:tc>
      </w:tr>
      <w:tr w:rsidR="007E561F" w:rsidRPr="00DE4890" w:rsidTr="00674242">
        <w:tc>
          <w:tcPr>
            <w:tcW w:w="1434" w:type="dxa"/>
            <w:shd w:val="clear" w:color="auto" w:fill="auto"/>
          </w:tcPr>
          <w:p w:rsidR="007E561F" w:rsidRPr="00DE4890" w:rsidRDefault="007E561F" w:rsidP="00387063"/>
        </w:tc>
        <w:tc>
          <w:tcPr>
            <w:tcW w:w="1709" w:type="dxa"/>
            <w:shd w:val="clear" w:color="auto" w:fill="auto"/>
          </w:tcPr>
          <w:p w:rsidR="007E561F" w:rsidRPr="00DE4890" w:rsidRDefault="00B369E2" w:rsidP="00A410C8">
            <w:pPr>
              <w:pStyle w:val="Textkrper"/>
            </w:pPr>
            <w:r>
              <w:t>Ph04.01.03</w:t>
            </w:r>
          </w:p>
        </w:tc>
        <w:tc>
          <w:tcPr>
            <w:tcW w:w="6746" w:type="dxa"/>
            <w:shd w:val="clear" w:color="auto" w:fill="auto"/>
          </w:tcPr>
          <w:p w:rsidR="007E561F" w:rsidRPr="00DE4890" w:rsidRDefault="00B369E2" w:rsidP="00A410C8">
            <w:pPr>
              <w:pStyle w:val="Textkrper"/>
            </w:pPr>
            <w:r>
              <w:t>Elektrostatik – Ladungsbewegung – Versuchsvorbereitung A</w:t>
            </w:r>
          </w:p>
        </w:tc>
      </w:tr>
      <w:tr w:rsidR="007E561F" w:rsidRPr="00DE4890" w:rsidTr="00674242">
        <w:tc>
          <w:tcPr>
            <w:tcW w:w="1434" w:type="dxa"/>
            <w:shd w:val="clear" w:color="auto" w:fill="auto"/>
          </w:tcPr>
          <w:p w:rsidR="007E561F" w:rsidRPr="00DE4890" w:rsidRDefault="007E561F" w:rsidP="00387063"/>
        </w:tc>
        <w:tc>
          <w:tcPr>
            <w:tcW w:w="1709" w:type="dxa"/>
            <w:shd w:val="clear" w:color="auto" w:fill="auto"/>
          </w:tcPr>
          <w:p w:rsidR="007E561F" w:rsidRPr="00DE4890" w:rsidRDefault="00B369E2" w:rsidP="00A410C8">
            <w:pPr>
              <w:pStyle w:val="Textkrper"/>
            </w:pPr>
            <w:r>
              <w:t>Ph04</w:t>
            </w:r>
            <w:r w:rsidR="007E561F" w:rsidRPr="00DE4890">
              <w:t>.</w:t>
            </w:r>
            <w:r>
              <w:t>01.04</w:t>
            </w:r>
          </w:p>
        </w:tc>
        <w:tc>
          <w:tcPr>
            <w:tcW w:w="6746" w:type="dxa"/>
            <w:shd w:val="clear" w:color="auto" w:fill="auto"/>
          </w:tcPr>
          <w:p w:rsidR="007E561F" w:rsidRPr="00DE4890" w:rsidRDefault="003A5677" w:rsidP="00A410C8">
            <w:pPr>
              <w:pStyle w:val="Textkrper"/>
            </w:pPr>
            <w:r>
              <w:t>Elektrostatik – Ladungsbewegung – Versuchsnachbereitung A</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Ph04.01.05</w:t>
            </w:r>
          </w:p>
        </w:tc>
        <w:tc>
          <w:tcPr>
            <w:tcW w:w="6746" w:type="dxa"/>
            <w:shd w:val="clear" w:color="auto" w:fill="auto"/>
          </w:tcPr>
          <w:p w:rsidR="003A5677" w:rsidRDefault="00833C3F" w:rsidP="00A410C8">
            <w:pPr>
              <w:pStyle w:val="Textkrper"/>
            </w:pPr>
            <w:r>
              <w:t>Elektrostatik – Ladungsbewegung – Versuchsvorbereitung B</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Ph04.01.06</w:t>
            </w:r>
          </w:p>
        </w:tc>
        <w:tc>
          <w:tcPr>
            <w:tcW w:w="6746" w:type="dxa"/>
            <w:shd w:val="clear" w:color="auto" w:fill="auto"/>
          </w:tcPr>
          <w:p w:rsidR="003A5677" w:rsidRDefault="00833C3F" w:rsidP="00A410C8">
            <w:pPr>
              <w:pStyle w:val="Textkrper"/>
            </w:pPr>
            <w:r>
              <w:t>Elektrostatik – Ladungsbewegung – Versuchsnachbereitung B</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Ph04.01.07</w:t>
            </w:r>
          </w:p>
        </w:tc>
        <w:tc>
          <w:tcPr>
            <w:tcW w:w="6746" w:type="dxa"/>
            <w:shd w:val="clear" w:color="auto" w:fill="auto"/>
          </w:tcPr>
          <w:p w:rsidR="003A5677" w:rsidRDefault="00833C3F" w:rsidP="00A410C8">
            <w:pPr>
              <w:pStyle w:val="Textkrper"/>
            </w:pPr>
            <w:r>
              <w:t>Elektrostatik – Ladungsbewegung – Versuchsvorbereitung C</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Ph04.01.08</w:t>
            </w:r>
          </w:p>
        </w:tc>
        <w:tc>
          <w:tcPr>
            <w:tcW w:w="6746" w:type="dxa"/>
            <w:shd w:val="clear" w:color="auto" w:fill="auto"/>
          </w:tcPr>
          <w:p w:rsidR="003A5677" w:rsidRDefault="00833C3F" w:rsidP="00A410C8">
            <w:pPr>
              <w:pStyle w:val="Textkrper"/>
            </w:pPr>
            <w:r>
              <w:t>Elektrostatik – Ladungsbewegung – Versuchsnachbereitung C</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Ph04.01.09</w:t>
            </w:r>
          </w:p>
        </w:tc>
        <w:tc>
          <w:tcPr>
            <w:tcW w:w="6746" w:type="dxa"/>
            <w:shd w:val="clear" w:color="auto" w:fill="auto"/>
          </w:tcPr>
          <w:p w:rsidR="00833C3F" w:rsidRDefault="00833C3F" w:rsidP="00A410C8">
            <w:pPr>
              <w:pStyle w:val="Textkrper"/>
            </w:pPr>
            <w:r>
              <w:t>Elektrostatik – Ladungsbewegung – Wiederholung A – C</w:t>
            </w:r>
          </w:p>
        </w:tc>
      </w:tr>
      <w:tr w:rsidR="003A5677" w:rsidRPr="00DE4890" w:rsidTr="00674242">
        <w:tc>
          <w:tcPr>
            <w:tcW w:w="1434" w:type="dxa"/>
            <w:shd w:val="clear" w:color="auto" w:fill="auto"/>
          </w:tcPr>
          <w:p w:rsidR="003A5677" w:rsidRPr="00DE4890" w:rsidRDefault="003A5677" w:rsidP="00387063"/>
        </w:tc>
        <w:tc>
          <w:tcPr>
            <w:tcW w:w="1709" w:type="dxa"/>
            <w:shd w:val="clear" w:color="auto" w:fill="auto"/>
          </w:tcPr>
          <w:p w:rsidR="003A5677" w:rsidRDefault="00833C3F" w:rsidP="00A410C8">
            <w:pPr>
              <w:pStyle w:val="Textkrper"/>
            </w:pPr>
            <w:r>
              <w:t>Ph04.01.10</w:t>
            </w:r>
          </w:p>
        </w:tc>
        <w:tc>
          <w:tcPr>
            <w:tcW w:w="6746" w:type="dxa"/>
            <w:shd w:val="clear" w:color="auto" w:fill="auto"/>
          </w:tcPr>
          <w:p w:rsidR="003A5677" w:rsidRDefault="00833C3F" w:rsidP="00A410C8">
            <w:pPr>
              <w:pStyle w:val="Textkrper"/>
            </w:pPr>
            <w:r>
              <w:t>Elektrostatik – Ladungsbewegung – Hilfestellungen zu den Aufgaben A – C</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Ph04.01.11</w:t>
            </w:r>
          </w:p>
        </w:tc>
        <w:tc>
          <w:tcPr>
            <w:tcW w:w="6746" w:type="dxa"/>
            <w:shd w:val="clear" w:color="auto" w:fill="auto"/>
          </w:tcPr>
          <w:p w:rsidR="00833C3F" w:rsidRDefault="00833C3F" w:rsidP="00A410C8">
            <w:pPr>
              <w:pStyle w:val="Textkrper"/>
            </w:pPr>
            <w:r>
              <w:t>Elektrostatik – Ladungsbewegung – Lösungen zu den Aufgaben</w:t>
            </w:r>
          </w:p>
        </w:tc>
      </w:tr>
      <w:tr w:rsidR="00833C3F" w:rsidRPr="00DE4890" w:rsidTr="006303B4">
        <w:trPr>
          <w:trHeight w:val="107"/>
        </w:trPr>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p>
        </w:tc>
        <w:tc>
          <w:tcPr>
            <w:tcW w:w="6746" w:type="dxa"/>
            <w:shd w:val="clear" w:color="auto" w:fill="auto"/>
          </w:tcPr>
          <w:p w:rsidR="00833C3F" w:rsidRPr="006303B4" w:rsidRDefault="00833C3F" w:rsidP="00A410C8">
            <w:pPr>
              <w:pStyle w:val="Textkrper"/>
              <w:rPr>
                <w:sz w:val="16"/>
                <w:szCs w:val="16"/>
              </w:rPr>
            </w:pP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Ph04.02.01</w:t>
            </w:r>
          </w:p>
        </w:tc>
        <w:tc>
          <w:tcPr>
            <w:tcW w:w="6746" w:type="dxa"/>
            <w:shd w:val="clear" w:color="auto" w:fill="auto"/>
          </w:tcPr>
          <w:p w:rsidR="00833C3F" w:rsidRDefault="00833C3F" w:rsidP="00A410C8">
            <w:pPr>
              <w:pStyle w:val="Textkrper"/>
            </w:pPr>
            <w:r>
              <w:t>Elektrostatik – Anwendungen</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Ph04.02.02</w:t>
            </w:r>
          </w:p>
        </w:tc>
        <w:tc>
          <w:tcPr>
            <w:tcW w:w="6746" w:type="dxa"/>
            <w:shd w:val="clear" w:color="auto" w:fill="auto"/>
          </w:tcPr>
          <w:p w:rsidR="00833C3F" w:rsidRDefault="00833C3F" w:rsidP="00A410C8">
            <w:pPr>
              <w:pStyle w:val="Textkrper"/>
            </w:pPr>
            <w:r>
              <w:t>Elektrostatik – Anwendungen – Präsentationen A – C</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Ph04.02.03</w:t>
            </w:r>
          </w:p>
        </w:tc>
        <w:tc>
          <w:tcPr>
            <w:tcW w:w="6746" w:type="dxa"/>
            <w:shd w:val="clear" w:color="auto" w:fill="auto"/>
          </w:tcPr>
          <w:p w:rsidR="00833C3F" w:rsidRDefault="00833C3F" w:rsidP="00A410C8">
            <w:pPr>
              <w:pStyle w:val="Textkrper"/>
            </w:pPr>
            <w:r>
              <w:t>Elektrostatik – Anwendungen – Domino A – C</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Ph04.02.04</w:t>
            </w:r>
          </w:p>
        </w:tc>
        <w:tc>
          <w:tcPr>
            <w:tcW w:w="6746" w:type="dxa"/>
            <w:shd w:val="clear" w:color="auto" w:fill="auto"/>
          </w:tcPr>
          <w:p w:rsidR="00833C3F" w:rsidRDefault="00833C3F" w:rsidP="00A410C8">
            <w:pPr>
              <w:pStyle w:val="Textkrper"/>
            </w:pPr>
            <w:r>
              <w:t>Elektrostatik – Anwendungen – Lernkärtchen A – C</w:t>
            </w:r>
          </w:p>
        </w:tc>
      </w:tr>
      <w:tr w:rsidR="00833C3F" w:rsidRPr="00DE4890" w:rsidTr="00674242">
        <w:tc>
          <w:tcPr>
            <w:tcW w:w="1434" w:type="dxa"/>
            <w:shd w:val="clear" w:color="auto" w:fill="auto"/>
          </w:tcPr>
          <w:p w:rsidR="00833C3F" w:rsidRPr="00DE4890" w:rsidRDefault="00833C3F" w:rsidP="00387063"/>
        </w:tc>
        <w:tc>
          <w:tcPr>
            <w:tcW w:w="1709" w:type="dxa"/>
            <w:shd w:val="clear" w:color="auto" w:fill="auto"/>
          </w:tcPr>
          <w:p w:rsidR="00833C3F" w:rsidRDefault="00833C3F" w:rsidP="00A410C8">
            <w:pPr>
              <w:pStyle w:val="Textkrper"/>
            </w:pPr>
            <w:r>
              <w:t>Ph04.02.05</w:t>
            </w:r>
          </w:p>
        </w:tc>
        <w:tc>
          <w:tcPr>
            <w:tcW w:w="6746" w:type="dxa"/>
            <w:shd w:val="clear" w:color="auto" w:fill="auto"/>
          </w:tcPr>
          <w:p w:rsidR="00833C3F" w:rsidRDefault="00833C3F" w:rsidP="00A410C8">
            <w:pPr>
              <w:pStyle w:val="Textkrper"/>
            </w:pPr>
            <w:r>
              <w:t>Elektrostatik – Anwendungen –</w:t>
            </w:r>
            <w:r w:rsidR="005228F8">
              <w:t xml:space="preserve"> Lösung</w:t>
            </w:r>
          </w:p>
        </w:tc>
      </w:tr>
    </w:tbl>
    <w:p w:rsidR="007E561F" w:rsidRPr="00DE4890" w:rsidRDefault="007E561F" w:rsidP="003552C0">
      <w:pPr>
        <w:pStyle w:val="Textkrper"/>
      </w:pPr>
      <w:r w:rsidRPr="00DE4890">
        <w:br w:type="page"/>
      </w:r>
    </w:p>
    <w:p w:rsidR="007E561F" w:rsidRPr="00DE4890" w:rsidRDefault="007E561F"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Beschreibung</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6E7E9040" wp14:editId="0870D3C0">
                  <wp:extent cx="342000" cy="313200"/>
                  <wp:effectExtent l="0" t="0" r="1270" b="0"/>
                  <wp:docPr id="1775" name="Grafik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6B7820D3" wp14:editId="7A9021B4">
                  <wp:extent cx="342000" cy="313200"/>
                  <wp:effectExtent l="0" t="0" r="1270" b="0"/>
                  <wp:docPr id="1776" name="Grafik 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669FBB1" wp14:editId="2AE96E2C">
                  <wp:extent cx="314325" cy="314325"/>
                  <wp:effectExtent l="0" t="0" r="9525" b="9525"/>
                  <wp:docPr id="1777" name="Grafik 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CE10BA">
            <w:pPr>
              <w:pStyle w:val="Textkrper"/>
            </w:pPr>
            <w:r>
              <w:t>Tipp/</w:t>
            </w:r>
            <w:r w:rsidR="007E561F" w:rsidRPr="00AA18D1">
              <w:t>Hinweis, der zum Bearbeiten hilfreich ist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4553D132" wp14:editId="3B8D3305">
                  <wp:extent cx="342000" cy="313200"/>
                  <wp:effectExtent l="0" t="0" r="1270" b="0"/>
                  <wp:docPr id="1778" name="Grafik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2EB2813" wp14:editId="026D31E7">
                  <wp:extent cx="342000" cy="313200"/>
                  <wp:effectExtent l="0" t="0" r="1270" b="0"/>
                  <wp:docPr id="1779" name="Grafik 1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32202BF5" wp14:editId="174322F6">
                  <wp:extent cx="314325" cy="314325"/>
                  <wp:effectExtent l="0" t="0" r="9525" b="9525"/>
                  <wp:docPr id="1780" name="Grafik 1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E10BA" w:rsidRDefault="00CE10BA" w:rsidP="00A56B02">
            <w:pPr>
              <w:pStyle w:val="Textkrper"/>
            </w:pPr>
            <w:r>
              <w:t>Vorsicht/</w:t>
            </w:r>
            <w:r w:rsidR="007E561F" w:rsidRPr="00AA18D1">
              <w:t xml:space="preserve">Achtung: wichtige </w:t>
            </w:r>
          </w:p>
          <w:p w:rsidR="007E561F" w:rsidRPr="00AA18D1" w:rsidRDefault="007E561F" w:rsidP="00A56B02">
            <w:pPr>
              <w:pStyle w:val="Textkrper"/>
            </w:pPr>
            <w:r w:rsidRPr="00AA18D1">
              <w:t>Informa</w:t>
            </w:r>
            <w:r w:rsidR="00CE10BA">
              <w:t>tion/</w:t>
            </w:r>
            <w:r w:rsidRPr="00AA18D1">
              <w:t>Hinweis. Genau lesen!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242B560D" wp14:editId="2D9102C5">
                  <wp:extent cx="342000" cy="313200"/>
                  <wp:effectExtent l="0" t="0" r="1270" b="0"/>
                  <wp:docPr id="1781" name="Grafik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F241570" wp14:editId="1657234F">
                  <wp:extent cx="342000" cy="313200"/>
                  <wp:effectExtent l="0" t="0" r="1270" b="0"/>
                  <wp:docPr id="1782" name="Grafik 1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27F25B54" wp14:editId="17A65FE3">
                  <wp:extent cx="314325" cy="314325"/>
                  <wp:effectExtent l="0" t="0" r="9525" b="9525"/>
                  <wp:docPr id="1783" name="Grafik 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Zeitvorgabe beachten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2CB2744" wp14:editId="46AE013E">
                  <wp:extent cx="295275" cy="314325"/>
                  <wp:effectExtent l="0" t="0" r="9525" b="9525"/>
                  <wp:docPr id="1784" name="Grafik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1C728171" wp14:editId="6FDC9554">
                  <wp:extent cx="371475" cy="314325"/>
                  <wp:effectExtent l="0" t="0" r="9525" b="9525"/>
                  <wp:docPr id="1785" name="Grafik 1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A56B02">
            <w:pPr>
              <w:pStyle w:val="Textkrper"/>
            </w:pPr>
            <w:r>
              <w:t>Blätter/</w:t>
            </w:r>
            <w:r w:rsidR="007E561F">
              <w:t xml:space="preserve">Materialien </w:t>
            </w:r>
            <w:r w:rsidR="007E561F" w:rsidRPr="00AA18D1">
              <w:t>ablegen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79FC107" wp14:editId="16BCD741">
                  <wp:extent cx="647700" cy="314325"/>
                  <wp:effectExtent l="0" t="0" r="0" b="9525"/>
                  <wp:docPr id="1786" name="Grafik 1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Pr>
                <w:noProof/>
              </w:rPr>
              <w:drawing>
                <wp:inline distT="0" distB="0" distL="0" distR="0" wp14:anchorId="659A8472" wp14:editId="73D7ED37">
                  <wp:extent cx="370800" cy="326657"/>
                  <wp:effectExtent l="0" t="0" r="0" b="0"/>
                  <wp:docPr id="1787" name="Grafik 1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CE10BA">
            <w:pPr>
              <w:pStyle w:val="Textkrper"/>
            </w:pPr>
            <w:r>
              <w:t>Blätter/</w:t>
            </w:r>
            <w:r w:rsidR="007E561F">
              <w:t>Materialien holen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9BAB581" wp14:editId="4AD1FA6B">
                  <wp:extent cx="533400" cy="314325"/>
                  <wp:effectExtent l="0" t="0" r="0" b="9525"/>
                  <wp:docPr id="1788" name="Grafik 1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480AB91" wp14:editId="0742CB92">
                  <wp:extent cx="314325" cy="314325"/>
                  <wp:effectExtent l="0" t="0" r="9525" b="9525"/>
                  <wp:docPr id="1789" name="Grafik 1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Lesen/Hilfsmittel/Quellenangabe</w:t>
            </w:r>
            <w:r>
              <w:t xml:space="preserve">: </w:t>
            </w:r>
            <w:r w:rsidRPr="00AA18D1">
              <w:t>Buch oder eigene Aufschriebe</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C76778E" wp14:editId="37D52F8B">
                  <wp:extent cx="314325" cy="314325"/>
                  <wp:effectExtent l="0" t="0" r="9525" b="9525"/>
                  <wp:docPr id="1790" name="Grafik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88DC0BD" wp14:editId="4127D2F3">
                  <wp:extent cx="314325" cy="314325"/>
                  <wp:effectExtent l="0" t="0" r="9525" b="9525"/>
                  <wp:docPr id="1791" name="Grafik 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CE10BA" w:rsidP="00A56B02">
            <w:pPr>
              <w:pStyle w:val="Textkrper"/>
            </w:pPr>
            <w:r>
              <w:t>Schreiben/Zeichnen/Malen</w:t>
            </w:r>
            <w:r w:rsidR="007E561F">
              <w:t xml:space="preserve">/ </w:t>
            </w:r>
          </w:p>
          <w:p w:rsidR="007E561F" w:rsidRPr="00AA18D1" w:rsidRDefault="007E561F" w:rsidP="00A56B02">
            <w:pPr>
              <w:pStyle w:val="Textkrper"/>
            </w:pPr>
            <w:r>
              <w:t>Skizzieren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850BD21" wp14:editId="5C7467DD">
                  <wp:extent cx="257175" cy="314325"/>
                  <wp:effectExtent l="0" t="0" r="9525" b="9525"/>
                  <wp:docPr id="1792" name="Grafik 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Lehrer fragen / holen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8C1710F" wp14:editId="301B3C3E">
                  <wp:extent cx="314325" cy="314325"/>
                  <wp:effectExtent l="0" t="0" r="9525" b="9525"/>
                  <wp:docPr id="1793" name="Grafik 1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7E561F" w:rsidP="00A56B02">
            <w:pPr>
              <w:pStyle w:val="Textkrper"/>
            </w:pPr>
            <w:r>
              <w:t>Rechne</w:t>
            </w:r>
            <w:r w:rsidR="00CE10BA">
              <w:t>n</w:t>
            </w:r>
            <w:r>
              <w:t xml:space="preserve">/ </w:t>
            </w:r>
          </w:p>
          <w:p w:rsidR="007E561F" w:rsidRPr="00AA18D1" w:rsidRDefault="007E561F" w:rsidP="00A56B02">
            <w:pPr>
              <w:pStyle w:val="Textkrper"/>
            </w:pPr>
            <w:r w:rsidRPr="00AA18D1">
              <w:t>Taschenrechner erlaubt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14EC11F3" wp14:editId="3F794BBA">
                  <wp:extent cx="209550" cy="314325"/>
                  <wp:effectExtent l="0" t="0" r="0" b="9525"/>
                  <wp:docPr id="1794" name="Grafik 1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2B5AFE1B" wp14:editId="5CD31BFC">
                  <wp:extent cx="314325" cy="314325"/>
                  <wp:effectExtent l="0" t="0" r="9525" b="9525"/>
                  <wp:docPr id="1795" name="Grafik 1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CE10BA" w:rsidP="00A56B02">
            <w:pPr>
              <w:pStyle w:val="Textkrper"/>
            </w:pPr>
            <w:r>
              <w:t>Zeichnen</w:t>
            </w:r>
            <w:r w:rsidR="007E561F">
              <w:t xml:space="preserve">/ </w:t>
            </w:r>
          </w:p>
          <w:p w:rsidR="007E561F" w:rsidRPr="00AA18D1" w:rsidRDefault="007E561F" w:rsidP="00A56B02">
            <w:pPr>
              <w:pStyle w:val="Textkrper"/>
            </w:pPr>
            <w:r w:rsidRPr="00AA18D1">
              <w:t>Zeichenmaterial erforderlich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9364B2D" wp14:editId="42EECF18">
                  <wp:extent cx="238125" cy="314325"/>
                  <wp:effectExtent l="0" t="0" r="9525" b="9525"/>
                  <wp:docPr id="1796" name="Grafik 1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5E8BAC13" wp14:editId="2F55455F">
                  <wp:extent cx="314325" cy="314325"/>
                  <wp:effectExtent l="0" t="0" r="9525" b="9525"/>
                  <wp:docPr id="1797" name="Grafik 1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Versuch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679BF7A6" wp14:editId="65787B23">
                  <wp:extent cx="333375" cy="314325"/>
                  <wp:effectExtent l="0" t="0" r="9525" b="9525"/>
                  <wp:docPr id="1798" name="Grafik 1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Pr>
                <w:noProof/>
              </w:rPr>
              <w:drawing>
                <wp:inline distT="0" distB="0" distL="0" distR="0" wp14:anchorId="5A18D3C4" wp14:editId="0580EF2E">
                  <wp:extent cx="313200" cy="313200"/>
                  <wp:effectExtent l="0" t="0" r="0" b="0"/>
                  <wp:docPr id="1799" name="Grafik 1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t>Werkstatt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3887885" wp14:editId="158465C7">
                  <wp:extent cx="314325" cy="314325"/>
                  <wp:effectExtent l="0" t="0" r="9525" b="9525"/>
                  <wp:docPr id="1800" name="Grafik 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13414682" wp14:editId="4A3A9A14">
                  <wp:extent cx="313200" cy="313200"/>
                  <wp:effectExtent l="0" t="0" r="0" b="0"/>
                  <wp:docPr id="1801" name="Grafik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535DB97" wp14:editId="3E360007">
                  <wp:extent cx="314325" cy="314325"/>
                  <wp:effectExtent l="0" t="0" r="9525" b="9525"/>
                  <wp:docPr id="1802" name="Grafik 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Beispiel</w:t>
            </w:r>
            <w:r>
              <w:t xml:space="preserve"> </w:t>
            </w:r>
            <w:r w:rsidRPr="00AA18D1">
              <w:t>/</w:t>
            </w:r>
            <w:r>
              <w:t xml:space="preserve"> </w:t>
            </w:r>
            <w:r w:rsidRPr="00AA18D1">
              <w:t>Vokabelhilfen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3058673" wp14:editId="060397DD">
                  <wp:extent cx="314325" cy="314325"/>
                  <wp:effectExtent l="0" t="0" r="9525" b="9525"/>
                  <wp:docPr id="1803" name="Grafik 1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2E5A199" wp14:editId="4E7550C6">
                  <wp:extent cx="313200" cy="313200"/>
                  <wp:effectExtent l="0" t="0" r="0" b="0"/>
                  <wp:docPr id="1804" name="Grafik 1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5A8A38F" wp14:editId="31976072">
                  <wp:extent cx="314325" cy="314325"/>
                  <wp:effectExtent l="0" t="0" r="9525" b="9525"/>
                  <wp:docPr id="1805" name="Grafik 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Hören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9C08B6B" wp14:editId="2AB1581F">
                  <wp:extent cx="314325" cy="314325"/>
                  <wp:effectExtent l="0" t="0" r="9525" b="9525"/>
                  <wp:docPr id="1806" name="Grafik 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08E6557" wp14:editId="21D2B0C5">
                  <wp:extent cx="314325" cy="314325"/>
                  <wp:effectExtent l="0" t="0" r="9525" b="9525"/>
                  <wp:docPr id="1807" name="Grafik 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Deutsch =&gt; Englisch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E443BAD" wp14:editId="6AB21624">
                  <wp:extent cx="314325" cy="314325"/>
                  <wp:effectExtent l="0" t="0" r="9525" b="9525"/>
                  <wp:docPr id="1808" name="Grafik 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D08490E" wp14:editId="51E78017">
                  <wp:extent cx="314325" cy="314325"/>
                  <wp:effectExtent l="0" t="0" r="9525" b="9525"/>
                  <wp:docPr id="1809" name="Grafik 1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Englisch =&gt; Deutsch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ED51F3A" wp14:editId="611BC777">
                  <wp:extent cx="342900" cy="314325"/>
                  <wp:effectExtent l="0" t="0" r="0" b="9525"/>
                  <wp:docPr id="1810" name="Grafik 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01C00071" wp14:editId="3DDDAB38">
                  <wp:extent cx="342900" cy="314325"/>
                  <wp:effectExtent l="0" t="0" r="0" b="9525"/>
                  <wp:docPr id="1811" name="Grafik 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BFE57B6" wp14:editId="6777E630">
                  <wp:extent cx="342900" cy="314325"/>
                  <wp:effectExtent l="0" t="0" r="0" b="9525"/>
                  <wp:docPr id="1812" name="Grafik 181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DC6B00D" wp14:editId="4A5CE326">
                  <wp:extent cx="342900" cy="314325"/>
                  <wp:effectExtent l="0" t="0" r="0" b="9525"/>
                  <wp:docPr id="1813" name="Grafik 1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Gruppennummer,</w:t>
            </w:r>
            <w:r w:rsidRPr="00AA18D1">
              <w:br/>
              <w:t>Teilthemen 3, 4 …</w:t>
            </w:r>
          </w:p>
        </w:tc>
      </w:tr>
    </w:tbl>
    <w:p w:rsidR="007E561F" w:rsidRPr="00DE4890" w:rsidRDefault="007E561F" w:rsidP="002E2050">
      <w:pPr>
        <w:pStyle w:val="Textkrper"/>
        <w:rPr>
          <w:rStyle w:val="Hervorhebung"/>
          <w:i w:val="0"/>
          <w:iCs w:val="0"/>
        </w:rPr>
        <w:sectPr w:rsidR="007E561F" w:rsidRPr="00DE4890" w:rsidSect="00BA1038">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7E561F" w:rsidRPr="00DE4890" w:rsidRDefault="007E561F" w:rsidP="0072380A">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Physik</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85"/>
        <w:gridCol w:w="1903"/>
        <w:gridCol w:w="1944"/>
        <w:gridCol w:w="1944"/>
        <w:gridCol w:w="1944"/>
        <w:gridCol w:w="1944"/>
        <w:gridCol w:w="1944"/>
      </w:tblGrid>
      <w:tr w:rsidR="007E561F" w:rsidRPr="00DE4890" w:rsidTr="00A56B02">
        <w:trPr>
          <w:trHeight w:val="246"/>
        </w:trPr>
        <w:tc>
          <w:tcPr>
            <w:tcW w:w="1985" w:type="dxa"/>
            <w:shd w:val="clear" w:color="auto" w:fill="D9D9D9"/>
          </w:tcPr>
          <w:p w:rsidR="00266788" w:rsidRDefault="00266788" w:rsidP="00005EAC">
            <w:pPr>
              <w:pStyle w:val="TabelleKopfmitte"/>
            </w:pPr>
          </w:p>
          <w:p w:rsidR="007E561F" w:rsidRDefault="007E561F" w:rsidP="00005EAC">
            <w:pPr>
              <w:pStyle w:val="TabelleKopfmitte"/>
            </w:pPr>
            <w:r w:rsidRPr="00005EAC">
              <w:t>Kompetenzbereich</w:t>
            </w:r>
          </w:p>
          <w:p w:rsidR="00266788" w:rsidRPr="00005EAC" w:rsidRDefault="00266788" w:rsidP="00005EAC">
            <w:pPr>
              <w:pStyle w:val="TabelleKopfmitte"/>
            </w:pPr>
          </w:p>
        </w:tc>
        <w:tc>
          <w:tcPr>
            <w:tcW w:w="1903" w:type="dxa"/>
            <w:shd w:val="clear" w:color="auto" w:fill="D9D9D9"/>
          </w:tcPr>
          <w:p w:rsidR="00266788" w:rsidRDefault="00266788" w:rsidP="00005EAC">
            <w:pPr>
              <w:pStyle w:val="TabelleKopfmitte"/>
            </w:pPr>
          </w:p>
          <w:p w:rsidR="007E561F" w:rsidRPr="00005EAC" w:rsidRDefault="007E561F" w:rsidP="00005EAC">
            <w:pPr>
              <w:pStyle w:val="TabelleKopfmitte"/>
            </w:pPr>
            <w:r>
              <w:t>LF</w:t>
            </w:r>
            <w:r w:rsidR="00A3454F">
              <w:t>S</w:t>
            </w:r>
            <w:r w:rsidRPr="00005EAC">
              <w:t xml:space="preserve"> 1</w:t>
            </w:r>
          </w:p>
        </w:tc>
        <w:tc>
          <w:tcPr>
            <w:tcW w:w="1944" w:type="dxa"/>
            <w:shd w:val="clear" w:color="auto" w:fill="D9D9D9"/>
          </w:tcPr>
          <w:p w:rsidR="00266788" w:rsidRDefault="00266788" w:rsidP="00A3454F">
            <w:pPr>
              <w:pStyle w:val="TabelleKopfmitte"/>
            </w:pPr>
          </w:p>
          <w:p w:rsidR="007E561F" w:rsidRPr="00005EAC" w:rsidRDefault="007E561F" w:rsidP="00A3454F">
            <w:pPr>
              <w:pStyle w:val="TabelleKopfmitte"/>
            </w:pPr>
            <w:r>
              <w:t>LF</w:t>
            </w:r>
            <w:r w:rsidR="00A3454F">
              <w:t>S</w:t>
            </w:r>
            <w:r w:rsidRPr="00005EAC">
              <w:t>2</w:t>
            </w:r>
          </w:p>
        </w:tc>
        <w:tc>
          <w:tcPr>
            <w:tcW w:w="1944" w:type="dxa"/>
            <w:shd w:val="clear" w:color="auto" w:fill="D9D9D9"/>
          </w:tcPr>
          <w:p w:rsidR="00266788" w:rsidRDefault="00266788" w:rsidP="00005EAC">
            <w:pPr>
              <w:pStyle w:val="TabelleKopfmitte"/>
            </w:pPr>
          </w:p>
          <w:p w:rsidR="007E561F" w:rsidRPr="00005EAC" w:rsidRDefault="007E561F" w:rsidP="00005EAC">
            <w:pPr>
              <w:pStyle w:val="TabelleKopfmitte"/>
            </w:pPr>
            <w:r>
              <w:t>LF</w:t>
            </w:r>
            <w:r w:rsidR="00BD5259">
              <w:t>S</w:t>
            </w:r>
            <w:r w:rsidRPr="00005EAC">
              <w:t xml:space="preserve"> 3</w:t>
            </w:r>
          </w:p>
        </w:tc>
        <w:tc>
          <w:tcPr>
            <w:tcW w:w="1944" w:type="dxa"/>
            <w:shd w:val="clear" w:color="auto" w:fill="D9D9D9"/>
          </w:tcPr>
          <w:p w:rsidR="00266788" w:rsidRDefault="00266788" w:rsidP="00005EAC">
            <w:pPr>
              <w:pStyle w:val="TabelleKopfmitte"/>
            </w:pPr>
          </w:p>
          <w:p w:rsidR="007E561F" w:rsidRPr="00005EAC" w:rsidRDefault="007E561F" w:rsidP="00005EAC">
            <w:pPr>
              <w:pStyle w:val="TabelleKopfmitte"/>
            </w:pPr>
            <w:r>
              <w:t>LF</w:t>
            </w:r>
            <w:r w:rsidR="00BD5259">
              <w:t>S</w:t>
            </w:r>
            <w:r w:rsidRPr="00005EAC">
              <w:t xml:space="preserve"> 4</w:t>
            </w:r>
          </w:p>
        </w:tc>
        <w:tc>
          <w:tcPr>
            <w:tcW w:w="1944" w:type="dxa"/>
            <w:shd w:val="clear" w:color="auto" w:fill="D9D9D9"/>
          </w:tcPr>
          <w:p w:rsidR="00266788" w:rsidRDefault="00266788" w:rsidP="00005EAC">
            <w:pPr>
              <w:pStyle w:val="TabelleKopfmitte"/>
            </w:pPr>
          </w:p>
          <w:p w:rsidR="007E561F" w:rsidRPr="00005EAC" w:rsidRDefault="007E561F" w:rsidP="00005EAC">
            <w:pPr>
              <w:pStyle w:val="TabelleKopfmitte"/>
            </w:pPr>
            <w:r>
              <w:t>LF</w:t>
            </w:r>
            <w:r w:rsidR="00BD5259">
              <w:t>S</w:t>
            </w:r>
            <w:r w:rsidRPr="00005EAC">
              <w:t xml:space="preserve"> 5</w:t>
            </w:r>
          </w:p>
        </w:tc>
        <w:tc>
          <w:tcPr>
            <w:tcW w:w="1944" w:type="dxa"/>
            <w:shd w:val="clear" w:color="auto" w:fill="D9D9D9"/>
          </w:tcPr>
          <w:p w:rsidR="00266788" w:rsidRDefault="00266788" w:rsidP="00A56B02">
            <w:pPr>
              <w:pStyle w:val="TabelleKopfmitte"/>
            </w:pPr>
          </w:p>
          <w:p w:rsidR="007E561F" w:rsidRPr="00005EAC" w:rsidRDefault="007E561F" w:rsidP="00A56B02">
            <w:pPr>
              <w:pStyle w:val="TabelleKopfmitte"/>
            </w:pPr>
            <w:r w:rsidRPr="00005EAC">
              <w:t>LF</w:t>
            </w:r>
            <w:r w:rsidR="00BD5259">
              <w:t>S</w:t>
            </w:r>
            <w:r w:rsidRPr="00005EAC">
              <w:t xml:space="preserve"> 6</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Fachwissen</w:t>
            </w:r>
          </w:p>
          <w:p w:rsidR="007E561F" w:rsidRPr="00DE4890" w:rsidRDefault="007E561F" w:rsidP="00A56B02">
            <w:pPr>
              <w:pStyle w:val="Kopf8ptlinksnr"/>
              <w:numPr>
                <w:ilvl w:val="0"/>
                <w:numId w:val="0"/>
              </w:numPr>
              <w:ind w:left="284"/>
            </w:pPr>
          </w:p>
        </w:tc>
        <w:tc>
          <w:tcPr>
            <w:tcW w:w="1903" w:type="dxa"/>
            <w:shd w:val="clear" w:color="auto" w:fill="auto"/>
          </w:tcPr>
          <w:p w:rsidR="007E561F" w:rsidRPr="00005EAC" w:rsidRDefault="007E561F" w:rsidP="00005EAC">
            <w:pPr>
              <w:pStyle w:val="Kopf8pt"/>
            </w:pPr>
            <w:r w:rsidRPr="00C3450F">
              <w:t>Ich kann behandelte phys</w:t>
            </w:r>
            <w:r w:rsidRPr="00C3450F">
              <w:t>i</w:t>
            </w:r>
            <w:r w:rsidRPr="00C3450F">
              <w:t>kalische Größen wiederg</w:t>
            </w:r>
            <w:r w:rsidRPr="00C3450F">
              <w:t>e</w:t>
            </w:r>
            <w:r w:rsidRPr="00C3450F">
              <w:t>ben</w:t>
            </w:r>
            <w:r>
              <w:t>.</w:t>
            </w:r>
          </w:p>
        </w:tc>
        <w:tc>
          <w:tcPr>
            <w:tcW w:w="1944" w:type="dxa"/>
            <w:shd w:val="clear" w:color="auto" w:fill="auto"/>
          </w:tcPr>
          <w:p w:rsidR="007E561F" w:rsidRPr="00005EAC" w:rsidRDefault="007E561F" w:rsidP="00005EAC">
            <w:pPr>
              <w:pStyle w:val="Kopf8pt"/>
            </w:pPr>
            <w:r w:rsidRPr="00C3450F">
              <w:t>Ich kann physikalische Gesetzmäßigkeiten, Defin</w:t>
            </w:r>
            <w:r w:rsidRPr="00C3450F">
              <w:t>i</w:t>
            </w:r>
            <w:r w:rsidRPr="00C3450F">
              <w:t>tionen und Modelle wiede</w:t>
            </w:r>
            <w:r w:rsidRPr="00C3450F">
              <w:t>r</w:t>
            </w:r>
            <w:r w:rsidRPr="00C3450F">
              <w:t>geben.</w:t>
            </w:r>
          </w:p>
        </w:tc>
        <w:tc>
          <w:tcPr>
            <w:tcW w:w="1944" w:type="dxa"/>
            <w:shd w:val="clear" w:color="auto" w:fill="auto"/>
          </w:tcPr>
          <w:p w:rsidR="007E561F" w:rsidRPr="00005EAC" w:rsidRDefault="007E561F" w:rsidP="00005EAC">
            <w:pPr>
              <w:pStyle w:val="Kopf8pt"/>
            </w:pPr>
            <w:r w:rsidRPr="00C3450F">
              <w:t>Ich kann einfache, mir bekannte physikalische Aufgabenstellungen und Probleme lösen</w:t>
            </w:r>
            <w:r>
              <w:t>.</w:t>
            </w:r>
          </w:p>
        </w:tc>
        <w:tc>
          <w:tcPr>
            <w:tcW w:w="1944" w:type="dxa"/>
            <w:shd w:val="clear" w:color="auto" w:fill="auto"/>
          </w:tcPr>
          <w:p w:rsidR="007E561F" w:rsidRPr="00005EAC" w:rsidRDefault="007E561F" w:rsidP="00005EAC">
            <w:pPr>
              <w:pStyle w:val="Kopf8pt"/>
            </w:pPr>
            <w:r w:rsidRPr="00C3450F">
              <w:t>Ich kann Analogien bene</w:t>
            </w:r>
            <w:r w:rsidRPr="00C3450F">
              <w:t>n</w:t>
            </w:r>
            <w:r w:rsidRPr="00C3450F">
              <w:t>nen.</w:t>
            </w:r>
          </w:p>
        </w:tc>
        <w:tc>
          <w:tcPr>
            <w:tcW w:w="1944" w:type="dxa"/>
            <w:shd w:val="clear" w:color="auto" w:fill="auto"/>
          </w:tcPr>
          <w:p w:rsidR="007E561F" w:rsidRPr="00005EAC" w:rsidRDefault="007E561F" w:rsidP="00005EAC">
            <w:pPr>
              <w:pStyle w:val="Kopf8pt"/>
            </w:pPr>
            <w:r w:rsidRPr="0027522E">
              <w:t>Ich kann mir teilweise unbekannte physikalische Aufgabenstellungen und Probleme lösen.</w:t>
            </w:r>
          </w:p>
        </w:tc>
        <w:tc>
          <w:tcPr>
            <w:tcW w:w="1944" w:type="dxa"/>
            <w:shd w:val="clear" w:color="auto" w:fill="auto"/>
          </w:tcPr>
          <w:p w:rsidR="007E561F" w:rsidRPr="00005EAC" w:rsidRDefault="007E561F" w:rsidP="00005EAC">
            <w:pPr>
              <w:pStyle w:val="Kopf8pt"/>
            </w:pPr>
            <w:r w:rsidRPr="0027522E">
              <w:t>Ich kann in mir neuen Aufgabenstellungen und Problemen Analogien erkennen und diese zur Lösung nutzen.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Erkenntnisgewinnung</w:t>
            </w:r>
          </w:p>
        </w:tc>
        <w:tc>
          <w:tcPr>
            <w:tcW w:w="1903" w:type="dxa"/>
            <w:shd w:val="clear" w:color="auto" w:fill="auto"/>
          </w:tcPr>
          <w:p w:rsidR="007E561F" w:rsidRPr="00005EAC" w:rsidRDefault="007E561F" w:rsidP="00005EAC">
            <w:pPr>
              <w:pStyle w:val="Kopf8pt"/>
            </w:pPr>
            <w:r w:rsidRPr="0027522E">
              <w:t>Ich kann einfache physik</w:t>
            </w:r>
            <w:r w:rsidRPr="0027522E">
              <w:t>a</w:t>
            </w:r>
            <w:r w:rsidRPr="0027522E">
              <w:t>lische Phänomene b</w:t>
            </w:r>
            <w:r w:rsidRPr="0027522E">
              <w:t>e</w:t>
            </w:r>
            <w:r w:rsidRPr="0027522E">
              <w:t>schreiben und auf bekan</w:t>
            </w:r>
            <w:r w:rsidRPr="0027522E">
              <w:t>n</w:t>
            </w:r>
            <w:r w:rsidRPr="0027522E">
              <w:t>te Zusammenhänge z</w:t>
            </w:r>
            <w:r w:rsidRPr="0027522E">
              <w:t>u</w:t>
            </w:r>
            <w:r w:rsidRPr="0027522E">
              <w:t>rückführen</w:t>
            </w:r>
            <w:r w:rsidRPr="00005EAC">
              <w:t>.</w:t>
            </w:r>
          </w:p>
        </w:tc>
        <w:tc>
          <w:tcPr>
            <w:tcW w:w="1944" w:type="dxa"/>
            <w:shd w:val="clear" w:color="auto" w:fill="auto"/>
          </w:tcPr>
          <w:p w:rsidR="007E561F" w:rsidRPr="00005EAC" w:rsidRDefault="007E561F" w:rsidP="00A56B02">
            <w:pPr>
              <w:pStyle w:val="Kopf8pt"/>
            </w:pPr>
            <w:r w:rsidRPr="000C62BB">
              <w:t>Ich kann physikalische Arbeitsweisen nachvollzi</w:t>
            </w:r>
            <w:r w:rsidRPr="000C62BB">
              <w:t>e</w:t>
            </w:r>
            <w:r w:rsidRPr="000C62BB">
              <w:t>hen und beschreiben</w:t>
            </w:r>
            <w:r w:rsidRPr="00005EAC">
              <w:t>.</w:t>
            </w:r>
          </w:p>
        </w:tc>
        <w:tc>
          <w:tcPr>
            <w:tcW w:w="1944" w:type="dxa"/>
            <w:shd w:val="clear" w:color="auto" w:fill="auto"/>
          </w:tcPr>
          <w:p w:rsidR="007E561F" w:rsidRPr="00005EAC" w:rsidRDefault="007E561F" w:rsidP="00005EAC">
            <w:pPr>
              <w:pStyle w:val="Kopf8pt"/>
            </w:pPr>
            <w:r w:rsidRPr="000C62BB">
              <w:t>Ich kann einfache physikal</w:t>
            </w:r>
            <w:r w:rsidRPr="000C62BB">
              <w:t>i</w:t>
            </w:r>
            <w:r w:rsidRPr="000C62BB">
              <w:t>sche Experimente nach Anleitung durchführen und auswerten.</w:t>
            </w:r>
          </w:p>
        </w:tc>
        <w:tc>
          <w:tcPr>
            <w:tcW w:w="1944" w:type="dxa"/>
            <w:shd w:val="clear" w:color="auto" w:fill="auto"/>
          </w:tcPr>
          <w:p w:rsidR="007E561F" w:rsidRPr="00005EAC" w:rsidRDefault="007E561F" w:rsidP="00005EAC">
            <w:pPr>
              <w:pStyle w:val="Kopf8pt"/>
            </w:pPr>
            <w:r>
              <w:t>I</w:t>
            </w:r>
            <w:r w:rsidRPr="000C62BB">
              <w:t xml:space="preserve">ch kann einfache </w:t>
            </w:r>
            <w:proofErr w:type="spellStart"/>
            <w:r w:rsidRPr="000C62BB">
              <w:t>Idealisi</w:t>
            </w:r>
            <w:r w:rsidRPr="000C62BB">
              <w:t>e</w:t>
            </w:r>
            <w:r w:rsidRPr="000C62BB">
              <w:t>rungen</w:t>
            </w:r>
            <w:proofErr w:type="spellEnd"/>
            <w:r w:rsidRPr="000C62BB">
              <w:t xml:space="preserve"> vornehmen und physikalische Erkenntnisse mathematisieren.</w:t>
            </w:r>
          </w:p>
        </w:tc>
        <w:tc>
          <w:tcPr>
            <w:tcW w:w="1944" w:type="dxa"/>
            <w:shd w:val="clear" w:color="auto" w:fill="auto"/>
          </w:tcPr>
          <w:p w:rsidR="007E561F" w:rsidRPr="00005EAC" w:rsidRDefault="007E561F" w:rsidP="00005EAC">
            <w:pPr>
              <w:pStyle w:val="Kopf8pt"/>
            </w:pPr>
            <w:r w:rsidRPr="004117BC">
              <w:t>Ich kann einfache physikal</w:t>
            </w:r>
            <w:r w:rsidRPr="004117BC">
              <w:t>i</w:t>
            </w:r>
            <w:r w:rsidRPr="004117BC">
              <w:t>sche Experimente selbs</w:t>
            </w:r>
            <w:r w:rsidRPr="004117BC">
              <w:t>t</w:t>
            </w:r>
            <w:r w:rsidRPr="004117BC">
              <w:t>ständig durchführen und auswerten.</w:t>
            </w:r>
          </w:p>
        </w:tc>
        <w:tc>
          <w:tcPr>
            <w:tcW w:w="1944" w:type="dxa"/>
            <w:shd w:val="clear" w:color="auto" w:fill="auto"/>
          </w:tcPr>
          <w:p w:rsidR="007E561F" w:rsidRPr="00005EAC" w:rsidRDefault="007E561F" w:rsidP="00005EAC">
            <w:pPr>
              <w:pStyle w:val="Kopf8pt"/>
            </w:pPr>
            <w:r w:rsidRPr="004117BC">
              <w:t xml:space="preserve">Ich kann Daten </w:t>
            </w:r>
            <w:r>
              <w:t>auswerten (</w:t>
            </w:r>
            <w:proofErr w:type="spellStart"/>
            <w:r>
              <w:t>Proportionalitäten</w:t>
            </w:r>
            <w:proofErr w:type="spellEnd"/>
            <w:r>
              <w:t xml:space="preserve">, </w:t>
            </w:r>
            <w:r w:rsidRPr="004117BC">
              <w:t>einf</w:t>
            </w:r>
            <w:r w:rsidRPr="004117BC">
              <w:t>a</w:t>
            </w:r>
            <w:r>
              <w:t>che Mathematisierung</w:t>
            </w:r>
            <w:r w:rsidRPr="004117BC">
              <w:t>) und deren Gültigkeit beurteilen.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Kommunikation</w:t>
            </w:r>
          </w:p>
        </w:tc>
        <w:tc>
          <w:tcPr>
            <w:tcW w:w="1903" w:type="dxa"/>
            <w:shd w:val="clear" w:color="auto" w:fill="auto"/>
          </w:tcPr>
          <w:p w:rsidR="007E561F" w:rsidRPr="00005EAC" w:rsidRDefault="007E561F" w:rsidP="00A56B02">
            <w:pPr>
              <w:pStyle w:val="Kopf8pt"/>
            </w:pPr>
            <w:r w:rsidRPr="00005EAC">
              <w:t>I</w:t>
            </w:r>
            <w:r w:rsidRPr="00196212">
              <w:t>ch kann einfache Sachve</w:t>
            </w:r>
            <w:r w:rsidRPr="00196212">
              <w:t>r</w:t>
            </w:r>
            <w:r w:rsidRPr="00196212">
              <w:t>halte umgangssprachlich beschreiben.</w:t>
            </w:r>
          </w:p>
        </w:tc>
        <w:tc>
          <w:tcPr>
            <w:tcW w:w="1944" w:type="dxa"/>
            <w:shd w:val="clear" w:color="auto" w:fill="auto"/>
          </w:tcPr>
          <w:p w:rsidR="007E561F" w:rsidRPr="00005EAC" w:rsidRDefault="007E561F" w:rsidP="00005EAC">
            <w:pPr>
              <w:pStyle w:val="Kopf8pt"/>
            </w:pPr>
            <w:r w:rsidRPr="00196212">
              <w:t xml:space="preserve">Ich kann einem Diagramm Informationen entnehmen und </w:t>
            </w:r>
            <w:r>
              <w:t xml:space="preserve">diese </w:t>
            </w:r>
            <w:r w:rsidRPr="00196212">
              <w:t>interpretieren.</w:t>
            </w:r>
          </w:p>
        </w:tc>
        <w:tc>
          <w:tcPr>
            <w:tcW w:w="1944" w:type="dxa"/>
            <w:shd w:val="clear" w:color="auto" w:fill="auto"/>
          </w:tcPr>
          <w:p w:rsidR="007E561F" w:rsidRPr="00005EAC" w:rsidRDefault="007E561F" w:rsidP="00005EAC">
            <w:pPr>
              <w:pStyle w:val="Kopf8pt"/>
            </w:pPr>
            <w:r w:rsidRPr="00196212">
              <w:t>Ich kann den Vorteil der Verwendung von Fachb</w:t>
            </w:r>
            <w:r w:rsidRPr="00196212">
              <w:t>e</w:t>
            </w:r>
            <w:r w:rsidRPr="00196212">
              <w:t>griffen erkennen und diese zur Beschreibung physikal</w:t>
            </w:r>
            <w:r w:rsidRPr="00196212">
              <w:t>i</w:t>
            </w:r>
            <w:r w:rsidRPr="00196212">
              <w:t>scher Sachverhalte nutzen.</w:t>
            </w:r>
          </w:p>
        </w:tc>
        <w:tc>
          <w:tcPr>
            <w:tcW w:w="1944" w:type="dxa"/>
            <w:shd w:val="clear" w:color="auto" w:fill="auto"/>
          </w:tcPr>
          <w:p w:rsidR="007E561F" w:rsidRPr="00005EAC" w:rsidRDefault="007E561F" w:rsidP="00005EAC">
            <w:pPr>
              <w:pStyle w:val="Kopf8pt"/>
            </w:pPr>
            <w:r w:rsidRPr="00196212">
              <w:t>Ich kann den Aufbau einf</w:t>
            </w:r>
            <w:r w:rsidRPr="00196212">
              <w:t>a</w:t>
            </w:r>
            <w:r w:rsidRPr="00196212">
              <w:t>cher technischer Geräte und deren Wirkungsweise b</w:t>
            </w:r>
            <w:r w:rsidRPr="00196212">
              <w:t>e</w:t>
            </w:r>
            <w:r w:rsidRPr="00196212">
              <w:t>schreiben.</w:t>
            </w:r>
          </w:p>
        </w:tc>
        <w:tc>
          <w:tcPr>
            <w:tcW w:w="1944" w:type="dxa"/>
            <w:shd w:val="clear" w:color="auto" w:fill="auto"/>
          </w:tcPr>
          <w:p w:rsidR="007E561F" w:rsidRPr="00005EAC" w:rsidRDefault="007E561F" w:rsidP="00005EAC">
            <w:pPr>
              <w:pStyle w:val="Kopf8pt"/>
            </w:pPr>
            <w:r w:rsidRPr="00D93966">
              <w:t>Ich kann Daten und Z</w:t>
            </w:r>
            <w:r w:rsidRPr="00D93966">
              <w:t>u</w:t>
            </w:r>
            <w:r w:rsidRPr="00D93966">
              <w:t>sammenhänge in geeign</w:t>
            </w:r>
            <w:r w:rsidRPr="00D93966">
              <w:t>e</w:t>
            </w:r>
            <w:r w:rsidRPr="00D93966">
              <w:t>ter Weise darstellen.</w:t>
            </w:r>
          </w:p>
        </w:tc>
        <w:tc>
          <w:tcPr>
            <w:tcW w:w="1944" w:type="dxa"/>
            <w:shd w:val="clear" w:color="auto" w:fill="auto"/>
          </w:tcPr>
          <w:p w:rsidR="007E561F" w:rsidRPr="00005EAC" w:rsidRDefault="007E561F" w:rsidP="00005EAC">
            <w:pPr>
              <w:pStyle w:val="Kopf8pt"/>
            </w:pPr>
            <w:r w:rsidRPr="00D93966">
              <w:t>Ich kann unter physikal</w:t>
            </w:r>
            <w:r w:rsidRPr="00D93966">
              <w:t>i</w:t>
            </w:r>
            <w:r w:rsidRPr="00D93966">
              <w:t>schen Gesichtspunkten über Arbeitsergebnisse und Sachverhalte diskutieren.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Bewertung</w:t>
            </w:r>
          </w:p>
        </w:tc>
        <w:tc>
          <w:tcPr>
            <w:tcW w:w="1903" w:type="dxa"/>
            <w:shd w:val="clear" w:color="auto" w:fill="auto"/>
          </w:tcPr>
          <w:p w:rsidR="007E561F" w:rsidRPr="00005EAC" w:rsidRDefault="007E561F" w:rsidP="00005EAC">
            <w:pPr>
              <w:pStyle w:val="Kopf8pt"/>
            </w:pPr>
            <w:r w:rsidRPr="008F2F06">
              <w:t>Ich kann Auswirkungen physikalischer Sachverha</w:t>
            </w:r>
            <w:r w:rsidRPr="008F2F06">
              <w:t>l</w:t>
            </w:r>
            <w:r w:rsidRPr="008F2F06">
              <w:t>te benennen.</w:t>
            </w:r>
          </w:p>
        </w:tc>
        <w:tc>
          <w:tcPr>
            <w:tcW w:w="1944" w:type="dxa"/>
            <w:shd w:val="clear" w:color="auto" w:fill="auto"/>
          </w:tcPr>
          <w:p w:rsidR="007E561F" w:rsidRPr="00005EAC" w:rsidRDefault="007E561F" w:rsidP="00005EAC">
            <w:pPr>
              <w:pStyle w:val="Kopf8pt"/>
            </w:pPr>
            <w:r w:rsidRPr="008F2F06">
              <w:t>Ich kann Auswirkungen physikalischer Erkenntnisse in historischen und gesel</w:t>
            </w:r>
            <w:r w:rsidRPr="008F2F06">
              <w:t>l</w:t>
            </w:r>
            <w:r w:rsidRPr="008F2F06">
              <w:t>schaftlichen Zusamme</w:t>
            </w:r>
            <w:r w:rsidRPr="008F2F06">
              <w:t>n</w:t>
            </w:r>
            <w:r w:rsidRPr="008F2F06">
              <w:t>hängen benennen.</w:t>
            </w:r>
          </w:p>
        </w:tc>
        <w:tc>
          <w:tcPr>
            <w:tcW w:w="1944" w:type="dxa"/>
            <w:shd w:val="clear" w:color="auto" w:fill="auto"/>
          </w:tcPr>
          <w:p w:rsidR="007E561F" w:rsidRPr="00005EAC" w:rsidRDefault="007E561F" w:rsidP="00005EAC">
            <w:pPr>
              <w:pStyle w:val="Kopf8pt"/>
            </w:pPr>
            <w:r w:rsidRPr="008F2F06">
              <w:t>Ich kann gegebene Lösu</w:t>
            </w:r>
            <w:r w:rsidRPr="008F2F06">
              <w:t>n</w:t>
            </w:r>
            <w:r w:rsidRPr="008F2F06">
              <w:t>gen unter Berücksichtigung physikalischer Aspekte beurteilen und kommenti</w:t>
            </w:r>
            <w:r w:rsidRPr="008F2F06">
              <w:t>e</w:t>
            </w:r>
            <w:r w:rsidRPr="008F2F06">
              <w:t>ren.</w:t>
            </w:r>
          </w:p>
        </w:tc>
        <w:tc>
          <w:tcPr>
            <w:tcW w:w="1944" w:type="dxa"/>
            <w:shd w:val="clear" w:color="auto" w:fill="auto"/>
          </w:tcPr>
          <w:p w:rsidR="007E561F" w:rsidRPr="00005EAC" w:rsidRDefault="007E561F" w:rsidP="00005EAC">
            <w:pPr>
              <w:pStyle w:val="Kopf8pt"/>
            </w:pPr>
            <w:r w:rsidRPr="00495BED">
              <w:t>Ich kann gegebene Lösu</w:t>
            </w:r>
            <w:r w:rsidRPr="00495BED">
              <w:t>n</w:t>
            </w:r>
            <w:r w:rsidRPr="00495BED">
              <w:t>gen unter Berücksichtigung physikalischer, ökonom</w:t>
            </w:r>
            <w:r w:rsidRPr="00495BED">
              <w:t>i</w:t>
            </w:r>
            <w:r w:rsidRPr="00495BED">
              <w:t>scher, sozialer und ökolog</w:t>
            </w:r>
            <w:r w:rsidRPr="00495BED">
              <w:t>i</w:t>
            </w:r>
            <w:r w:rsidRPr="00495BED">
              <w:t>scher Aspekte beurteilen und kommentieren.</w:t>
            </w:r>
          </w:p>
        </w:tc>
        <w:tc>
          <w:tcPr>
            <w:tcW w:w="1944" w:type="dxa"/>
            <w:shd w:val="clear" w:color="auto" w:fill="auto"/>
          </w:tcPr>
          <w:p w:rsidR="007E561F" w:rsidRPr="00005EAC" w:rsidRDefault="007E561F" w:rsidP="00005EAC">
            <w:pPr>
              <w:pStyle w:val="Kopf8pt"/>
            </w:pPr>
            <w:r w:rsidRPr="00495BED">
              <w:t>Ich kann mit meinem phys</w:t>
            </w:r>
            <w:r w:rsidRPr="00495BED">
              <w:t>i</w:t>
            </w:r>
            <w:r w:rsidRPr="00495BED">
              <w:t>kalischen Wissen Risiken und Sicherheitsmaßna</w:t>
            </w:r>
            <w:r w:rsidRPr="00495BED">
              <w:t>h</w:t>
            </w:r>
            <w:r w:rsidRPr="00495BED">
              <w:t>men bei Experimenten und im Alltag bewerten.</w:t>
            </w:r>
          </w:p>
        </w:tc>
        <w:tc>
          <w:tcPr>
            <w:tcW w:w="1944" w:type="dxa"/>
            <w:shd w:val="clear" w:color="auto" w:fill="auto"/>
          </w:tcPr>
          <w:p w:rsidR="007E561F" w:rsidRPr="00005EAC" w:rsidRDefault="007E561F" w:rsidP="00005EAC">
            <w:pPr>
              <w:pStyle w:val="Kopf8pt"/>
            </w:pPr>
            <w:r w:rsidRPr="00495BED">
              <w:t>Ich kann mit meinem phys</w:t>
            </w:r>
            <w:r w:rsidRPr="00495BED">
              <w:t>i</w:t>
            </w:r>
            <w:r w:rsidRPr="00495BED">
              <w:t>kalischen Wissen Risiken und Sicherheitsmaßna</w:t>
            </w:r>
            <w:r w:rsidRPr="00495BED">
              <w:t>h</w:t>
            </w:r>
            <w:r w:rsidRPr="00495BED">
              <w:t>men bei modernen techn</w:t>
            </w:r>
            <w:r w:rsidRPr="00495BED">
              <w:t>i</w:t>
            </w:r>
            <w:r w:rsidRPr="00495BED">
              <w:t>schen Anwendungen beu</w:t>
            </w:r>
            <w:r w:rsidRPr="00495BED">
              <w:t>r</w:t>
            </w:r>
            <w:r w:rsidRPr="00495BED">
              <w:t>teilen.</w:t>
            </w:r>
          </w:p>
        </w:tc>
      </w:tr>
    </w:tbl>
    <w:p w:rsidR="007E561F" w:rsidRDefault="007E561F" w:rsidP="00A56B02">
      <w:pPr>
        <w:rPr>
          <w:sz w:val="24"/>
        </w:rPr>
      </w:pPr>
    </w:p>
    <w:p w:rsidR="007E561F" w:rsidRDefault="007E561F" w:rsidP="00476BF7">
      <w:pPr>
        <w:ind w:right="282"/>
        <w:jc w:val="both"/>
      </w:pPr>
      <w:r w:rsidRPr="00CC63A7">
        <w:t>Das Kompetenzraster umschreibt den kompletten Lehrplan für Physik. Für jedes Themengebiet im Lehrplan könnte aufs Neue das komplette Kompetenzraster durchlaufen werden. Bei einigen Themengebieten ist das benötigte fachliche Grundwissen, um höhere Lernfortschritte zu erreichen, sehr hoch. Nach Meinung der Lernmaterialerstellungskommission bietet sich für die höheren Lernfortschritte (LFS5 und LFS6) vor allem der Themenbereich Mechanik an, gefolgt von der Elektr</w:t>
      </w:r>
      <w:r w:rsidRPr="00CC63A7">
        <w:t>i</w:t>
      </w:r>
      <w:r w:rsidRPr="00CC63A7">
        <w:t>zitätslehre (LFS4 und LFS5). Die Themengebiete Optik und Wärmelehre eignen sich dann im Umkehrschluss eher zum Einstieg in die Physik, da sich hier nur die niedrigen Lernfortschrittsstufen mit akzeptablem Aufwand erreichen lassen. Auch sind in einigen Teilbereichen der vorgegebenen Themengebiete manchmal nur einzelne Kompetenzbereiche erlernbar. Bei einer bunten Mischung an ausgewählten Themengebieten werden am Ende der Schullaufbahn sicher alle Kompeten</w:t>
      </w:r>
      <w:r w:rsidRPr="00CC63A7">
        <w:t>z</w:t>
      </w:r>
      <w:r w:rsidRPr="00CC63A7">
        <w:t>bereiche in den unteren und mittleren Lernfortschrittsstufen abgedeckt worden sein.</w:t>
      </w:r>
      <w:r>
        <w:t xml:space="preserve"> Sehr gute </w:t>
      </w:r>
      <w:r w:rsidR="004C61D4">
        <w:t>Schülerinnen und Schüler</w:t>
      </w:r>
      <w:r>
        <w:t xml:space="preserve"> werden auch nach Lernmaterialien für die höheren Lernfortschrittstufen suchen und diese bearbeiten wollen.</w:t>
      </w:r>
      <w:r w:rsidR="00476BF7">
        <w:t xml:space="preserve"> </w:t>
      </w:r>
      <w:r w:rsidR="004C61D4">
        <w:t>Schülerinnen und Schüler</w:t>
      </w:r>
      <w:r w:rsidRPr="00CC63A7">
        <w:t>, die nach dem ersten Themengebiet nur einen LFS1 oder LFS2 erreichen, sollten das folgende Themengebiet mit einem niedrigen Anforderungsbereich auswählen.</w:t>
      </w:r>
    </w:p>
    <w:p w:rsidR="007E561F" w:rsidRPr="00CC63A7" w:rsidRDefault="007E561F" w:rsidP="00A56B02">
      <w:pPr>
        <w:rPr>
          <w:sz w:val="24"/>
        </w:rPr>
      </w:pPr>
    </w:p>
    <w:p w:rsidR="007E561F" w:rsidRDefault="007E561F" w:rsidP="00A56B02">
      <w:pPr>
        <w:pStyle w:val="berschrift1"/>
      </w:pPr>
      <w:r>
        <w:lastRenderedPageBreak/>
        <w:t>Reduziertes Kompetenzraster für die Lernthemen Einstieg in die Elektrizitätslehre und Elektrostatik im Lernprojekt Elektrizität</w:t>
      </w:r>
    </w:p>
    <w:p w:rsidR="007E561F" w:rsidRDefault="007E561F" w:rsidP="00005EAC">
      <w:pPr>
        <w:pStyle w:val="Textkrper-Erstzeileneinzug"/>
        <w:ind w:firstLine="0"/>
      </w:pPr>
    </w:p>
    <w:p w:rsidR="007E561F" w:rsidRDefault="007E561F">
      <w:r>
        <w:t>Erreichbare Lernfortschrittstufen im Wahlbereich Elektrostatik im Themengebiet Elektrizitätslehre</w:t>
      </w:r>
    </w:p>
    <w:p w:rsidR="007E561F" w:rsidRDefault="007E561F" w:rsidP="00A56B02">
      <w:pPr>
        <w:pStyle w:val="Textkrper-Erstzeileneinzug"/>
        <w:ind w:firstLine="0"/>
      </w:pPr>
    </w:p>
    <w:p w:rsidR="007E561F" w:rsidRDefault="007E561F" w:rsidP="00A56B02">
      <w:pPr>
        <w:pStyle w:val="Textkrper-Erstzeileneinzug"/>
        <w:ind w:firstLine="0"/>
      </w:pPr>
      <w:r>
        <w:t>Kompetenzraster Physik für die Elektrostatik</w:t>
      </w:r>
    </w:p>
    <w:p w:rsidR="00D772B3" w:rsidRDefault="00D772B3" w:rsidP="00D772B3">
      <w:pPr>
        <w:pStyle w:val="Abstandszeile"/>
      </w:pPr>
    </w:p>
    <w:tbl>
      <w:tblPr>
        <w:tblW w:w="14142" w:type="dxa"/>
        <w:tblInd w:w="2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28" w:type="dxa"/>
          <w:left w:w="28" w:type="dxa"/>
          <w:bottom w:w="28" w:type="dxa"/>
          <w:right w:w="28" w:type="dxa"/>
        </w:tblCellMar>
        <w:tblLook w:val="04A0" w:firstRow="1" w:lastRow="0" w:firstColumn="1" w:lastColumn="0" w:noHBand="0" w:noVBand="1"/>
      </w:tblPr>
      <w:tblGrid>
        <w:gridCol w:w="2828"/>
        <w:gridCol w:w="2828"/>
        <w:gridCol w:w="2829"/>
        <w:gridCol w:w="2828"/>
        <w:gridCol w:w="2829"/>
      </w:tblGrid>
      <w:tr w:rsidR="007E561F" w:rsidRPr="00952890" w:rsidTr="00266788">
        <w:trPr>
          <w:trHeight w:val="720"/>
        </w:trPr>
        <w:tc>
          <w:tcPr>
            <w:tcW w:w="2828" w:type="dxa"/>
            <w:shd w:val="clear" w:color="auto" w:fill="D9D9D9" w:themeFill="background1" w:themeFillShade="D9"/>
          </w:tcPr>
          <w:p w:rsidR="00266788" w:rsidRDefault="00266788" w:rsidP="00A56B02">
            <w:pPr>
              <w:pStyle w:val="TabellenkopfLS"/>
              <w:rPr>
                <w:rFonts w:ascii="Source Sans Pro" w:hAnsi="Source Sans Pro"/>
              </w:rPr>
            </w:pPr>
          </w:p>
          <w:p w:rsidR="00266788" w:rsidRDefault="007E561F" w:rsidP="00266788">
            <w:pPr>
              <w:pStyle w:val="TabellenkopfLS"/>
              <w:rPr>
                <w:rFonts w:ascii="Source Sans Pro" w:hAnsi="Source Sans Pro"/>
              </w:rPr>
            </w:pPr>
            <w:r w:rsidRPr="00266788">
              <w:rPr>
                <w:rFonts w:ascii="Source Sans Pro" w:hAnsi="Source Sans Pro"/>
              </w:rPr>
              <w:t>Kompetenzbereich</w:t>
            </w:r>
          </w:p>
          <w:p w:rsidR="00266788" w:rsidRPr="00266788" w:rsidRDefault="00266788" w:rsidP="00266788">
            <w:pPr>
              <w:pStyle w:val="TabellenkopfLS"/>
              <w:rPr>
                <w:rFonts w:ascii="Source Sans Pro" w:hAnsi="Source Sans Pro"/>
              </w:rPr>
            </w:pPr>
          </w:p>
        </w:tc>
        <w:tc>
          <w:tcPr>
            <w:tcW w:w="2828" w:type="dxa"/>
            <w:shd w:val="clear" w:color="auto" w:fill="D9D9D9" w:themeFill="background1" w:themeFillShade="D9"/>
          </w:tcPr>
          <w:p w:rsidR="00266788" w:rsidRDefault="00266788" w:rsidP="00A56B02">
            <w:pPr>
              <w:pStyle w:val="TabellenkopfLS"/>
              <w:rPr>
                <w:rFonts w:ascii="Source Sans Pro" w:hAnsi="Source Sans Pro"/>
              </w:rPr>
            </w:pPr>
          </w:p>
          <w:p w:rsidR="00266788" w:rsidRPr="00BD5259" w:rsidRDefault="007E561F" w:rsidP="00266788">
            <w:pPr>
              <w:pStyle w:val="TabellenkopfLS"/>
              <w:rPr>
                <w:rFonts w:ascii="Source Sans Pro" w:hAnsi="Source Sans Pro"/>
              </w:rPr>
            </w:pPr>
            <w:r w:rsidRPr="00BD5259">
              <w:rPr>
                <w:rFonts w:ascii="Source Sans Pro" w:hAnsi="Source Sans Pro"/>
              </w:rPr>
              <w:t>LFS 1</w:t>
            </w:r>
          </w:p>
        </w:tc>
        <w:tc>
          <w:tcPr>
            <w:tcW w:w="2829" w:type="dxa"/>
            <w:shd w:val="clear" w:color="auto" w:fill="D9D9D9" w:themeFill="background1" w:themeFillShade="D9"/>
          </w:tcPr>
          <w:p w:rsidR="00266788" w:rsidRDefault="00266788" w:rsidP="00A56B02">
            <w:pPr>
              <w:pStyle w:val="TabellenkopfLS"/>
              <w:rPr>
                <w:rFonts w:ascii="Source Sans Pro" w:hAnsi="Source Sans Pro"/>
              </w:rPr>
            </w:pPr>
          </w:p>
          <w:p w:rsidR="00266788" w:rsidRPr="00BD5259" w:rsidRDefault="007E561F" w:rsidP="00266788">
            <w:pPr>
              <w:pStyle w:val="TabellenkopfLS"/>
              <w:rPr>
                <w:rFonts w:ascii="Source Sans Pro" w:hAnsi="Source Sans Pro"/>
              </w:rPr>
            </w:pPr>
            <w:r w:rsidRPr="00BD5259">
              <w:rPr>
                <w:rFonts w:ascii="Source Sans Pro" w:hAnsi="Source Sans Pro"/>
              </w:rPr>
              <w:t>LFS 2</w:t>
            </w:r>
          </w:p>
        </w:tc>
        <w:tc>
          <w:tcPr>
            <w:tcW w:w="2828" w:type="dxa"/>
            <w:shd w:val="clear" w:color="auto" w:fill="D9D9D9" w:themeFill="background1" w:themeFillShade="D9"/>
          </w:tcPr>
          <w:p w:rsidR="00266788" w:rsidRDefault="00266788" w:rsidP="00A56B02">
            <w:pPr>
              <w:pStyle w:val="TabellenkopfLS"/>
              <w:rPr>
                <w:rFonts w:ascii="Source Sans Pro" w:hAnsi="Source Sans Pro"/>
              </w:rPr>
            </w:pPr>
          </w:p>
          <w:p w:rsidR="00266788" w:rsidRPr="00BD5259" w:rsidRDefault="007E561F" w:rsidP="00266788">
            <w:pPr>
              <w:pStyle w:val="TabellenkopfLS"/>
              <w:rPr>
                <w:rFonts w:ascii="Source Sans Pro" w:hAnsi="Source Sans Pro"/>
              </w:rPr>
            </w:pPr>
            <w:r w:rsidRPr="00BD5259">
              <w:rPr>
                <w:rFonts w:ascii="Source Sans Pro" w:hAnsi="Source Sans Pro"/>
              </w:rPr>
              <w:t>LFS 3</w:t>
            </w:r>
          </w:p>
        </w:tc>
        <w:tc>
          <w:tcPr>
            <w:tcW w:w="2829" w:type="dxa"/>
            <w:shd w:val="clear" w:color="auto" w:fill="D9D9D9" w:themeFill="background1" w:themeFillShade="D9"/>
          </w:tcPr>
          <w:p w:rsidR="00266788" w:rsidRDefault="00266788" w:rsidP="00A56B02">
            <w:pPr>
              <w:pStyle w:val="TabellenkopfLS"/>
              <w:rPr>
                <w:rFonts w:ascii="Source Sans Pro" w:hAnsi="Source Sans Pro"/>
              </w:rPr>
            </w:pPr>
          </w:p>
          <w:p w:rsidR="00266788" w:rsidRPr="00BD5259" w:rsidRDefault="007E561F" w:rsidP="00266788">
            <w:pPr>
              <w:pStyle w:val="TabellenkopfLS"/>
              <w:rPr>
                <w:rFonts w:ascii="Source Sans Pro" w:hAnsi="Source Sans Pro"/>
              </w:rPr>
            </w:pPr>
            <w:r w:rsidRPr="00BD5259">
              <w:rPr>
                <w:rFonts w:ascii="Source Sans Pro" w:hAnsi="Source Sans Pro"/>
              </w:rPr>
              <w:t>LFS 4</w:t>
            </w:r>
          </w:p>
        </w:tc>
      </w:tr>
      <w:tr w:rsidR="007E561F" w:rsidRPr="00952890" w:rsidTr="00266788">
        <w:trPr>
          <w:trHeight w:val="720"/>
        </w:trPr>
        <w:tc>
          <w:tcPr>
            <w:tcW w:w="2828" w:type="dxa"/>
            <w:shd w:val="clear" w:color="auto" w:fill="D9D9D9" w:themeFill="background1" w:themeFillShade="D9"/>
          </w:tcPr>
          <w:p w:rsidR="007E561F" w:rsidRPr="00266788" w:rsidRDefault="00A3454F" w:rsidP="00A3454F">
            <w:pPr>
              <w:pStyle w:val="TabelleNummerierung"/>
              <w:numPr>
                <w:ilvl w:val="0"/>
                <w:numId w:val="0"/>
              </w:numPr>
              <w:tabs>
                <w:tab w:val="clear" w:pos="510"/>
                <w:tab w:val="left" w:pos="398"/>
              </w:tabs>
              <w:ind w:left="398" w:hanging="284"/>
              <w:rPr>
                <w:rFonts w:ascii="Source Sans Pro" w:hAnsi="Source Sans Pro"/>
                <w:b/>
                <w:sz w:val="16"/>
              </w:rPr>
            </w:pPr>
            <w:r w:rsidRPr="00266788">
              <w:rPr>
                <w:rFonts w:ascii="Source Sans Pro" w:hAnsi="Source Sans Pro"/>
                <w:b/>
                <w:sz w:val="16"/>
              </w:rPr>
              <w:t xml:space="preserve">2. </w:t>
            </w:r>
            <w:r w:rsidR="007E561F" w:rsidRPr="00266788">
              <w:rPr>
                <w:rFonts w:ascii="Source Sans Pro" w:hAnsi="Source Sans Pro"/>
                <w:b/>
                <w:sz w:val="16"/>
              </w:rPr>
              <w:t>Erkenntnisgewinnung</w:t>
            </w:r>
          </w:p>
        </w:tc>
        <w:tc>
          <w:tcPr>
            <w:tcW w:w="2828" w:type="dxa"/>
          </w:tcPr>
          <w:p w:rsidR="007E561F" w:rsidRPr="00BD5259" w:rsidRDefault="007E561F" w:rsidP="00A56B02">
            <w:pPr>
              <w:pStyle w:val="TabelleLinks8PT"/>
            </w:pPr>
            <w:r w:rsidRPr="00BD5259">
              <w:t>Ich kann einfache physikalische Phän</w:t>
            </w:r>
            <w:r w:rsidRPr="00BD5259">
              <w:t>o</w:t>
            </w:r>
            <w:r w:rsidRPr="00BD5259">
              <w:t>mene beschreiben und mit bekannten Zusammenhängen vergleichen.</w:t>
            </w:r>
          </w:p>
        </w:tc>
        <w:tc>
          <w:tcPr>
            <w:tcW w:w="2829" w:type="dxa"/>
          </w:tcPr>
          <w:p w:rsidR="007E561F" w:rsidRPr="00BD5259" w:rsidRDefault="007E561F" w:rsidP="00A56B02">
            <w:pPr>
              <w:pStyle w:val="TabelleLinks8PT"/>
            </w:pPr>
            <w:r w:rsidRPr="00BD5259">
              <w:t>Ich kann physikalische Arbeitsweisen nachvollziehen und beschreiben.</w:t>
            </w:r>
          </w:p>
        </w:tc>
        <w:tc>
          <w:tcPr>
            <w:tcW w:w="2828" w:type="dxa"/>
          </w:tcPr>
          <w:p w:rsidR="007E561F" w:rsidRPr="00BD5259" w:rsidRDefault="007E561F" w:rsidP="00A56B02">
            <w:pPr>
              <w:pStyle w:val="TabelleLinks8PT"/>
            </w:pPr>
            <w:r w:rsidRPr="00BD5259">
              <w:t>Ich kann einfache physikalische Exper</w:t>
            </w:r>
            <w:r w:rsidRPr="00BD5259">
              <w:t>i</w:t>
            </w:r>
            <w:r w:rsidRPr="00BD5259">
              <w:t>mente nach Anleitung durchführen und auswerten.</w:t>
            </w:r>
          </w:p>
        </w:tc>
        <w:tc>
          <w:tcPr>
            <w:tcW w:w="2829" w:type="dxa"/>
          </w:tcPr>
          <w:p w:rsidR="007E561F" w:rsidRPr="00BD5259" w:rsidRDefault="007E561F" w:rsidP="00A56B02">
            <w:pPr>
              <w:pStyle w:val="TabelleLinks8PT"/>
            </w:pPr>
          </w:p>
        </w:tc>
      </w:tr>
      <w:tr w:rsidR="007E561F" w:rsidRPr="00952890" w:rsidTr="00266788">
        <w:trPr>
          <w:trHeight w:val="720"/>
        </w:trPr>
        <w:tc>
          <w:tcPr>
            <w:tcW w:w="2828" w:type="dxa"/>
            <w:shd w:val="clear" w:color="auto" w:fill="D9D9D9" w:themeFill="background1" w:themeFillShade="D9"/>
          </w:tcPr>
          <w:p w:rsidR="007E561F" w:rsidRPr="00266788" w:rsidRDefault="00A3454F" w:rsidP="00A3454F">
            <w:pPr>
              <w:pStyle w:val="TabelleNummerierung"/>
              <w:numPr>
                <w:ilvl w:val="0"/>
                <w:numId w:val="0"/>
              </w:numPr>
              <w:tabs>
                <w:tab w:val="clear" w:pos="510"/>
                <w:tab w:val="left" w:pos="398"/>
              </w:tabs>
              <w:ind w:left="398" w:hanging="284"/>
              <w:rPr>
                <w:rFonts w:ascii="Source Sans Pro" w:hAnsi="Source Sans Pro"/>
                <w:b/>
                <w:sz w:val="16"/>
              </w:rPr>
            </w:pPr>
            <w:r w:rsidRPr="00266788">
              <w:rPr>
                <w:rFonts w:ascii="Source Sans Pro" w:hAnsi="Source Sans Pro"/>
                <w:b/>
                <w:sz w:val="16"/>
              </w:rPr>
              <w:t xml:space="preserve">3. </w:t>
            </w:r>
            <w:r w:rsidR="007E561F" w:rsidRPr="00266788">
              <w:rPr>
                <w:rFonts w:ascii="Source Sans Pro" w:hAnsi="Source Sans Pro"/>
                <w:b/>
                <w:sz w:val="16"/>
              </w:rPr>
              <w:t>Kommunikation</w:t>
            </w:r>
          </w:p>
        </w:tc>
        <w:tc>
          <w:tcPr>
            <w:tcW w:w="2828" w:type="dxa"/>
          </w:tcPr>
          <w:p w:rsidR="007E561F" w:rsidRPr="00BD5259" w:rsidRDefault="007E561F" w:rsidP="00A56B02">
            <w:pPr>
              <w:pStyle w:val="TabelleLinks8PT"/>
            </w:pPr>
            <w:r w:rsidRPr="00BD5259">
              <w:t>Ich kann einfache physikalische Sachve</w:t>
            </w:r>
            <w:r w:rsidRPr="00BD5259">
              <w:t>r</w:t>
            </w:r>
            <w:r w:rsidRPr="00BD5259">
              <w:t>halte umgangssprachlich beschreiben.</w:t>
            </w:r>
          </w:p>
        </w:tc>
        <w:tc>
          <w:tcPr>
            <w:tcW w:w="2829" w:type="dxa"/>
          </w:tcPr>
          <w:p w:rsidR="007E561F" w:rsidRPr="00BD5259" w:rsidRDefault="007E561F" w:rsidP="00A56B02">
            <w:pPr>
              <w:pStyle w:val="TabelleLinks8PT"/>
            </w:pPr>
          </w:p>
        </w:tc>
        <w:tc>
          <w:tcPr>
            <w:tcW w:w="2828" w:type="dxa"/>
          </w:tcPr>
          <w:p w:rsidR="007E561F" w:rsidRPr="00BD5259" w:rsidRDefault="007E561F" w:rsidP="00A56B02">
            <w:pPr>
              <w:pStyle w:val="TabelleLinks8PT"/>
            </w:pPr>
          </w:p>
        </w:tc>
        <w:tc>
          <w:tcPr>
            <w:tcW w:w="2829" w:type="dxa"/>
          </w:tcPr>
          <w:p w:rsidR="007E561F" w:rsidRPr="00BD5259" w:rsidRDefault="007E561F" w:rsidP="00A56B02">
            <w:pPr>
              <w:pStyle w:val="TabelleLinks8PT"/>
            </w:pPr>
          </w:p>
        </w:tc>
      </w:tr>
      <w:tr w:rsidR="007E561F" w:rsidRPr="00952890" w:rsidTr="00266788">
        <w:trPr>
          <w:trHeight w:val="720"/>
        </w:trPr>
        <w:tc>
          <w:tcPr>
            <w:tcW w:w="2828" w:type="dxa"/>
            <w:shd w:val="clear" w:color="auto" w:fill="D9D9D9" w:themeFill="background1" w:themeFillShade="D9"/>
          </w:tcPr>
          <w:p w:rsidR="007E561F" w:rsidRPr="00266788" w:rsidRDefault="00A3454F" w:rsidP="00A3454F">
            <w:pPr>
              <w:pStyle w:val="TabelleNummerierung"/>
              <w:numPr>
                <w:ilvl w:val="0"/>
                <w:numId w:val="0"/>
              </w:numPr>
              <w:tabs>
                <w:tab w:val="clear" w:pos="510"/>
                <w:tab w:val="left" w:pos="398"/>
              </w:tabs>
              <w:ind w:left="398" w:hanging="284"/>
              <w:rPr>
                <w:rFonts w:ascii="Source Sans Pro" w:hAnsi="Source Sans Pro"/>
                <w:b/>
                <w:sz w:val="16"/>
              </w:rPr>
            </w:pPr>
            <w:r w:rsidRPr="00266788">
              <w:rPr>
                <w:rFonts w:ascii="Source Sans Pro" w:hAnsi="Source Sans Pro"/>
                <w:b/>
                <w:sz w:val="16"/>
              </w:rPr>
              <w:t xml:space="preserve">4. </w:t>
            </w:r>
            <w:r w:rsidR="007E561F" w:rsidRPr="00266788">
              <w:rPr>
                <w:rFonts w:ascii="Source Sans Pro" w:hAnsi="Source Sans Pro"/>
                <w:b/>
                <w:sz w:val="16"/>
              </w:rPr>
              <w:t>Bewertung</w:t>
            </w:r>
          </w:p>
        </w:tc>
        <w:tc>
          <w:tcPr>
            <w:tcW w:w="2828" w:type="dxa"/>
          </w:tcPr>
          <w:p w:rsidR="007E561F" w:rsidRPr="00BD5259" w:rsidRDefault="007E561F" w:rsidP="00A56B02">
            <w:pPr>
              <w:pStyle w:val="TabelleLinks8PT"/>
            </w:pPr>
            <w:r w:rsidRPr="00BD5259">
              <w:t>Ich kann Auswirkungen physikalischer Sachverhalte nennen.</w:t>
            </w:r>
          </w:p>
        </w:tc>
        <w:tc>
          <w:tcPr>
            <w:tcW w:w="2829" w:type="dxa"/>
          </w:tcPr>
          <w:p w:rsidR="007E561F" w:rsidRPr="00BD5259" w:rsidRDefault="007E561F" w:rsidP="00A56B02">
            <w:pPr>
              <w:pStyle w:val="TabelleLinks8PT"/>
            </w:pPr>
            <w:r w:rsidRPr="00BD5259">
              <w:t>Ich kann Auswirkungen physikalischer Erkenntnisse in historischen und gesel</w:t>
            </w:r>
            <w:r w:rsidRPr="00BD5259">
              <w:t>l</w:t>
            </w:r>
            <w:r w:rsidRPr="00BD5259">
              <w:t>schaftlichen Zusammenhängen nennen.</w:t>
            </w:r>
          </w:p>
        </w:tc>
        <w:tc>
          <w:tcPr>
            <w:tcW w:w="2828" w:type="dxa"/>
          </w:tcPr>
          <w:p w:rsidR="007E561F" w:rsidRPr="00BD5259" w:rsidRDefault="007E561F" w:rsidP="00A56B02">
            <w:pPr>
              <w:pStyle w:val="TabelleLinks8PT"/>
            </w:pPr>
            <w:r w:rsidRPr="00BD5259">
              <w:t>Ich kann gegebene Lösungen unter Berücksichtigung physikalischer Aspekte beurteilen und kommentieren.</w:t>
            </w:r>
          </w:p>
        </w:tc>
        <w:tc>
          <w:tcPr>
            <w:tcW w:w="2829" w:type="dxa"/>
          </w:tcPr>
          <w:p w:rsidR="007E561F" w:rsidRPr="00BD5259" w:rsidRDefault="007E561F" w:rsidP="00A56B02">
            <w:pPr>
              <w:pStyle w:val="TabelleLinks8PT"/>
            </w:pPr>
          </w:p>
        </w:tc>
      </w:tr>
    </w:tbl>
    <w:p w:rsidR="007E561F" w:rsidRDefault="007E561F"/>
    <w:p w:rsidR="007E561F" w:rsidRPr="00005EAC" w:rsidRDefault="007E561F" w:rsidP="00005EAC">
      <w:pPr>
        <w:pStyle w:val="Textkrper-Erstzeileneinzug"/>
        <w:ind w:firstLine="0"/>
        <w:sectPr w:rsidR="007E561F" w:rsidRPr="00005EAC" w:rsidSect="00BA1038">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1975"/>
        <w:gridCol w:w="3044"/>
        <w:gridCol w:w="1179"/>
        <w:gridCol w:w="1179"/>
      </w:tblGrid>
      <w:tr w:rsidR="007E561F" w:rsidRPr="006D573E" w:rsidTr="00A56B02">
        <w:trPr>
          <w:trHeight w:val="547"/>
        </w:trPr>
        <w:tc>
          <w:tcPr>
            <w:tcW w:w="2268" w:type="dxa"/>
            <w:shd w:val="clear" w:color="auto" w:fill="D9D9D9"/>
            <w:hideMark/>
          </w:tcPr>
          <w:p w:rsidR="007E561F" w:rsidRPr="00B6762A" w:rsidRDefault="007E561F" w:rsidP="00A56B02">
            <w:pPr>
              <w:pStyle w:val="Tabelle6pt"/>
            </w:pPr>
            <w:r w:rsidRPr="00B6762A">
              <w:lastRenderedPageBreak/>
              <w:t>Fach</w:t>
            </w:r>
          </w:p>
          <w:p w:rsidR="007E561F" w:rsidRPr="00B6762A" w:rsidRDefault="007E561F" w:rsidP="00A56B02">
            <w:pPr>
              <w:pStyle w:val="TabelleKopflinks"/>
            </w:pPr>
            <w:r>
              <w:t>Physik</w:t>
            </w:r>
          </w:p>
        </w:tc>
        <w:tc>
          <w:tcPr>
            <w:tcW w:w="5019" w:type="dxa"/>
            <w:gridSpan w:val="2"/>
            <w:shd w:val="clear" w:color="auto" w:fill="D9D9D9"/>
            <w:hideMark/>
          </w:tcPr>
          <w:p w:rsidR="007E561F" w:rsidRPr="00B6762A" w:rsidRDefault="007E561F" w:rsidP="00A56B02">
            <w:pPr>
              <w:pStyle w:val="Tabelle6pt"/>
            </w:pPr>
            <w:r w:rsidRPr="00B6762A">
              <w:t>Kompetenzbereich/Leitidee</w:t>
            </w:r>
          </w:p>
          <w:p w:rsidR="007E561F" w:rsidRDefault="007E561F" w:rsidP="00A56B02">
            <w:pPr>
              <w:pStyle w:val="TabelleKopflinks"/>
            </w:pPr>
            <w:r>
              <w:t>Kompetenzbereich 1</w:t>
            </w:r>
          </w:p>
          <w:p w:rsidR="007E561F" w:rsidRDefault="007E561F" w:rsidP="00A56B02">
            <w:pPr>
              <w:pStyle w:val="TabelleKopflinks"/>
            </w:pPr>
            <w:r>
              <w:t>Kompetenzbereich 2</w:t>
            </w:r>
          </w:p>
          <w:p w:rsidR="007E561F" w:rsidRDefault="007E561F" w:rsidP="00A56B02">
            <w:pPr>
              <w:pStyle w:val="TabelleKopflinks"/>
            </w:pPr>
            <w:r>
              <w:t>Kompetenzbereich 3</w:t>
            </w:r>
          </w:p>
          <w:p w:rsidR="007E561F" w:rsidRPr="00B6762A" w:rsidRDefault="007E561F" w:rsidP="00A56B02">
            <w:pPr>
              <w:pStyle w:val="TabelleKopflinks"/>
            </w:pPr>
            <w:r>
              <w:t>Kompetenzbereich 4</w:t>
            </w:r>
          </w:p>
        </w:tc>
        <w:tc>
          <w:tcPr>
            <w:tcW w:w="1179" w:type="dxa"/>
            <w:shd w:val="clear" w:color="auto" w:fill="D9D9D9"/>
            <w:hideMark/>
          </w:tcPr>
          <w:p w:rsidR="007E561F" w:rsidRPr="00B6762A" w:rsidRDefault="007E561F" w:rsidP="00A56B02">
            <w:pPr>
              <w:pStyle w:val="Tabelle6pt"/>
            </w:pPr>
            <w:r w:rsidRPr="00B6762A">
              <w:t>Lernfortschritt</w:t>
            </w:r>
          </w:p>
          <w:p w:rsidR="007E561F" w:rsidRDefault="007E561F" w:rsidP="00A56B02">
            <w:pPr>
              <w:pStyle w:val="TabelleKopflinks"/>
            </w:pPr>
            <w:r>
              <w:t>LFS 1-3</w:t>
            </w:r>
          </w:p>
          <w:p w:rsidR="007E561F" w:rsidRDefault="007E561F" w:rsidP="00A56B02">
            <w:pPr>
              <w:pStyle w:val="TabelleKopflinks"/>
            </w:pPr>
            <w:r>
              <w:t>LFS 1-3</w:t>
            </w:r>
          </w:p>
          <w:p w:rsidR="007E561F" w:rsidRDefault="007E561F" w:rsidP="00A56B02">
            <w:pPr>
              <w:pStyle w:val="TabelleKopflinks"/>
            </w:pPr>
            <w:r>
              <w:t>LFS 1</w:t>
            </w:r>
          </w:p>
          <w:p w:rsidR="007E561F" w:rsidRPr="00B6762A" w:rsidRDefault="007E561F" w:rsidP="00A56B02">
            <w:pPr>
              <w:pStyle w:val="TabelleKopflinks"/>
            </w:pPr>
            <w:r>
              <w:t>LFS 1-3</w:t>
            </w:r>
          </w:p>
        </w:tc>
        <w:tc>
          <w:tcPr>
            <w:tcW w:w="1179" w:type="dxa"/>
            <w:shd w:val="clear" w:color="auto" w:fill="D9D9D9"/>
            <w:hideMark/>
          </w:tcPr>
          <w:p w:rsidR="007E561F" w:rsidRPr="00B6762A" w:rsidRDefault="007E561F" w:rsidP="00A56B02">
            <w:pPr>
              <w:pStyle w:val="Tabelle6pt"/>
            </w:pPr>
            <w:r w:rsidRPr="00B6762A">
              <w:t>Lernwegeliste</w:t>
            </w:r>
          </w:p>
          <w:p w:rsidR="007E561F" w:rsidRPr="00B6762A" w:rsidRDefault="007E561F" w:rsidP="00A56B02">
            <w:pPr>
              <w:pStyle w:val="TabelleKopflinks"/>
            </w:pPr>
            <w:r>
              <w:t>Ph00.00.03</w:t>
            </w:r>
          </w:p>
        </w:tc>
      </w:tr>
      <w:tr w:rsidR="007E561F" w:rsidRPr="006D573E" w:rsidTr="00A56B02">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E561F" w:rsidRPr="00B6762A" w:rsidRDefault="007E561F" w:rsidP="00A56B02">
            <w:pPr>
              <w:pStyle w:val="Tabelle6pt"/>
            </w:pPr>
            <w:r w:rsidRPr="00B6762A">
              <w:t>Kompetenz</w:t>
            </w:r>
            <w:r w:rsidR="000E16BD">
              <w:t>:</w:t>
            </w:r>
          </w:p>
          <w:p w:rsidR="007E561F" w:rsidRPr="00B6762A" w:rsidRDefault="007E561F" w:rsidP="00A56B02">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E561F" w:rsidRPr="00B6762A" w:rsidRDefault="000E16BD" w:rsidP="00A56B02">
            <w:pPr>
              <w:pStyle w:val="Tabelle6pt"/>
            </w:pPr>
            <w:r>
              <w:t>Was Sie schon können sollten:</w:t>
            </w:r>
          </w:p>
          <w:p w:rsidR="007E561F" w:rsidRDefault="007E561F" w:rsidP="00A56B02">
            <w:pPr>
              <w:pStyle w:val="Kopf8ptafz"/>
            </w:pPr>
            <w:r>
              <w:t>Ich kann Plakate erstellen.</w:t>
            </w:r>
          </w:p>
          <w:p w:rsidR="007E561F" w:rsidRDefault="007E561F" w:rsidP="00A56B02">
            <w:pPr>
              <w:pStyle w:val="Kopf8ptafz"/>
            </w:pPr>
            <w:r>
              <w:t>Ich kann präsentieren.</w:t>
            </w:r>
          </w:p>
          <w:p w:rsidR="007E561F" w:rsidRDefault="007E561F" w:rsidP="00A56B02">
            <w:pPr>
              <w:pStyle w:val="Kopf8ptafz"/>
            </w:pPr>
            <w:r>
              <w:t>Ich kann die Tempoduett</w:t>
            </w:r>
            <w:r w:rsidR="004C61D4">
              <w:t>-</w:t>
            </w:r>
            <w:r>
              <w:t>Methode anwenden.</w:t>
            </w:r>
          </w:p>
          <w:p w:rsidR="007E561F" w:rsidRPr="00B6762A" w:rsidRDefault="007E561F" w:rsidP="00A56B02">
            <w:pPr>
              <w:pStyle w:val="Kopf8ptafz"/>
            </w:pPr>
            <w:r>
              <w:t>Ich kann mit Lernkärtchen lernen.</w:t>
            </w:r>
          </w:p>
        </w:tc>
      </w:tr>
      <w:tr w:rsidR="007E561F" w:rsidRPr="006D573E" w:rsidTr="00A56B02">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7E561F" w:rsidRPr="00B6762A" w:rsidRDefault="007E561F" w:rsidP="00A56B02">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7E561F" w:rsidRPr="00B6762A" w:rsidRDefault="007E561F" w:rsidP="00A56B02">
            <w:pPr>
              <w:pStyle w:val="Tabelle6pt"/>
            </w:pPr>
            <w:r w:rsidRPr="00B6762A">
              <w:t>Wofür Sie das benötigen</w:t>
            </w:r>
            <w:r w:rsidR="000E16BD">
              <w:t>:</w:t>
            </w:r>
          </w:p>
          <w:p w:rsidR="007E561F" w:rsidRPr="00B6762A" w:rsidRDefault="007E561F" w:rsidP="00E015DA">
            <w:pPr>
              <w:pStyle w:val="Kopf8ptafz"/>
              <w:numPr>
                <w:ilvl w:val="0"/>
                <w:numId w:val="0"/>
              </w:numPr>
              <w:ind w:left="416" w:hanging="360"/>
            </w:pPr>
          </w:p>
        </w:tc>
      </w:tr>
      <w:tr w:rsidR="007E561F" w:rsidRPr="006D573E" w:rsidTr="00A56B02">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E561F" w:rsidRPr="00B6762A" w:rsidRDefault="007E561F" w:rsidP="00A56B02"/>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E561F" w:rsidRPr="00B6762A" w:rsidRDefault="007E561F" w:rsidP="00A56B02">
            <w:pPr>
              <w:pStyle w:val="Tabelle6pt"/>
            </w:pPr>
            <w:r w:rsidRPr="00B6762A">
              <w:t>Wie Sie Ihr Können prüfen können</w:t>
            </w:r>
            <w:r w:rsidR="000E16BD">
              <w:t>:</w:t>
            </w:r>
          </w:p>
          <w:p w:rsidR="007E561F" w:rsidRPr="00B6762A" w:rsidRDefault="007E561F" w:rsidP="00E015DA">
            <w:pPr>
              <w:pStyle w:val="Kopf8ptafz"/>
              <w:numPr>
                <w:ilvl w:val="0"/>
                <w:numId w:val="0"/>
              </w:numPr>
              <w:ind w:left="416" w:hanging="360"/>
            </w:pPr>
          </w:p>
        </w:tc>
      </w:tr>
    </w:tbl>
    <w:p w:rsidR="00266788" w:rsidRDefault="00266788" w:rsidP="00266788">
      <w:pPr>
        <w:pStyle w:val="berschrift1"/>
      </w:pPr>
      <w: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7E561F" w:rsidRPr="00DE4890" w:rsidTr="00A56B02">
        <w:tc>
          <w:tcPr>
            <w:tcW w:w="4242" w:type="dxa"/>
            <w:gridSpan w:val="3"/>
            <w:shd w:val="clear" w:color="auto" w:fill="D9D9D9" w:themeFill="background1" w:themeFillShade="D9"/>
          </w:tcPr>
          <w:p w:rsidR="007E561F" w:rsidRPr="00DE4890" w:rsidRDefault="007E561F" w:rsidP="00A56B02">
            <w:pPr>
              <w:pStyle w:val="TabelleKopfmitte"/>
            </w:pPr>
            <w:r w:rsidRPr="00DE4890">
              <w:t>Was Sie hier lernen können</w:t>
            </w:r>
          </w:p>
        </w:tc>
        <w:tc>
          <w:tcPr>
            <w:tcW w:w="3696" w:type="dxa"/>
            <w:gridSpan w:val="2"/>
            <w:shd w:val="clear" w:color="auto" w:fill="D9D9D9" w:themeFill="background1" w:themeFillShade="D9"/>
          </w:tcPr>
          <w:p w:rsidR="007E561F" w:rsidRPr="00DE4890" w:rsidRDefault="007E561F" w:rsidP="00A56B02">
            <w:pPr>
              <w:pStyle w:val="TabelleKopfmitte"/>
            </w:pPr>
            <w:r w:rsidRPr="00DE4890">
              <w:t>Lernmaterialien</w:t>
            </w:r>
          </w:p>
          <w:p w:rsidR="007E561F" w:rsidRPr="00DE4890" w:rsidRDefault="007E561F" w:rsidP="00A56B02">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7E561F" w:rsidRPr="00DE4890" w:rsidRDefault="007E561F" w:rsidP="00A56B02">
            <w:pPr>
              <w:pStyle w:val="TabelleKopfmitte"/>
            </w:pPr>
            <w:r w:rsidRPr="00DE4890">
              <w:t>Ergänzungen</w:t>
            </w:r>
          </w:p>
        </w:tc>
      </w:tr>
      <w:tr w:rsidR="007E561F" w:rsidRPr="00DE4890" w:rsidTr="00E015DA">
        <w:trPr>
          <w:trHeight w:val="1459"/>
        </w:trPr>
        <w:tc>
          <w:tcPr>
            <w:tcW w:w="426" w:type="dxa"/>
            <w:vMerge w:val="restart"/>
            <w:shd w:val="clear" w:color="auto" w:fill="auto"/>
            <w:textDirection w:val="btLr"/>
            <w:vAlign w:val="center"/>
          </w:tcPr>
          <w:p w:rsidR="007E561F" w:rsidRPr="00DE4890" w:rsidRDefault="007E561F" w:rsidP="00E015DA">
            <w:pPr>
              <w:pStyle w:val="TabelleKopflinks"/>
              <w:jc w:val="center"/>
            </w:pPr>
            <w:r>
              <w:t>Kompetenz</w:t>
            </w:r>
          </w:p>
        </w:tc>
        <w:tc>
          <w:tcPr>
            <w:tcW w:w="3402" w:type="dxa"/>
            <w:shd w:val="clear" w:color="auto" w:fill="auto"/>
          </w:tcPr>
          <w:p w:rsidR="007E561F" w:rsidRDefault="007E561F" w:rsidP="00A56B02">
            <w:pPr>
              <w:pStyle w:val="Textkrperlinks"/>
            </w:pPr>
            <w:r>
              <w:t>Ich kann den Aufbau eines Atoms b</w:t>
            </w:r>
            <w:r>
              <w:t>e</w:t>
            </w:r>
            <w:r>
              <w:t>schreiben.</w:t>
            </w:r>
          </w:p>
          <w:p w:rsidR="007E561F" w:rsidRDefault="007E561F" w:rsidP="00A56B02">
            <w:pPr>
              <w:pStyle w:val="Textkrperlinks"/>
            </w:pPr>
            <w:r>
              <w:t>Ich kann einige Eigenschaften eines Elektrons nennen.</w:t>
            </w:r>
          </w:p>
          <w:p w:rsidR="007E561F" w:rsidRDefault="007E561F" w:rsidP="00A56B02">
            <w:pPr>
              <w:pStyle w:val="Textkrperlinks"/>
            </w:pPr>
            <w:r>
              <w:t>Ich kann den Ladungszustand von Pr</w:t>
            </w:r>
            <w:r>
              <w:t>o</w:t>
            </w:r>
            <w:r>
              <w:t>tonen und Elektronen nennen.</w:t>
            </w:r>
          </w:p>
          <w:p w:rsidR="0079512C"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Ph02</w:t>
            </w:r>
            <w:r w:rsidRPr="00B51DE9">
              <w:t>.01</w:t>
            </w:r>
            <w:r>
              <w:t>.04</w:t>
            </w:r>
          </w:p>
          <w:p w:rsidR="007E561F" w:rsidRPr="00DE4890" w:rsidRDefault="007E561F" w:rsidP="00A56B02">
            <w:pPr>
              <w:pStyle w:val="Textkrper"/>
            </w:pPr>
            <w:r>
              <w:t xml:space="preserve">Einstieg in die Elektrizitätslehre – </w:t>
            </w:r>
            <w:proofErr w:type="spellStart"/>
            <w:r>
              <w:t>Infotext</w:t>
            </w:r>
            <w:proofErr w:type="spellEnd"/>
            <w:r>
              <w:t xml:space="preserve"> Atomaufbau</w:t>
            </w:r>
          </w:p>
        </w:tc>
        <w:tc>
          <w:tcPr>
            <w:tcW w:w="425" w:type="dxa"/>
            <w:shd w:val="clear" w:color="auto" w:fill="auto"/>
          </w:tcPr>
          <w:p w:rsidR="007E561F" w:rsidRPr="0086600F" w:rsidRDefault="007E561F" w:rsidP="00A56B02">
            <w:pPr>
              <w:pStyle w:val="Textkrpermitte"/>
            </w:pPr>
            <w:r w:rsidRPr="00DE4890">
              <w:t>A-C</w:t>
            </w:r>
          </w:p>
        </w:tc>
        <w:tc>
          <w:tcPr>
            <w:tcW w:w="1707" w:type="dxa"/>
            <w:shd w:val="clear" w:color="auto" w:fill="auto"/>
          </w:tcPr>
          <w:p w:rsidR="007E561F" w:rsidRPr="00DE4890" w:rsidRDefault="007E561F" w:rsidP="00A56B02">
            <w:pPr>
              <w:pStyle w:val="Textkrper"/>
            </w:pPr>
            <w:r>
              <w:t>Mit binnendiffere</w:t>
            </w:r>
            <w:r>
              <w:t>n</w:t>
            </w:r>
            <w:r>
              <w:t>zierten Aufgaben auf dem Aufgabe</w:t>
            </w:r>
            <w:r>
              <w:t>n</w:t>
            </w:r>
            <w:r>
              <w:t>blatt</w:t>
            </w:r>
          </w:p>
        </w:tc>
      </w:tr>
      <w:tr w:rsidR="007E561F" w:rsidRPr="00DE4890" w:rsidTr="0079512C">
        <w:trPr>
          <w:trHeight w:val="2020"/>
        </w:trPr>
        <w:tc>
          <w:tcPr>
            <w:tcW w:w="426" w:type="dxa"/>
            <w:vMerge/>
            <w:shd w:val="clear" w:color="auto" w:fill="auto"/>
          </w:tcPr>
          <w:p w:rsidR="007E561F" w:rsidRPr="00DE4890" w:rsidRDefault="007E561F" w:rsidP="00A56B02">
            <w:pPr>
              <w:pStyle w:val="Textkrper"/>
            </w:pPr>
          </w:p>
        </w:tc>
        <w:tc>
          <w:tcPr>
            <w:tcW w:w="3402" w:type="dxa"/>
            <w:shd w:val="clear" w:color="auto" w:fill="auto"/>
          </w:tcPr>
          <w:p w:rsidR="00524F26" w:rsidRDefault="007E561F" w:rsidP="00A56B02">
            <w:pPr>
              <w:pStyle w:val="Textkrperlinks"/>
            </w:pPr>
            <w:r>
              <w:t xml:space="preserve">Ich kann beschreiben, wie Körper elektrisch geladen werden. </w:t>
            </w:r>
          </w:p>
          <w:p w:rsidR="007E561F" w:rsidRDefault="007E561F" w:rsidP="00A56B02">
            <w:pPr>
              <w:pStyle w:val="Textkrperlinks"/>
            </w:pPr>
            <w:r>
              <w:t>Ich kann die elektrostatische Aufladung beschreiben.</w:t>
            </w:r>
          </w:p>
          <w:p w:rsidR="007E561F" w:rsidRDefault="007E561F" w:rsidP="00A56B02">
            <w:pPr>
              <w:pStyle w:val="Textkrperlinks"/>
            </w:pPr>
            <w:r>
              <w:t>Ich kann den Ladungsübergang durch Reibung beschreiben.</w:t>
            </w:r>
          </w:p>
          <w:p w:rsidR="007E561F" w:rsidRDefault="007E561F" w:rsidP="00A56B02">
            <w:pPr>
              <w:pStyle w:val="Textkrperlinks"/>
            </w:pPr>
            <w:r>
              <w:t>Ich kann ein Experiment nachvollziehen und beschreiben.</w:t>
            </w:r>
          </w:p>
          <w:p w:rsidR="0079512C"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2</w:t>
            </w:r>
            <w:r w:rsidRPr="00B51DE9">
              <w:t>.01</w:t>
            </w:r>
            <w:r>
              <w:t>.10</w:t>
            </w:r>
          </w:p>
          <w:p w:rsidR="007E561F" w:rsidRPr="00DE4890" w:rsidRDefault="0095651D" w:rsidP="00910401">
            <w:pPr>
              <w:pStyle w:val="Textkrper"/>
            </w:pPr>
            <w:r>
              <w:t>Elektrostatik – G</w:t>
            </w:r>
            <w:r w:rsidR="007E561F">
              <w:t xml:space="preserve">eladene Körper </w:t>
            </w:r>
            <w:r w:rsidR="00910401">
              <w:t>–</w:t>
            </w:r>
            <w:r w:rsidR="007E561F">
              <w:t xml:space="preserve"> Ladungsexperimente</w:t>
            </w:r>
          </w:p>
        </w:tc>
        <w:tc>
          <w:tcPr>
            <w:tcW w:w="425" w:type="dxa"/>
            <w:shd w:val="clear" w:color="auto" w:fill="auto"/>
          </w:tcPr>
          <w:p w:rsidR="007E561F" w:rsidRPr="00DE4890" w:rsidRDefault="007E561F" w:rsidP="00A56B02">
            <w:pPr>
              <w:pStyle w:val="Textkrpermitte"/>
            </w:pPr>
            <w:r w:rsidRPr="00DE4890">
              <w:t>A-C</w:t>
            </w:r>
          </w:p>
        </w:tc>
        <w:tc>
          <w:tcPr>
            <w:tcW w:w="1707" w:type="dxa"/>
            <w:shd w:val="clear" w:color="auto" w:fill="auto"/>
          </w:tcPr>
          <w:p w:rsidR="007E561F" w:rsidRPr="00DE4890" w:rsidRDefault="007E561F" w:rsidP="00A56B02">
            <w:pPr>
              <w:pStyle w:val="Textkrper"/>
            </w:pPr>
          </w:p>
        </w:tc>
      </w:tr>
      <w:tr w:rsidR="007E561F" w:rsidRPr="00DE4890" w:rsidTr="0079512C">
        <w:trPr>
          <w:trHeight w:val="1922"/>
        </w:trPr>
        <w:tc>
          <w:tcPr>
            <w:tcW w:w="426" w:type="dxa"/>
            <w:vMerge/>
            <w:shd w:val="clear" w:color="auto" w:fill="auto"/>
          </w:tcPr>
          <w:p w:rsidR="007E561F" w:rsidRPr="00DE4890" w:rsidRDefault="007E561F" w:rsidP="00A56B02">
            <w:pPr>
              <w:pStyle w:val="Textkrper"/>
            </w:pPr>
          </w:p>
        </w:tc>
        <w:tc>
          <w:tcPr>
            <w:tcW w:w="3402" w:type="dxa"/>
            <w:shd w:val="clear" w:color="auto" w:fill="auto"/>
          </w:tcPr>
          <w:p w:rsidR="00524F26" w:rsidRDefault="007E561F" w:rsidP="00A56B02">
            <w:pPr>
              <w:pStyle w:val="Textkrperlinks"/>
            </w:pPr>
            <w:r>
              <w:t xml:space="preserve">Ich kann beschreiben, wie Körper elektrisch geladen werden. </w:t>
            </w:r>
          </w:p>
          <w:p w:rsidR="007E561F" w:rsidRDefault="007E561F" w:rsidP="00A56B02">
            <w:pPr>
              <w:pStyle w:val="Textkrperlinks"/>
            </w:pPr>
            <w:r>
              <w:t>Ich kann die elektrostatische Aufladung beschreiben.</w:t>
            </w:r>
          </w:p>
          <w:p w:rsidR="007E561F" w:rsidRDefault="007E561F" w:rsidP="00A56B02">
            <w:pPr>
              <w:pStyle w:val="Textkrperlinks"/>
            </w:pPr>
            <w:r>
              <w:t>Ich kann den Ladungsübergang durch Reibung beschreiben.</w:t>
            </w:r>
          </w:p>
          <w:p w:rsidR="007E561F" w:rsidRDefault="007E561F" w:rsidP="00A56B02">
            <w:pPr>
              <w:pStyle w:val="Textkrperlinks"/>
            </w:pPr>
            <w:r>
              <w:t>Ich kann ein Experiment nachvollziehen und beschreiben.</w:t>
            </w:r>
          </w:p>
          <w:p w:rsidR="0079512C"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2</w:t>
            </w:r>
            <w:r w:rsidRPr="00B51DE9">
              <w:t>.01</w:t>
            </w:r>
            <w:r>
              <w:t>.11</w:t>
            </w:r>
          </w:p>
          <w:p w:rsidR="007E561F" w:rsidRDefault="0095651D" w:rsidP="00910401">
            <w:pPr>
              <w:pStyle w:val="Textkrper"/>
            </w:pPr>
            <w:r>
              <w:t>Elektrostatik – G</w:t>
            </w:r>
            <w:r w:rsidR="007E561F">
              <w:t xml:space="preserve">eladene Körper </w:t>
            </w:r>
            <w:r w:rsidR="00910401">
              <w:t>–</w:t>
            </w:r>
            <w:r w:rsidR="007E561F">
              <w:t xml:space="preserve"> Experiment auswerten</w:t>
            </w:r>
          </w:p>
        </w:tc>
        <w:tc>
          <w:tcPr>
            <w:tcW w:w="425" w:type="dxa"/>
            <w:shd w:val="clear" w:color="auto" w:fill="auto"/>
          </w:tcPr>
          <w:p w:rsidR="007E561F" w:rsidRPr="00DE4890" w:rsidRDefault="007E561F" w:rsidP="00A56B02">
            <w:pPr>
              <w:pStyle w:val="Textkrpermitte"/>
            </w:pPr>
            <w:r w:rsidRPr="00DE4890">
              <w:t>A-C</w:t>
            </w:r>
          </w:p>
        </w:tc>
        <w:tc>
          <w:tcPr>
            <w:tcW w:w="1707" w:type="dxa"/>
            <w:shd w:val="clear" w:color="auto" w:fill="auto"/>
          </w:tcPr>
          <w:p w:rsidR="007E561F" w:rsidRPr="00DE4890" w:rsidRDefault="007E561F" w:rsidP="00A56B02">
            <w:pPr>
              <w:pStyle w:val="Textkrper"/>
            </w:pPr>
            <w:r>
              <w:t>Mit binnendiffere</w:t>
            </w:r>
            <w:r>
              <w:t>n</w:t>
            </w:r>
            <w:r>
              <w:t>zierten Aufgaben auf dem Aufgabe</w:t>
            </w:r>
            <w:r>
              <w:t>n</w:t>
            </w:r>
            <w:r>
              <w:t>blatt</w:t>
            </w: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elektrischen Anziehungs- und Abstoßungsreaktionen beschre</w:t>
            </w:r>
            <w:r>
              <w:t>i</w:t>
            </w:r>
            <w:r>
              <w:t>ben.</w:t>
            </w:r>
          </w:p>
          <w:p w:rsidR="007E561F" w:rsidRDefault="007E561F" w:rsidP="00A56B02">
            <w:pPr>
              <w:pStyle w:val="Textkrperlinks"/>
            </w:pPr>
            <w:r>
              <w:t>Ich kann die Stärke von elektrischen Ladungen vergleichen.</w:t>
            </w:r>
          </w:p>
          <w:p w:rsidR="007E561F" w:rsidRDefault="007E561F" w:rsidP="00A56B02">
            <w:pPr>
              <w:pStyle w:val="Textkrperlinks"/>
            </w:pPr>
            <w:r>
              <w:t>Ich kann die Ladungsart mit einer Glimmlampe bestimmen.</w:t>
            </w:r>
          </w:p>
          <w:p w:rsidR="007E561F" w:rsidRDefault="007E561F" w:rsidP="00A56B02">
            <w:pPr>
              <w:pStyle w:val="Textkrperlinks"/>
            </w:pPr>
            <w:r>
              <w:t>Ich kann einen Ballon elektrisch laden.</w:t>
            </w:r>
          </w:p>
          <w:p w:rsidR="007E561F" w:rsidRDefault="007E561F" w:rsidP="00A56B02">
            <w:pPr>
              <w:pStyle w:val="Textkrperlinks"/>
            </w:pPr>
            <w:r>
              <w:t>Ich kann verschiedene Stäbe elektrisch laden.</w:t>
            </w:r>
          </w:p>
          <w:p w:rsidR="0079512C" w:rsidRDefault="0079512C" w:rsidP="00A56B02">
            <w:pPr>
              <w:pStyle w:val="Textkrperlinks"/>
            </w:pPr>
          </w:p>
          <w:p w:rsidR="0079512C" w:rsidRPr="00DE4890" w:rsidRDefault="007E561F" w:rsidP="00A56B02">
            <w:pPr>
              <w:pStyle w:val="Textkrperlinks"/>
            </w:pPr>
            <w:r>
              <w:lastRenderedPageBreak/>
              <w:t>Ich kann mit einem Elektroskop den quantitativen Ladungszustand auswe</w:t>
            </w:r>
            <w:r>
              <w:t>r</w:t>
            </w:r>
            <w:r>
              <w:t>ten.</w:t>
            </w: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2</w:t>
            </w:r>
            <w:r w:rsidRPr="00B51DE9">
              <w:t>.0</w:t>
            </w:r>
            <w:r>
              <w:t>2.02</w:t>
            </w:r>
          </w:p>
          <w:p w:rsidR="007E561F" w:rsidRDefault="007E561F" w:rsidP="00A56B02">
            <w:pPr>
              <w:pStyle w:val="Textkrper"/>
            </w:pPr>
            <w:r w:rsidRPr="0086600F">
              <w:t>Elektrostatik</w:t>
            </w:r>
            <w:r>
              <w:t xml:space="preserve"> – </w:t>
            </w:r>
            <w:r w:rsidR="0095651D">
              <w:t>E</w:t>
            </w:r>
            <w:r>
              <w:t xml:space="preserve">lektrische Ladungen </w:t>
            </w:r>
            <w:r w:rsidR="00910401">
              <w:t>–</w:t>
            </w:r>
            <w:r>
              <w:t xml:space="preserve"> Aufga</w:t>
            </w:r>
            <w:r w:rsidRPr="0086600F">
              <w:t>benplanung</w:t>
            </w:r>
          </w:p>
          <w:p w:rsidR="007E561F" w:rsidRDefault="007E561F" w:rsidP="00A56B02">
            <w:pPr>
              <w:pStyle w:val="Textkrper"/>
            </w:pPr>
            <w:r>
              <w:t>Ph02.02.03</w:t>
            </w:r>
          </w:p>
          <w:p w:rsidR="007E561F" w:rsidRDefault="0095651D" w:rsidP="00A56B02">
            <w:pPr>
              <w:pStyle w:val="Textkrper"/>
            </w:pPr>
            <w:r>
              <w:t>Elektrostatik – E</w:t>
            </w:r>
            <w:r w:rsidR="007E561F">
              <w:t xml:space="preserve">lektrische Ladungen </w:t>
            </w:r>
            <w:r w:rsidR="00910401">
              <w:t>–</w:t>
            </w:r>
            <w:r w:rsidR="007E561F">
              <w:t xml:space="preserve"> Versuchsvorbereitung – Level A</w:t>
            </w:r>
          </w:p>
          <w:p w:rsidR="007E561F" w:rsidRDefault="007E561F" w:rsidP="00A56B02">
            <w:pPr>
              <w:pStyle w:val="Textkrper"/>
            </w:pPr>
            <w:r>
              <w:t>Ph02.02.04</w:t>
            </w:r>
          </w:p>
          <w:p w:rsidR="007E561F" w:rsidRDefault="0095651D" w:rsidP="00A56B02">
            <w:pPr>
              <w:pStyle w:val="Textkrper"/>
            </w:pPr>
            <w:r>
              <w:t>Elektrostatik – E</w:t>
            </w:r>
            <w:r w:rsidR="007E561F">
              <w:t xml:space="preserve">lektrische Ladungen </w:t>
            </w:r>
            <w:r w:rsidR="00910401">
              <w:t>–</w:t>
            </w:r>
            <w:r w:rsidR="007E561F">
              <w:t xml:space="preserve"> Versuchsnachbereitung – Level A</w:t>
            </w:r>
          </w:p>
          <w:p w:rsidR="007E561F" w:rsidRDefault="007E561F" w:rsidP="00A56B02">
            <w:pPr>
              <w:pStyle w:val="Textkrper"/>
            </w:pPr>
            <w:r>
              <w:t>Ph02.02.05</w:t>
            </w:r>
          </w:p>
          <w:p w:rsidR="007E561F" w:rsidRDefault="0095651D" w:rsidP="00A56B02">
            <w:pPr>
              <w:pStyle w:val="Textkrper"/>
            </w:pPr>
            <w:r>
              <w:t>Elektrostatik – E</w:t>
            </w:r>
            <w:r w:rsidR="007E561F">
              <w:t xml:space="preserve">lektrische Ladungen </w:t>
            </w:r>
            <w:r w:rsidR="00910401">
              <w:t>–</w:t>
            </w:r>
            <w:r w:rsidR="007E561F">
              <w:t xml:space="preserve"> </w:t>
            </w:r>
            <w:r w:rsidR="007E561F">
              <w:lastRenderedPageBreak/>
              <w:t>Versuchsvorbereitung – Level B</w:t>
            </w:r>
          </w:p>
          <w:p w:rsidR="007E561F" w:rsidRDefault="007E561F" w:rsidP="00A56B02">
            <w:pPr>
              <w:pStyle w:val="Textkrper"/>
            </w:pPr>
            <w:r>
              <w:t>Ph02.02.06</w:t>
            </w:r>
          </w:p>
          <w:p w:rsidR="007E561F" w:rsidRDefault="0095651D" w:rsidP="00A56B02">
            <w:pPr>
              <w:pStyle w:val="Textkrper"/>
            </w:pPr>
            <w:r>
              <w:t>Elektrostatik – E</w:t>
            </w:r>
            <w:r w:rsidR="007E561F">
              <w:t xml:space="preserve">lektrische Ladungen </w:t>
            </w:r>
            <w:r w:rsidR="00910401">
              <w:t>–</w:t>
            </w:r>
            <w:r w:rsidR="007E561F">
              <w:t xml:space="preserve"> Versuchsnachbereitung – Level B</w:t>
            </w:r>
          </w:p>
          <w:p w:rsidR="007E561F" w:rsidRDefault="007E561F" w:rsidP="00A56B02">
            <w:pPr>
              <w:pStyle w:val="Textkrper"/>
            </w:pPr>
            <w:r>
              <w:t>Ph02.02.07</w:t>
            </w:r>
          </w:p>
          <w:p w:rsidR="007E561F" w:rsidRDefault="0095651D" w:rsidP="00A56B02">
            <w:pPr>
              <w:pStyle w:val="Textkrper"/>
            </w:pPr>
            <w:r>
              <w:t>Elektrostatik – E</w:t>
            </w:r>
            <w:r w:rsidR="007E561F">
              <w:t xml:space="preserve">lektrische Ladungen </w:t>
            </w:r>
            <w:r w:rsidR="00910401">
              <w:t>–</w:t>
            </w:r>
            <w:r w:rsidR="007E561F">
              <w:t xml:space="preserve"> Versuchsvorbereitung – Level C</w:t>
            </w:r>
          </w:p>
          <w:p w:rsidR="007E561F" w:rsidRDefault="007E561F" w:rsidP="00A56B02">
            <w:pPr>
              <w:pStyle w:val="Textkrper"/>
            </w:pPr>
            <w:r>
              <w:t>Ph02.02.08</w:t>
            </w:r>
          </w:p>
          <w:p w:rsidR="007E561F" w:rsidRDefault="0095651D" w:rsidP="00A56B02">
            <w:pPr>
              <w:pStyle w:val="Textkrper"/>
            </w:pPr>
            <w:r>
              <w:t>Elektrostatik – E</w:t>
            </w:r>
            <w:r w:rsidR="007E561F">
              <w:t xml:space="preserve">lektrische Ladungen </w:t>
            </w:r>
            <w:r w:rsidR="00910401">
              <w:t>–</w:t>
            </w:r>
            <w:r w:rsidR="007E561F">
              <w:t xml:space="preserve"> Versuchsnachbereitung – Level C</w:t>
            </w:r>
          </w:p>
          <w:p w:rsidR="0079512C" w:rsidRPr="00DE4890" w:rsidRDefault="0079512C" w:rsidP="00A56B02">
            <w:pPr>
              <w:pStyle w:val="Textkrper"/>
            </w:pPr>
          </w:p>
        </w:tc>
        <w:tc>
          <w:tcPr>
            <w:tcW w:w="425" w:type="dxa"/>
            <w:shd w:val="clear" w:color="auto" w:fill="auto"/>
          </w:tcPr>
          <w:p w:rsidR="007E561F" w:rsidRDefault="007E561F" w:rsidP="00A56B02">
            <w:pPr>
              <w:pStyle w:val="Textkrpermitte"/>
            </w:pPr>
            <w:r w:rsidRPr="00DE4890">
              <w:lastRenderedPageBreak/>
              <w:t>A-C</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A</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A</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B</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B</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C</w:t>
            </w:r>
          </w:p>
          <w:p w:rsidR="007E561F" w:rsidRDefault="007E561F" w:rsidP="00A56B02">
            <w:pPr>
              <w:pStyle w:val="Textkrpermitte"/>
            </w:pPr>
          </w:p>
          <w:p w:rsidR="007E561F" w:rsidRDefault="007E561F" w:rsidP="00A56B02">
            <w:pPr>
              <w:pStyle w:val="Textkrpermitte"/>
            </w:pPr>
          </w:p>
          <w:p w:rsidR="007E561F" w:rsidRPr="00DE4890" w:rsidRDefault="007E561F" w:rsidP="00A56B02">
            <w:pPr>
              <w:pStyle w:val="Textkrpermitte"/>
            </w:pPr>
            <w:r>
              <w:t>C</w:t>
            </w:r>
          </w:p>
        </w:tc>
        <w:tc>
          <w:tcPr>
            <w:tcW w:w="1707" w:type="dxa"/>
            <w:shd w:val="clear" w:color="auto" w:fill="auto"/>
          </w:tcPr>
          <w:p w:rsidR="007E561F" w:rsidRPr="00DE4890" w:rsidRDefault="007E561F" w:rsidP="00A56B02">
            <w:pPr>
              <w:pStyle w:val="Textkrper"/>
            </w:pP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elektrischen Anziehungs- und Abstoßungsreaktionen beschre</w:t>
            </w:r>
            <w:r>
              <w:t>i</w:t>
            </w:r>
            <w:r>
              <w:t>ben.</w:t>
            </w:r>
          </w:p>
          <w:p w:rsidR="007E561F" w:rsidRDefault="007E561F" w:rsidP="00A56B02">
            <w:pPr>
              <w:pStyle w:val="Textkrperlinks"/>
            </w:pPr>
            <w:r>
              <w:t>Ich kann die Stärke von elektrischen Ladungen vergleichen.</w:t>
            </w:r>
          </w:p>
          <w:p w:rsidR="007E561F" w:rsidRDefault="007E561F" w:rsidP="00A56B02">
            <w:pPr>
              <w:pStyle w:val="Textkrperlinks"/>
            </w:pPr>
            <w:r>
              <w:t>Ich kann die Ladungsart mit einer Glimmlampe bestimmen.</w:t>
            </w:r>
          </w:p>
          <w:p w:rsidR="0079512C" w:rsidRPr="00DE4890"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Ph02.02.09</w:t>
            </w:r>
          </w:p>
          <w:p w:rsidR="007E561F" w:rsidRDefault="007E561F" w:rsidP="00910401">
            <w:pPr>
              <w:pStyle w:val="Textkrper"/>
            </w:pPr>
            <w:r w:rsidRPr="006344C4">
              <w:t xml:space="preserve">Elektrostatik </w:t>
            </w:r>
            <w:r w:rsidR="0095651D">
              <w:t>– E</w:t>
            </w:r>
            <w:r>
              <w:t xml:space="preserve">lektrische Ladungen </w:t>
            </w:r>
            <w:r w:rsidR="00910401">
              <w:t>–</w:t>
            </w:r>
            <w:r>
              <w:t xml:space="preserve"> Wieder</w:t>
            </w:r>
            <w:r w:rsidRPr="006344C4">
              <w:t>holung</w:t>
            </w:r>
          </w:p>
        </w:tc>
        <w:tc>
          <w:tcPr>
            <w:tcW w:w="425" w:type="dxa"/>
            <w:shd w:val="clear" w:color="auto" w:fill="auto"/>
          </w:tcPr>
          <w:p w:rsidR="007E561F" w:rsidRPr="00DE4890" w:rsidRDefault="007E561F" w:rsidP="00A56B02">
            <w:pPr>
              <w:pStyle w:val="Textkrpermitte"/>
            </w:pPr>
            <w:r w:rsidRPr="00DE4890">
              <w:t>A-C</w:t>
            </w:r>
          </w:p>
        </w:tc>
        <w:tc>
          <w:tcPr>
            <w:tcW w:w="1707" w:type="dxa"/>
            <w:shd w:val="clear" w:color="auto" w:fill="auto"/>
          </w:tcPr>
          <w:p w:rsidR="007E561F" w:rsidRPr="00DE4890" w:rsidRDefault="007E561F" w:rsidP="00A56B02">
            <w:pPr>
              <w:pStyle w:val="Textkrper"/>
            </w:pPr>
            <w:r>
              <w:t>Mit binnendiffere</w:t>
            </w:r>
            <w:r>
              <w:t>n</w:t>
            </w:r>
            <w:r>
              <w:t>zierten Aufgaben auf dem Aufgabe</w:t>
            </w:r>
            <w:r>
              <w:t>n</w:t>
            </w:r>
            <w:r>
              <w:t>blatt</w:t>
            </w: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Ladungsverteilung auf leitenden und nichtleitenden Körpern beschreiben.</w:t>
            </w:r>
          </w:p>
          <w:p w:rsidR="007E561F" w:rsidRDefault="007E561F" w:rsidP="00A56B02">
            <w:pPr>
              <w:pStyle w:val="Textkrperlinks"/>
            </w:pPr>
            <w:r>
              <w:t>Ich kann beschreiben, wie ein gelad</w:t>
            </w:r>
            <w:r>
              <w:t>e</w:t>
            </w:r>
            <w:r>
              <w:t>ner Körper von seiner Ladung befreit werden kann.</w:t>
            </w:r>
          </w:p>
          <w:p w:rsidR="007E561F" w:rsidRDefault="007E561F" w:rsidP="00A56B02">
            <w:pPr>
              <w:pStyle w:val="Textkrperlinks"/>
            </w:pPr>
            <w:r>
              <w:t>Ich kann den Begriff Influenz erklären.</w:t>
            </w:r>
          </w:p>
          <w:p w:rsidR="007E561F" w:rsidRPr="00DE4890" w:rsidRDefault="007E561F" w:rsidP="00A56B02">
            <w:pPr>
              <w:pStyle w:val="Textkrperlinks"/>
            </w:pPr>
            <w:r>
              <w:t>Ich kann Rückschlüsse auf die Elektr</w:t>
            </w:r>
            <w:r>
              <w:t>o</w:t>
            </w:r>
            <w:r>
              <w:t>nenbewegung ziehen.</w:t>
            </w: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4</w:t>
            </w:r>
            <w:r w:rsidRPr="00B51DE9">
              <w:t>.01</w:t>
            </w:r>
            <w:r>
              <w:t>.02</w:t>
            </w:r>
          </w:p>
          <w:p w:rsidR="007E561F" w:rsidRDefault="007E561F" w:rsidP="00A56B02">
            <w:pPr>
              <w:pStyle w:val="Textkrper"/>
            </w:pPr>
            <w:r>
              <w:t xml:space="preserve">Elektrostatik – Ladungsbewegung </w:t>
            </w:r>
            <w:r w:rsidR="00910401">
              <w:t>–</w:t>
            </w:r>
            <w:r>
              <w:t xml:space="preserve"> Aufgabenplanung</w:t>
            </w:r>
          </w:p>
          <w:p w:rsidR="007E561F" w:rsidRDefault="007E561F" w:rsidP="00A56B02">
            <w:pPr>
              <w:pStyle w:val="Textkrper"/>
            </w:pPr>
            <w:r>
              <w:t>Ph</w:t>
            </w:r>
            <w:r w:rsidRPr="00B51DE9">
              <w:t>0</w:t>
            </w:r>
            <w:r>
              <w:t>4</w:t>
            </w:r>
            <w:r w:rsidRPr="00B51DE9">
              <w:t>.01</w:t>
            </w:r>
            <w:r>
              <w:t>.03</w:t>
            </w:r>
          </w:p>
          <w:p w:rsidR="007E561F" w:rsidRDefault="007E561F" w:rsidP="00A56B02">
            <w:pPr>
              <w:pStyle w:val="Textkrper"/>
            </w:pPr>
            <w:r>
              <w:t xml:space="preserve">Elektrostatik – Ladungsbewegung </w:t>
            </w:r>
            <w:r w:rsidR="00910401">
              <w:t>–</w:t>
            </w:r>
            <w:r>
              <w:t xml:space="preserve"> Versuchsvorbereitung Level A</w:t>
            </w:r>
          </w:p>
          <w:p w:rsidR="007E561F" w:rsidRDefault="007E561F" w:rsidP="00A56B02">
            <w:pPr>
              <w:pStyle w:val="Textkrper"/>
            </w:pPr>
            <w:r>
              <w:t>Ph</w:t>
            </w:r>
            <w:r w:rsidRPr="00B51DE9">
              <w:t>0</w:t>
            </w:r>
            <w:r>
              <w:t>4</w:t>
            </w:r>
            <w:r w:rsidRPr="00B51DE9">
              <w:t>.01</w:t>
            </w:r>
            <w:r>
              <w:t>.04</w:t>
            </w:r>
          </w:p>
          <w:p w:rsidR="007E561F" w:rsidRDefault="007E561F" w:rsidP="00A56B02">
            <w:pPr>
              <w:pStyle w:val="Textkrper"/>
            </w:pPr>
            <w:r>
              <w:t xml:space="preserve">Elektrostatik – Ladungsbewegung </w:t>
            </w:r>
            <w:r w:rsidR="00910401">
              <w:t>–</w:t>
            </w:r>
            <w:r>
              <w:t xml:space="preserve"> Versuchsnachbereitung Level A</w:t>
            </w:r>
          </w:p>
          <w:p w:rsidR="007E561F" w:rsidRDefault="007E561F" w:rsidP="00A56B02">
            <w:pPr>
              <w:pStyle w:val="Textkrper"/>
            </w:pPr>
            <w:r>
              <w:t>Ph</w:t>
            </w:r>
            <w:r w:rsidRPr="00B51DE9">
              <w:t>0</w:t>
            </w:r>
            <w:r>
              <w:t>4</w:t>
            </w:r>
            <w:r w:rsidRPr="00B51DE9">
              <w:t>.01</w:t>
            </w:r>
            <w:r>
              <w:t>.05</w:t>
            </w:r>
          </w:p>
          <w:p w:rsidR="007E561F" w:rsidRDefault="007E561F" w:rsidP="00A56B02">
            <w:pPr>
              <w:pStyle w:val="Textkrper"/>
            </w:pPr>
            <w:r>
              <w:t xml:space="preserve">Elektrostatik – Ladungsbewegung </w:t>
            </w:r>
            <w:r w:rsidR="00910401">
              <w:t>–</w:t>
            </w:r>
            <w:r>
              <w:t xml:space="preserve"> Versuchsvorbereitung Level B</w:t>
            </w:r>
          </w:p>
          <w:p w:rsidR="007E561F" w:rsidRDefault="007E561F" w:rsidP="00A56B02">
            <w:pPr>
              <w:pStyle w:val="Textkrper"/>
            </w:pPr>
            <w:r>
              <w:t>Ph</w:t>
            </w:r>
            <w:r w:rsidRPr="00B51DE9">
              <w:t>0</w:t>
            </w:r>
            <w:r>
              <w:t>4</w:t>
            </w:r>
            <w:r w:rsidRPr="00B51DE9">
              <w:t>.01</w:t>
            </w:r>
            <w:r>
              <w:t>.06</w:t>
            </w:r>
          </w:p>
          <w:p w:rsidR="007E561F" w:rsidRDefault="007E561F" w:rsidP="00A56B02">
            <w:pPr>
              <w:pStyle w:val="Textkrper"/>
            </w:pPr>
            <w:r>
              <w:t xml:space="preserve">Elektrostatik – Ladungsbewegung </w:t>
            </w:r>
            <w:r w:rsidR="00910401">
              <w:t>–</w:t>
            </w:r>
            <w:r>
              <w:t xml:space="preserve"> Versuchsnachbereitung Level B</w:t>
            </w:r>
          </w:p>
          <w:p w:rsidR="007E561F" w:rsidRDefault="007E561F" w:rsidP="00A56B02">
            <w:pPr>
              <w:pStyle w:val="Textkrper"/>
            </w:pPr>
            <w:r>
              <w:t>Ph</w:t>
            </w:r>
            <w:r w:rsidRPr="00B51DE9">
              <w:t>0</w:t>
            </w:r>
            <w:r>
              <w:t>4</w:t>
            </w:r>
            <w:r w:rsidRPr="00B51DE9">
              <w:t>.01</w:t>
            </w:r>
            <w:r>
              <w:t>.07</w:t>
            </w:r>
          </w:p>
          <w:p w:rsidR="007E561F" w:rsidRDefault="007E561F" w:rsidP="00A56B02">
            <w:pPr>
              <w:pStyle w:val="Textkrper"/>
            </w:pPr>
            <w:r>
              <w:t xml:space="preserve">Elektrostatik – Ladungsbewegung </w:t>
            </w:r>
            <w:r w:rsidR="00910401">
              <w:t>–</w:t>
            </w:r>
            <w:r>
              <w:t xml:space="preserve"> Versuchsvorbereitung Level C</w:t>
            </w:r>
          </w:p>
          <w:p w:rsidR="007E561F" w:rsidRDefault="007E561F" w:rsidP="00A56B02">
            <w:pPr>
              <w:pStyle w:val="Textkrper"/>
            </w:pPr>
            <w:r>
              <w:t>Ph</w:t>
            </w:r>
            <w:r w:rsidRPr="00B51DE9">
              <w:t>0</w:t>
            </w:r>
            <w:r>
              <w:t>4</w:t>
            </w:r>
            <w:r w:rsidRPr="00B51DE9">
              <w:t>.01</w:t>
            </w:r>
            <w:r>
              <w:t>.08</w:t>
            </w:r>
          </w:p>
          <w:p w:rsidR="007E561F" w:rsidRDefault="007E561F" w:rsidP="00A56B02">
            <w:pPr>
              <w:pStyle w:val="Textkrper"/>
            </w:pPr>
            <w:r>
              <w:t xml:space="preserve">Elektrostatik – Ladungsbewegung </w:t>
            </w:r>
            <w:r w:rsidR="00910401">
              <w:t>–</w:t>
            </w:r>
            <w:r>
              <w:t xml:space="preserve"> Versuchsnachbereitung Level C</w:t>
            </w:r>
          </w:p>
          <w:p w:rsidR="0079512C" w:rsidRPr="00DE4890" w:rsidRDefault="0079512C" w:rsidP="00A56B02">
            <w:pPr>
              <w:pStyle w:val="Textkrper"/>
            </w:pPr>
          </w:p>
        </w:tc>
        <w:tc>
          <w:tcPr>
            <w:tcW w:w="425" w:type="dxa"/>
            <w:shd w:val="clear" w:color="auto" w:fill="auto"/>
          </w:tcPr>
          <w:p w:rsidR="007E561F" w:rsidRDefault="007E561F" w:rsidP="00A56B02">
            <w:pPr>
              <w:pStyle w:val="Textkrpermitte"/>
            </w:pPr>
            <w:r w:rsidRPr="00DE4890">
              <w:t>A-C</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A</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A</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B</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B</w:t>
            </w:r>
          </w:p>
          <w:p w:rsidR="007E561F" w:rsidRDefault="007E561F" w:rsidP="00A56B02">
            <w:pPr>
              <w:pStyle w:val="Textkrpermitte"/>
            </w:pPr>
          </w:p>
          <w:p w:rsidR="007E561F" w:rsidRDefault="007E561F" w:rsidP="00A56B02">
            <w:pPr>
              <w:pStyle w:val="Textkrpermitte"/>
            </w:pPr>
          </w:p>
          <w:p w:rsidR="007E561F" w:rsidRDefault="007E561F" w:rsidP="00A56B02">
            <w:pPr>
              <w:pStyle w:val="Textkrpermitte"/>
            </w:pPr>
            <w:r>
              <w:t>C</w:t>
            </w:r>
          </w:p>
          <w:p w:rsidR="007E561F" w:rsidRDefault="007E561F" w:rsidP="00A56B02">
            <w:pPr>
              <w:pStyle w:val="Textkrpermitte"/>
            </w:pPr>
          </w:p>
          <w:p w:rsidR="007E561F" w:rsidRDefault="007E561F" w:rsidP="00A56B02">
            <w:pPr>
              <w:pStyle w:val="Textkrpermitte"/>
            </w:pPr>
          </w:p>
          <w:p w:rsidR="007E561F" w:rsidRPr="00DE4890" w:rsidRDefault="007E561F" w:rsidP="00A56B02">
            <w:pPr>
              <w:pStyle w:val="Textkrpermitte"/>
            </w:pPr>
            <w:r>
              <w:t>C</w:t>
            </w:r>
          </w:p>
        </w:tc>
        <w:tc>
          <w:tcPr>
            <w:tcW w:w="1707" w:type="dxa"/>
            <w:shd w:val="clear" w:color="auto" w:fill="auto"/>
          </w:tcPr>
          <w:p w:rsidR="007E561F" w:rsidRPr="00DE4890" w:rsidRDefault="007E561F" w:rsidP="00A56B02">
            <w:pPr>
              <w:pStyle w:val="Textkrper"/>
            </w:pP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Ladungsverteilung auf leitenden und nichtleitenden Körpern beschreiben.</w:t>
            </w:r>
          </w:p>
          <w:p w:rsidR="007E561F" w:rsidRDefault="007E561F" w:rsidP="00A56B02">
            <w:pPr>
              <w:pStyle w:val="Textkrperlinks"/>
            </w:pPr>
            <w:r>
              <w:t>Ich kann beschreiben, wie ein gelad</w:t>
            </w:r>
            <w:r>
              <w:t>e</w:t>
            </w:r>
            <w:r>
              <w:t>ner Körper von seiner Ladung befreit werden kann.</w:t>
            </w:r>
          </w:p>
          <w:p w:rsidR="007E561F" w:rsidRDefault="007E561F" w:rsidP="00A56B02">
            <w:pPr>
              <w:pStyle w:val="Textkrperlinks"/>
            </w:pPr>
            <w:r>
              <w:t>Ich kann den Begriff Influenz erklären.</w:t>
            </w:r>
          </w:p>
          <w:p w:rsidR="007E561F" w:rsidRDefault="007E561F" w:rsidP="00A56B02">
            <w:pPr>
              <w:pStyle w:val="Textkrperlinks"/>
            </w:pPr>
            <w:r>
              <w:t>Ich kann Rückschlüsse auf die Elektr</w:t>
            </w:r>
            <w:r>
              <w:t>o</w:t>
            </w:r>
            <w:r>
              <w:t>nenbewegung ziehen.</w:t>
            </w:r>
          </w:p>
          <w:p w:rsidR="0079512C" w:rsidRPr="00DE4890"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4</w:t>
            </w:r>
            <w:r w:rsidRPr="00B51DE9">
              <w:t>.01</w:t>
            </w:r>
            <w:r>
              <w:t>.09</w:t>
            </w:r>
          </w:p>
          <w:p w:rsidR="007E561F" w:rsidRPr="00DE4890" w:rsidRDefault="007E561F" w:rsidP="00910401">
            <w:pPr>
              <w:pStyle w:val="Textkrper"/>
            </w:pPr>
            <w:r w:rsidRPr="00394BB5">
              <w:t>Elektrostat</w:t>
            </w:r>
            <w:r>
              <w:t xml:space="preserve">ik – Ladungsbewegung </w:t>
            </w:r>
            <w:r w:rsidR="00910401">
              <w:t>–</w:t>
            </w:r>
            <w:r>
              <w:t xml:space="preserve"> Wiederho</w:t>
            </w:r>
            <w:r w:rsidRPr="00394BB5">
              <w:t>lung</w:t>
            </w:r>
          </w:p>
        </w:tc>
        <w:tc>
          <w:tcPr>
            <w:tcW w:w="425" w:type="dxa"/>
            <w:shd w:val="clear" w:color="auto" w:fill="auto"/>
          </w:tcPr>
          <w:p w:rsidR="007E561F" w:rsidRPr="00DE4890" w:rsidRDefault="007E561F" w:rsidP="00A56B02">
            <w:pPr>
              <w:pStyle w:val="Textkrpermitte"/>
            </w:pPr>
            <w:r>
              <w:t>A-C</w:t>
            </w:r>
          </w:p>
        </w:tc>
        <w:tc>
          <w:tcPr>
            <w:tcW w:w="1707" w:type="dxa"/>
            <w:shd w:val="clear" w:color="auto" w:fill="auto"/>
          </w:tcPr>
          <w:p w:rsidR="007E561F" w:rsidRPr="00DE4890" w:rsidRDefault="007E561F" w:rsidP="00A56B02">
            <w:pPr>
              <w:pStyle w:val="Textkrper"/>
            </w:pPr>
            <w:r>
              <w:t>Mit binnendiffere</w:t>
            </w:r>
            <w:r>
              <w:t>n</w:t>
            </w:r>
            <w:r>
              <w:t>zierten Aufgaben auf dem Aufgabe</w:t>
            </w:r>
            <w:r>
              <w:t>n</w:t>
            </w:r>
            <w:r>
              <w:t>blatt</w:t>
            </w: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Entdeckung des Kopierers für die Gesellschaft beschreiben.</w:t>
            </w:r>
          </w:p>
          <w:p w:rsidR="007E561F" w:rsidRDefault="007E561F" w:rsidP="00A56B02">
            <w:pPr>
              <w:pStyle w:val="Textkrperlinks"/>
            </w:pPr>
            <w:r>
              <w:t>Ich kann die Nutzung der Elektrostatik in Kopierern und Elektrofiltern ko</w:t>
            </w:r>
            <w:r>
              <w:t>m</w:t>
            </w:r>
            <w:r>
              <w:lastRenderedPageBreak/>
              <w:t>mentieren.</w:t>
            </w:r>
          </w:p>
          <w:p w:rsidR="007E561F" w:rsidRDefault="007E561F" w:rsidP="00A56B02">
            <w:pPr>
              <w:pStyle w:val="Textkrperlinks"/>
            </w:pPr>
            <w:r>
              <w:t>Ich kann die Gefährdung durch Blitze und entsprechende Schutzmechani</w:t>
            </w:r>
            <w:r>
              <w:t>s</w:t>
            </w:r>
            <w:r>
              <w:t>men nennen und bewerten.</w:t>
            </w:r>
          </w:p>
          <w:p w:rsidR="0079512C" w:rsidRPr="00DE4890" w:rsidRDefault="0079512C" w:rsidP="00A56B02">
            <w:pPr>
              <w:pStyle w:val="Textkrperlinks"/>
            </w:pPr>
          </w:p>
        </w:tc>
        <w:tc>
          <w:tcPr>
            <w:tcW w:w="414" w:type="dxa"/>
            <w:shd w:val="clear" w:color="auto" w:fill="auto"/>
          </w:tcPr>
          <w:p w:rsidR="007E561F" w:rsidRPr="00DE4890"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4</w:t>
            </w:r>
            <w:r w:rsidRPr="00B51DE9">
              <w:t>.0</w:t>
            </w:r>
            <w:r>
              <w:t>2.02</w:t>
            </w:r>
          </w:p>
          <w:p w:rsidR="007E561F" w:rsidRPr="00DE4890" w:rsidRDefault="007E561F" w:rsidP="00910401">
            <w:pPr>
              <w:pStyle w:val="Textkrper"/>
            </w:pPr>
            <w:r>
              <w:t xml:space="preserve">Elektrostatik – Anwendungen </w:t>
            </w:r>
            <w:r w:rsidR="00910401">
              <w:t>–</w:t>
            </w:r>
            <w:r>
              <w:t xml:space="preserve"> Pr</w:t>
            </w:r>
            <w:r>
              <w:t>ä</w:t>
            </w:r>
            <w:r>
              <w:t>sentationen</w:t>
            </w:r>
          </w:p>
        </w:tc>
        <w:tc>
          <w:tcPr>
            <w:tcW w:w="425" w:type="dxa"/>
            <w:shd w:val="clear" w:color="auto" w:fill="auto"/>
          </w:tcPr>
          <w:p w:rsidR="007E561F" w:rsidRPr="00DE4890" w:rsidRDefault="007E561F" w:rsidP="00A56B02">
            <w:pPr>
              <w:pStyle w:val="Textkrpermitte"/>
            </w:pPr>
            <w:r>
              <w:t>A-C</w:t>
            </w:r>
          </w:p>
        </w:tc>
        <w:tc>
          <w:tcPr>
            <w:tcW w:w="1707" w:type="dxa"/>
            <w:shd w:val="clear" w:color="auto" w:fill="auto"/>
          </w:tcPr>
          <w:p w:rsidR="007E561F" w:rsidRPr="00DE4890" w:rsidRDefault="007E561F" w:rsidP="00A56B02">
            <w:pPr>
              <w:pStyle w:val="Textkrper"/>
            </w:pPr>
            <w:r>
              <w:t>Binnendifferenzi</w:t>
            </w:r>
            <w:r>
              <w:t>e</w:t>
            </w:r>
            <w:r>
              <w:t>rung auf Grund von Inhalten</w:t>
            </w:r>
          </w:p>
        </w:tc>
      </w:tr>
      <w:tr w:rsidR="007E561F" w:rsidRPr="00DE4890" w:rsidTr="00A56B02">
        <w:tc>
          <w:tcPr>
            <w:tcW w:w="426" w:type="dxa"/>
            <w:vMerge/>
            <w:shd w:val="clear" w:color="auto" w:fill="auto"/>
          </w:tcPr>
          <w:p w:rsidR="007E561F" w:rsidRPr="00DE4890" w:rsidRDefault="007E561F" w:rsidP="00A56B02">
            <w:pPr>
              <w:pStyle w:val="Textkrper"/>
            </w:pPr>
          </w:p>
        </w:tc>
        <w:tc>
          <w:tcPr>
            <w:tcW w:w="3402" w:type="dxa"/>
            <w:shd w:val="clear" w:color="auto" w:fill="auto"/>
          </w:tcPr>
          <w:p w:rsidR="007E561F" w:rsidRDefault="007E561F" w:rsidP="00A56B02">
            <w:pPr>
              <w:pStyle w:val="Textkrperlinks"/>
            </w:pPr>
            <w:r>
              <w:t>Ich kann die Entdeckung des Kopierers für die Gesellschaft beschreiben.</w:t>
            </w:r>
          </w:p>
          <w:p w:rsidR="007E561F" w:rsidRDefault="007E561F" w:rsidP="00A56B02">
            <w:pPr>
              <w:pStyle w:val="Textkrperlinks"/>
            </w:pPr>
            <w:r>
              <w:t>Ich kann die Nutzung der Elektrostatik in Kopierern und Elektrofiltern ko</w:t>
            </w:r>
            <w:r>
              <w:t>m</w:t>
            </w:r>
            <w:r>
              <w:t>mentieren.</w:t>
            </w:r>
          </w:p>
          <w:p w:rsidR="007E561F" w:rsidRDefault="007E561F" w:rsidP="00A56B02">
            <w:pPr>
              <w:pStyle w:val="Textkrperlinks"/>
            </w:pPr>
            <w:r>
              <w:t>Ich kann die Gefährdung durch Blitze und entsprechende Schutzmechani</w:t>
            </w:r>
            <w:r>
              <w:t>s</w:t>
            </w:r>
            <w:r>
              <w:t>men nennen und bewerten.</w:t>
            </w:r>
          </w:p>
          <w:p w:rsidR="0079512C" w:rsidRPr="00DE4890" w:rsidRDefault="0079512C" w:rsidP="00A56B02">
            <w:pPr>
              <w:pStyle w:val="Textkrperlinks"/>
            </w:pPr>
          </w:p>
        </w:tc>
        <w:tc>
          <w:tcPr>
            <w:tcW w:w="414" w:type="dxa"/>
            <w:shd w:val="clear" w:color="auto" w:fill="auto"/>
          </w:tcPr>
          <w:p w:rsidR="007E561F" w:rsidRDefault="007E561F" w:rsidP="00A56B02">
            <w:pPr>
              <w:pStyle w:val="Textkrpermitte"/>
            </w:pPr>
          </w:p>
        </w:tc>
        <w:tc>
          <w:tcPr>
            <w:tcW w:w="3271" w:type="dxa"/>
            <w:shd w:val="clear" w:color="auto" w:fill="auto"/>
          </w:tcPr>
          <w:p w:rsidR="007E561F" w:rsidRDefault="007E561F" w:rsidP="00A56B02">
            <w:pPr>
              <w:pStyle w:val="Textkrper"/>
            </w:pPr>
            <w:r>
              <w:t>Ph</w:t>
            </w:r>
            <w:r w:rsidRPr="00B51DE9">
              <w:t>0</w:t>
            </w:r>
            <w:r>
              <w:t>4</w:t>
            </w:r>
            <w:r w:rsidRPr="00B51DE9">
              <w:t>.0</w:t>
            </w:r>
            <w:r>
              <w:t>2.03</w:t>
            </w:r>
          </w:p>
          <w:p w:rsidR="007E561F" w:rsidRDefault="007E561F" w:rsidP="00A56B02">
            <w:pPr>
              <w:pStyle w:val="Textkrper"/>
            </w:pPr>
            <w:r>
              <w:t xml:space="preserve">Elektrostatik – Anwendungen </w:t>
            </w:r>
            <w:r w:rsidR="00910401">
              <w:t>–</w:t>
            </w:r>
            <w:r>
              <w:t xml:space="preserve"> Dom</w:t>
            </w:r>
            <w:r>
              <w:t>i</w:t>
            </w:r>
            <w:r>
              <w:t>no</w:t>
            </w:r>
          </w:p>
          <w:p w:rsidR="007E561F" w:rsidRDefault="007E561F" w:rsidP="00A56B02">
            <w:pPr>
              <w:pStyle w:val="Textkrper"/>
            </w:pPr>
            <w:r>
              <w:t>Ph</w:t>
            </w:r>
            <w:r w:rsidRPr="00B51DE9">
              <w:t>0</w:t>
            </w:r>
            <w:r>
              <w:t>4</w:t>
            </w:r>
            <w:r w:rsidRPr="00B51DE9">
              <w:t>.0</w:t>
            </w:r>
            <w:r>
              <w:t>2.04</w:t>
            </w:r>
          </w:p>
          <w:p w:rsidR="007E561F" w:rsidRDefault="007E561F" w:rsidP="00910401">
            <w:pPr>
              <w:pStyle w:val="Textkrper"/>
            </w:pPr>
            <w:r>
              <w:t xml:space="preserve">Elektrostatik – Anwendungen </w:t>
            </w:r>
            <w:r w:rsidR="00910401">
              <w:t>–</w:t>
            </w:r>
            <w:r>
              <w:t xml:space="preserve"> Ler</w:t>
            </w:r>
            <w:r>
              <w:t>n</w:t>
            </w:r>
            <w:r>
              <w:t>kärtchen</w:t>
            </w:r>
          </w:p>
        </w:tc>
        <w:tc>
          <w:tcPr>
            <w:tcW w:w="425" w:type="dxa"/>
            <w:shd w:val="clear" w:color="auto" w:fill="auto"/>
          </w:tcPr>
          <w:p w:rsidR="007E561F" w:rsidRDefault="007E561F" w:rsidP="00A56B02">
            <w:pPr>
              <w:pStyle w:val="Textkrpermitte"/>
            </w:pPr>
            <w:r>
              <w:t>A-C</w:t>
            </w:r>
          </w:p>
        </w:tc>
        <w:tc>
          <w:tcPr>
            <w:tcW w:w="1707" w:type="dxa"/>
            <w:shd w:val="clear" w:color="auto" w:fill="auto"/>
          </w:tcPr>
          <w:p w:rsidR="007E561F" w:rsidRDefault="007E561F" w:rsidP="00A56B02">
            <w:pPr>
              <w:pStyle w:val="Textkrper"/>
            </w:pPr>
          </w:p>
        </w:tc>
      </w:tr>
    </w:tbl>
    <w:p w:rsidR="007E561F" w:rsidRPr="00DE4890" w:rsidRDefault="007E561F" w:rsidP="00581AF7">
      <w:pPr>
        <w:pStyle w:val="Textkrper"/>
        <w:rPr>
          <w:rStyle w:val="Hyperlink"/>
          <w:color w:val="auto"/>
          <w:u w:val="none"/>
        </w:rPr>
      </w:pPr>
      <w:r w:rsidRPr="00DE4890">
        <w:rPr>
          <w:rStyle w:val="Hyperlink"/>
          <w:color w:val="auto"/>
          <w:u w:val="none"/>
        </w:rPr>
        <w:br w:type="page"/>
      </w:r>
    </w:p>
    <w:p w:rsidR="007E561F" w:rsidRDefault="007E561F" w:rsidP="00A56B02">
      <w:pPr>
        <w:pStyle w:val="berschrift1"/>
      </w:pPr>
      <w:r>
        <w:lastRenderedPageBreak/>
        <w:t>LT: Einstieg in die Elektrizitätslehre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E561F" w:rsidRPr="00B51DE9" w:rsidTr="00A56B02">
        <w:trPr>
          <w:trHeight w:val="523"/>
        </w:trPr>
        <w:tc>
          <w:tcPr>
            <w:tcW w:w="2268"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Kompetenzbereich</w:t>
            </w:r>
          </w:p>
          <w:p w:rsidR="007E561F" w:rsidRDefault="007E561F" w:rsidP="007E561F">
            <w:pPr>
              <w:pStyle w:val="TabelleKopflinks"/>
            </w:pPr>
            <w:r>
              <w:t>Kompetenzbereich 2</w:t>
            </w:r>
          </w:p>
          <w:p w:rsidR="007E561F" w:rsidRDefault="007E561F" w:rsidP="007E561F">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Lernfortschritt</w:t>
            </w:r>
          </w:p>
          <w:p w:rsidR="007E561F" w:rsidRDefault="007E561F" w:rsidP="007E561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Materialien/Titel</w:t>
            </w:r>
          </w:p>
          <w:p w:rsidR="007E561F" w:rsidRDefault="007E561F" w:rsidP="007E561F">
            <w:pPr>
              <w:pStyle w:val="TabelleKopflinks"/>
            </w:pPr>
            <w:r>
              <w:t>Einstieg in die Elektrizitätslehre</w:t>
            </w:r>
          </w:p>
        </w:tc>
        <w:tc>
          <w:tcPr>
            <w:tcW w:w="188" w:type="dxa"/>
            <w:vMerge w:val="restart"/>
            <w:tcBorders>
              <w:top w:val="nil"/>
              <w:left w:val="single" w:sz="4" w:space="0" w:color="auto"/>
              <w:bottom w:val="nil"/>
              <w:right w:val="single" w:sz="4" w:space="0" w:color="auto"/>
            </w:tcBorders>
            <w:shd w:val="clear" w:color="auto" w:fill="FFFFFF"/>
          </w:tcPr>
          <w:p w:rsidR="007E561F" w:rsidRPr="004B658C" w:rsidRDefault="007E561F" w:rsidP="007E561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E561F" w:rsidRPr="00B51DE9" w:rsidRDefault="007E561F" w:rsidP="007E561F">
            <w:pPr>
              <w:pStyle w:val="TabelleKopfmitte"/>
            </w:pPr>
            <w:r>
              <w:t>Physik</w:t>
            </w:r>
          </w:p>
          <w:p w:rsidR="007E561F" w:rsidRPr="00B51DE9" w:rsidRDefault="007E561F" w:rsidP="007E561F">
            <w:pPr>
              <w:pStyle w:val="TabelleKopfmitte"/>
              <w:rPr>
                <w:rFonts w:eastAsia="Calibri"/>
              </w:rPr>
            </w:pPr>
            <w:r>
              <w:t>Ph</w:t>
            </w:r>
            <w:r w:rsidRPr="00B51DE9">
              <w:t>0</w:t>
            </w:r>
            <w:r>
              <w:t>2</w:t>
            </w:r>
            <w:r w:rsidRPr="00B51DE9">
              <w:t>.01</w:t>
            </w:r>
            <w:r>
              <w:t>.01</w:t>
            </w:r>
          </w:p>
        </w:tc>
      </w:tr>
      <w:tr w:rsidR="007E561F" w:rsidRPr="00B51DE9" w:rsidTr="00A56B02">
        <w:tc>
          <w:tcPr>
            <w:tcW w:w="7348" w:type="dxa"/>
            <w:gridSpan w:val="3"/>
            <w:tcBorders>
              <w:left w:val="single" w:sz="4" w:space="0" w:color="auto"/>
              <w:right w:val="single" w:sz="4" w:space="0" w:color="auto"/>
            </w:tcBorders>
            <w:hideMark/>
          </w:tcPr>
          <w:p w:rsidR="007E561F" w:rsidRPr="004B658C" w:rsidRDefault="007E561F" w:rsidP="007E561F">
            <w:pPr>
              <w:pStyle w:val="Tabelle6pt"/>
            </w:pPr>
            <w:r w:rsidRPr="004B658C">
              <w:t>Kompetenz:</w:t>
            </w:r>
          </w:p>
          <w:p w:rsidR="007E561F" w:rsidRDefault="007E561F" w:rsidP="007E561F">
            <w:pPr>
              <w:pStyle w:val="Kopf8ptafz"/>
            </w:pPr>
            <w:r>
              <w:t>Ich kann den Aufbau eines Atoms beschreiben.</w:t>
            </w:r>
          </w:p>
          <w:p w:rsidR="007E561F" w:rsidRDefault="007E561F" w:rsidP="007E561F">
            <w:pPr>
              <w:pStyle w:val="Kopf8ptafz"/>
            </w:pPr>
            <w:r>
              <w:t>Ich kann einige Eigenschaften eines Elektrons nennen.</w:t>
            </w:r>
          </w:p>
          <w:p w:rsidR="007E561F" w:rsidRDefault="007E561F" w:rsidP="007E561F">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E561F" w:rsidRPr="00B51DE9" w:rsidTr="00A56B02">
              <w:trPr>
                <w:trHeight w:val="284"/>
              </w:trPr>
              <w:tc>
                <w:tcPr>
                  <w:tcW w:w="2090" w:type="dxa"/>
                  <w:shd w:val="clear" w:color="auto" w:fill="auto"/>
                </w:tcPr>
                <w:p w:rsidR="007E561F" w:rsidRPr="00B51DE9" w:rsidRDefault="007E561F" w:rsidP="00A56B02">
                  <w:pPr>
                    <w:pStyle w:val="Textkrpermitte"/>
                  </w:pPr>
                  <w:proofErr w:type="spellStart"/>
                  <w:r w:rsidRPr="00B51DE9">
                    <w:t>LernPROJEKT</w:t>
                  </w:r>
                  <w:proofErr w:type="spellEnd"/>
                </w:p>
              </w:tc>
            </w:tr>
            <w:tr w:rsidR="007E561F" w:rsidRPr="00B51DE9" w:rsidTr="00A56B02">
              <w:trPr>
                <w:trHeight w:val="284"/>
              </w:trPr>
              <w:tc>
                <w:tcPr>
                  <w:tcW w:w="2090" w:type="dxa"/>
                  <w:shd w:val="clear" w:color="auto" w:fill="D9D9D9" w:themeFill="background1" w:themeFillShade="D9"/>
                </w:tcPr>
                <w:p w:rsidR="007E561F" w:rsidRPr="00B51DE9" w:rsidRDefault="007E561F" w:rsidP="00A56B02">
                  <w:pPr>
                    <w:pStyle w:val="TabelleKopfmitte"/>
                  </w:pPr>
                  <w:proofErr w:type="spellStart"/>
                  <w:r w:rsidRPr="00B51DE9">
                    <w:t>LernTHEMA</w:t>
                  </w:r>
                  <w:proofErr w:type="spellEnd"/>
                </w:p>
              </w:tc>
            </w:tr>
            <w:tr w:rsidR="007E561F" w:rsidRPr="00B51DE9" w:rsidTr="00A56B02">
              <w:trPr>
                <w:trHeight w:val="284"/>
              </w:trPr>
              <w:tc>
                <w:tcPr>
                  <w:tcW w:w="2090" w:type="dxa"/>
                </w:tcPr>
                <w:p w:rsidR="007E561F" w:rsidRPr="00B51DE9" w:rsidRDefault="007E561F" w:rsidP="00A56B02">
                  <w:pPr>
                    <w:pStyle w:val="Textkrpermitte"/>
                  </w:pPr>
                  <w:proofErr w:type="spellStart"/>
                  <w:r w:rsidRPr="00B51DE9">
                    <w:t>LernSCHRITT</w:t>
                  </w:r>
                  <w:proofErr w:type="spellEnd"/>
                </w:p>
              </w:tc>
            </w:tr>
          </w:tbl>
          <w:p w:rsidR="007E561F" w:rsidRPr="00B51DE9" w:rsidRDefault="007E561F" w:rsidP="007E561F">
            <w:pPr>
              <w:pStyle w:val="TabelleKopfmitte"/>
            </w:pPr>
          </w:p>
        </w:tc>
      </w:tr>
      <w:tr w:rsidR="007E561F" w:rsidRPr="00B51DE9" w:rsidTr="00A56B02">
        <w:tc>
          <w:tcPr>
            <w:tcW w:w="7348" w:type="dxa"/>
            <w:gridSpan w:val="3"/>
            <w:tcBorders>
              <w:left w:val="single" w:sz="4" w:space="0" w:color="auto"/>
              <w:right w:val="single" w:sz="4" w:space="0" w:color="auto"/>
            </w:tcBorders>
            <w:hideMark/>
          </w:tcPr>
          <w:p w:rsidR="007E561F" w:rsidRPr="004B658C" w:rsidRDefault="007E561F" w:rsidP="007E561F">
            <w:pPr>
              <w:pStyle w:val="Tabelle6pt"/>
            </w:pPr>
            <w:r w:rsidRPr="004B658C">
              <w:t>Hauptbezug:</w:t>
            </w:r>
          </w:p>
          <w:p w:rsidR="007E561F" w:rsidRDefault="007E561F" w:rsidP="007E561F">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E561F" w:rsidRPr="00B51DE9" w:rsidRDefault="007E561F" w:rsidP="007E561F">
            <w:pPr>
              <w:pStyle w:val="TabelleKopfmitte"/>
            </w:pPr>
          </w:p>
        </w:tc>
      </w:tr>
      <w:tr w:rsidR="007E561F" w:rsidRPr="00B51DE9" w:rsidTr="00A56B02">
        <w:tc>
          <w:tcPr>
            <w:tcW w:w="7348" w:type="dxa"/>
            <w:gridSpan w:val="3"/>
            <w:tcBorders>
              <w:left w:val="single" w:sz="4" w:space="0" w:color="auto"/>
              <w:right w:val="single" w:sz="4" w:space="0" w:color="auto"/>
            </w:tcBorders>
            <w:tcMar>
              <w:bottom w:w="0" w:type="dxa"/>
            </w:tcMar>
            <w:hideMark/>
          </w:tcPr>
          <w:p w:rsidR="007E561F" w:rsidRDefault="007E561F" w:rsidP="007E561F">
            <w:pPr>
              <w:pStyle w:val="Tabelle6pt"/>
            </w:pPr>
            <w:r>
              <w:t>Weitere Bezüge:</w:t>
            </w:r>
          </w:p>
          <w:p w:rsidR="007E561F" w:rsidRDefault="007E561F" w:rsidP="007E561F">
            <w:pPr>
              <w:pStyle w:val="Kopf8ptafz"/>
              <w:numPr>
                <w:ilvl w:val="0"/>
                <w:numId w:val="0"/>
              </w:numPr>
            </w:pP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E561F" w:rsidRPr="00B51DE9" w:rsidRDefault="007E561F" w:rsidP="007E561F">
            <w:pPr>
              <w:pStyle w:val="TabelleKopfmitte"/>
            </w:pPr>
          </w:p>
        </w:tc>
      </w:tr>
    </w:tbl>
    <w:p w:rsidR="007E561F" w:rsidRDefault="007E561F" w:rsidP="00A56B02">
      <w:pPr>
        <w:pStyle w:val="berschrift1"/>
      </w:pPr>
      <w:r>
        <w:t>LS: Einstieg in die Elektrizitätslehre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E561F" w:rsidRPr="00B51DE9" w:rsidTr="00A56B02">
        <w:trPr>
          <w:trHeight w:val="523"/>
        </w:trPr>
        <w:tc>
          <w:tcPr>
            <w:tcW w:w="2268"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Kompetenzbereich</w:t>
            </w:r>
          </w:p>
          <w:p w:rsidR="007E561F" w:rsidRDefault="007E561F" w:rsidP="007E561F">
            <w:pPr>
              <w:pStyle w:val="TabelleKopflinks"/>
            </w:pPr>
            <w:r>
              <w:t>Kompetenzbereich 2</w:t>
            </w:r>
          </w:p>
          <w:p w:rsidR="007E561F" w:rsidRDefault="007E561F" w:rsidP="007E561F">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Lernfortschritt</w:t>
            </w:r>
          </w:p>
          <w:p w:rsidR="007E561F" w:rsidRDefault="007E561F" w:rsidP="007E561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7E561F" w:rsidRDefault="007E561F" w:rsidP="007E561F">
            <w:pPr>
              <w:pStyle w:val="Tabelle6pt"/>
              <w:rPr>
                <w:color w:val="000000"/>
              </w:rPr>
            </w:pPr>
            <w:r>
              <w:t>Materialien/Titel</w:t>
            </w:r>
          </w:p>
          <w:p w:rsidR="007E561F" w:rsidRDefault="007E561F" w:rsidP="007E561F">
            <w:pPr>
              <w:pStyle w:val="TabelleKopflinks"/>
            </w:pPr>
            <w:r>
              <w:t>Einstieg in die Elektrizitätslehre</w:t>
            </w:r>
          </w:p>
        </w:tc>
        <w:tc>
          <w:tcPr>
            <w:tcW w:w="188" w:type="dxa"/>
            <w:vMerge w:val="restart"/>
            <w:tcBorders>
              <w:top w:val="nil"/>
              <w:left w:val="single" w:sz="4" w:space="0" w:color="auto"/>
              <w:bottom w:val="nil"/>
              <w:right w:val="single" w:sz="4" w:space="0" w:color="auto"/>
            </w:tcBorders>
            <w:shd w:val="clear" w:color="auto" w:fill="FFFFFF"/>
          </w:tcPr>
          <w:p w:rsidR="007E561F" w:rsidRPr="004B658C" w:rsidRDefault="007E561F" w:rsidP="007E561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E561F" w:rsidRPr="00B51DE9" w:rsidRDefault="007E561F" w:rsidP="007E561F">
            <w:pPr>
              <w:pStyle w:val="TabelleKopfmitte"/>
            </w:pPr>
            <w:r>
              <w:t>Physik</w:t>
            </w:r>
          </w:p>
          <w:p w:rsidR="007E561F" w:rsidRPr="00B51DE9" w:rsidRDefault="007E561F" w:rsidP="007E561F">
            <w:pPr>
              <w:pStyle w:val="TabelleKopfmitte"/>
              <w:rPr>
                <w:rFonts w:eastAsia="Calibri"/>
              </w:rPr>
            </w:pPr>
            <w:r>
              <w:t>Ph</w:t>
            </w:r>
            <w:r w:rsidRPr="00B51DE9">
              <w:t>0</w:t>
            </w:r>
            <w:r>
              <w:t>2</w:t>
            </w:r>
            <w:r w:rsidRPr="00B51DE9">
              <w:t>.01</w:t>
            </w:r>
            <w:r>
              <w:t>.02</w:t>
            </w:r>
          </w:p>
        </w:tc>
      </w:tr>
      <w:tr w:rsidR="007E561F" w:rsidRPr="00B51DE9" w:rsidTr="00A56B02">
        <w:tc>
          <w:tcPr>
            <w:tcW w:w="7348" w:type="dxa"/>
            <w:gridSpan w:val="3"/>
            <w:tcBorders>
              <w:left w:val="single" w:sz="4" w:space="0" w:color="auto"/>
              <w:right w:val="single" w:sz="4" w:space="0" w:color="auto"/>
            </w:tcBorders>
            <w:hideMark/>
          </w:tcPr>
          <w:p w:rsidR="007E561F" w:rsidRPr="004B658C" w:rsidRDefault="007E561F" w:rsidP="007E561F">
            <w:pPr>
              <w:pStyle w:val="Tabelle6pt"/>
            </w:pPr>
            <w:r w:rsidRPr="004B658C">
              <w:t>Kompetenz:</w:t>
            </w:r>
          </w:p>
          <w:p w:rsidR="007E561F" w:rsidRDefault="007E561F" w:rsidP="007E561F">
            <w:pPr>
              <w:pStyle w:val="Kopf8ptafz"/>
            </w:pPr>
            <w:r>
              <w:t>Ich kann den Aufbau eines Atoms beschreiben.</w:t>
            </w:r>
          </w:p>
          <w:p w:rsidR="007E561F" w:rsidRDefault="007E561F" w:rsidP="007E561F">
            <w:pPr>
              <w:pStyle w:val="Kopf8ptafz"/>
            </w:pPr>
            <w:r>
              <w:t>Ich kann einige Eigenschaften eines Elektrons nennen.</w:t>
            </w:r>
          </w:p>
          <w:p w:rsidR="007E561F" w:rsidRDefault="007E561F" w:rsidP="007E561F">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E561F" w:rsidRPr="00B51DE9" w:rsidTr="00A56B02">
              <w:trPr>
                <w:trHeight w:val="284"/>
              </w:trPr>
              <w:tc>
                <w:tcPr>
                  <w:tcW w:w="2090" w:type="dxa"/>
                  <w:shd w:val="clear" w:color="auto" w:fill="auto"/>
                </w:tcPr>
                <w:p w:rsidR="007E561F" w:rsidRPr="00B51DE9" w:rsidRDefault="007E561F" w:rsidP="00A56B02">
                  <w:pPr>
                    <w:pStyle w:val="Textkrpermitte"/>
                  </w:pPr>
                  <w:proofErr w:type="spellStart"/>
                  <w:r w:rsidRPr="00B51DE9">
                    <w:t>LernPROJEKT</w:t>
                  </w:r>
                  <w:proofErr w:type="spellEnd"/>
                </w:p>
              </w:tc>
            </w:tr>
            <w:tr w:rsidR="007E561F" w:rsidRPr="00B51DE9" w:rsidTr="00A56B02">
              <w:trPr>
                <w:trHeight w:val="284"/>
              </w:trPr>
              <w:tc>
                <w:tcPr>
                  <w:tcW w:w="2090" w:type="dxa"/>
                  <w:shd w:val="clear" w:color="auto" w:fill="auto"/>
                </w:tcPr>
                <w:p w:rsidR="007E561F" w:rsidRPr="00B51DE9" w:rsidRDefault="007E561F" w:rsidP="00A56B02">
                  <w:pPr>
                    <w:pStyle w:val="Textkrpermitte"/>
                  </w:pPr>
                  <w:proofErr w:type="spellStart"/>
                  <w:r w:rsidRPr="00B51DE9">
                    <w:t>LernTHEMA</w:t>
                  </w:r>
                  <w:proofErr w:type="spellEnd"/>
                </w:p>
              </w:tc>
            </w:tr>
            <w:tr w:rsidR="007E561F" w:rsidRPr="00B51DE9" w:rsidTr="00A56B02">
              <w:trPr>
                <w:trHeight w:val="284"/>
              </w:trPr>
              <w:tc>
                <w:tcPr>
                  <w:tcW w:w="2090" w:type="dxa"/>
                  <w:shd w:val="clear" w:color="auto" w:fill="D9D9D9" w:themeFill="background1" w:themeFillShade="D9"/>
                </w:tcPr>
                <w:p w:rsidR="007E561F" w:rsidRPr="00B51DE9" w:rsidRDefault="007E561F" w:rsidP="00A56B02">
                  <w:pPr>
                    <w:pStyle w:val="TabelleKopfmitte"/>
                  </w:pPr>
                  <w:proofErr w:type="spellStart"/>
                  <w:r w:rsidRPr="00B51DE9">
                    <w:t>LernSCHRITT</w:t>
                  </w:r>
                  <w:proofErr w:type="spellEnd"/>
                </w:p>
              </w:tc>
            </w:tr>
          </w:tbl>
          <w:p w:rsidR="007E561F" w:rsidRPr="00B51DE9" w:rsidRDefault="007E561F" w:rsidP="007E561F">
            <w:pPr>
              <w:pStyle w:val="TabelleKopfmitte"/>
            </w:pPr>
          </w:p>
        </w:tc>
      </w:tr>
      <w:tr w:rsidR="007E561F" w:rsidRPr="00B51DE9" w:rsidTr="00A56B02">
        <w:tc>
          <w:tcPr>
            <w:tcW w:w="7348" w:type="dxa"/>
            <w:gridSpan w:val="3"/>
            <w:tcBorders>
              <w:left w:val="single" w:sz="4" w:space="0" w:color="auto"/>
              <w:right w:val="single" w:sz="4" w:space="0" w:color="auto"/>
            </w:tcBorders>
            <w:hideMark/>
          </w:tcPr>
          <w:p w:rsidR="007E561F" w:rsidRPr="004B658C" w:rsidRDefault="007E561F" w:rsidP="007E561F">
            <w:pPr>
              <w:pStyle w:val="Tabelle6pt"/>
            </w:pPr>
            <w:r w:rsidRPr="004B658C">
              <w:t>Hauptbezug:</w:t>
            </w:r>
          </w:p>
          <w:p w:rsidR="007E561F" w:rsidRDefault="007E561F" w:rsidP="007E561F">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E561F" w:rsidRPr="00B51DE9" w:rsidRDefault="007E561F" w:rsidP="007E561F">
            <w:pPr>
              <w:pStyle w:val="TabelleKopfmitte"/>
            </w:pPr>
          </w:p>
        </w:tc>
      </w:tr>
      <w:tr w:rsidR="007E561F" w:rsidRPr="00B51DE9" w:rsidTr="00A56B02">
        <w:tc>
          <w:tcPr>
            <w:tcW w:w="7348" w:type="dxa"/>
            <w:gridSpan w:val="3"/>
            <w:tcBorders>
              <w:left w:val="single" w:sz="4" w:space="0" w:color="auto"/>
              <w:right w:val="single" w:sz="4" w:space="0" w:color="auto"/>
            </w:tcBorders>
            <w:tcMar>
              <w:bottom w:w="0" w:type="dxa"/>
            </w:tcMar>
            <w:hideMark/>
          </w:tcPr>
          <w:p w:rsidR="007E561F" w:rsidRDefault="007E561F" w:rsidP="007E561F">
            <w:pPr>
              <w:pStyle w:val="Tabelle6pt"/>
            </w:pPr>
            <w:r>
              <w:t>Weitere Bezüge:</w:t>
            </w:r>
          </w:p>
          <w:p w:rsidR="007E561F" w:rsidRDefault="007E561F" w:rsidP="007E561F">
            <w:pPr>
              <w:pStyle w:val="Kopf8ptafz"/>
              <w:numPr>
                <w:ilvl w:val="0"/>
                <w:numId w:val="0"/>
              </w:numPr>
            </w:pPr>
          </w:p>
        </w:tc>
        <w:tc>
          <w:tcPr>
            <w:tcW w:w="188" w:type="dxa"/>
            <w:vMerge/>
            <w:tcBorders>
              <w:left w:val="single" w:sz="4" w:space="0" w:color="auto"/>
              <w:bottom w:val="nil"/>
              <w:right w:val="nil"/>
            </w:tcBorders>
            <w:vAlign w:val="center"/>
            <w:hideMark/>
          </w:tcPr>
          <w:p w:rsidR="007E561F" w:rsidRDefault="007E561F" w:rsidP="007E561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E561F" w:rsidRPr="00B51DE9" w:rsidRDefault="007E561F" w:rsidP="007E561F">
            <w:pPr>
              <w:pStyle w:val="TabelleKopfmitte"/>
            </w:pPr>
          </w:p>
        </w:tc>
      </w:tr>
    </w:tbl>
    <w:p w:rsidR="007E561F" w:rsidRDefault="007E561F" w:rsidP="00A56B02">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E561F" w:rsidRPr="00DE4890" w:rsidTr="00A56B02">
        <w:trPr>
          <w:trHeight w:val="397"/>
        </w:trPr>
        <w:tc>
          <w:tcPr>
            <w:tcW w:w="1470" w:type="dxa"/>
            <w:shd w:val="clear" w:color="auto" w:fill="D9D9D9" w:themeFill="background1" w:themeFillShade="D9"/>
            <w:vAlign w:val="center"/>
          </w:tcPr>
          <w:p w:rsidR="007E561F" w:rsidRPr="00DE4890" w:rsidRDefault="007E561F" w:rsidP="007E561F">
            <w:pPr>
              <w:pStyle w:val="TabelleKopfmitte"/>
            </w:pPr>
            <w:r>
              <w:t>Phase</w:t>
            </w:r>
          </w:p>
        </w:tc>
        <w:tc>
          <w:tcPr>
            <w:tcW w:w="940" w:type="dxa"/>
            <w:shd w:val="clear" w:color="auto" w:fill="D9D9D9" w:themeFill="background1" w:themeFillShade="D9"/>
            <w:vAlign w:val="center"/>
          </w:tcPr>
          <w:p w:rsidR="007E561F" w:rsidRPr="00DE4890" w:rsidRDefault="007E561F" w:rsidP="007E561F">
            <w:pPr>
              <w:pStyle w:val="TabelleKopfmitte"/>
            </w:pPr>
            <w:r>
              <w:t>Zeit</w:t>
            </w:r>
          </w:p>
        </w:tc>
        <w:tc>
          <w:tcPr>
            <w:tcW w:w="4961" w:type="dxa"/>
            <w:shd w:val="clear" w:color="auto" w:fill="D9D9D9" w:themeFill="background1" w:themeFillShade="D9"/>
            <w:vAlign w:val="center"/>
          </w:tcPr>
          <w:p w:rsidR="007E561F" w:rsidRPr="00DE4890" w:rsidRDefault="007E561F" w:rsidP="007E561F">
            <w:pPr>
              <w:pStyle w:val="TabelleKopfmitte"/>
            </w:pPr>
            <w:r>
              <w:t>Aufgabe</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0CD8CE11" wp14:editId="746608CC">
                  <wp:extent cx="212725" cy="318770"/>
                  <wp:effectExtent l="0" t="0" r="0" b="0"/>
                  <wp:docPr id="2"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Einstieg in die Elektrizitätslehre</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rPr>
                <w:noProof/>
              </w:rPr>
            </w:pPr>
            <w:r w:rsidRPr="00FC0F56">
              <w:rPr>
                <w:noProof/>
              </w:rPr>
              <w:drawing>
                <wp:inline distT="0" distB="0" distL="0" distR="0" wp14:anchorId="096C7F86" wp14:editId="2264E7B6">
                  <wp:extent cx="532800" cy="324000"/>
                  <wp:effectExtent l="0" t="0" r="635" b="0"/>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Default="007E561F" w:rsidP="007E561F">
            <w:pPr>
              <w:pStyle w:val="Textkrper"/>
              <w:rPr>
                <w:noProof/>
              </w:rPr>
            </w:pPr>
            <w:r>
              <w:rPr>
                <w:noProof/>
              </w:rPr>
              <w:t>Abfrage von Vorerfahrungen, Placemat</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rPr>
                <w:noProof/>
              </w:rPr>
            </w:pPr>
            <w:r w:rsidRPr="00F0156F">
              <w:rPr>
                <w:noProof/>
              </w:rPr>
              <w:drawing>
                <wp:inline distT="0" distB="0" distL="0" distR="0" wp14:anchorId="1419F528" wp14:editId="42DEB04F">
                  <wp:extent cx="318770" cy="318770"/>
                  <wp:effectExtent l="0" t="0" r="0" b="0"/>
                  <wp:docPr id="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Default="007E561F" w:rsidP="007E561F">
            <w:pPr>
              <w:pStyle w:val="Textkrper"/>
              <w:rPr>
                <w:noProof/>
              </w:rPr>
            </w:pPr>
            <w:r>
              <w:rPr>
                <w:noProof/>
              </w:rPr>
              <w:t>Vorstellen, Sammeln und Clustern der Vorerfahrungen</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741EAA0D" wp14:editId="576EAF61">
                  <wp:extent cx="212725" cy="318770"/>
                  <wp:effectExtent l="0" t="0" r="0" b="0"/>
                  <wp:docPr id="4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Vorstellung des AO1</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4C4B036A" wp14:editId="74CED7EA">
                  <wp:extent cx="212725" cy="318770"/>
                  <wp:effectExtent l="0" t="0" r="0" b="0"/>
                  <wp:docPr id="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 xml:space="preserve">Geschichte, dass im Altertum zum ersten Mal Elektrizität </w:t>
            </w:r>
            <w:r w:rsidR="004C61D4">
              <w:rPr>
                <w:noProof/>
              </w:rPr>
              <w:t>am Bernstein festgestellt wurde</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3E3E271E" wp14:editId="716F6E28">
                  <wp:extent cx="648000" cy="320400"/>
                  <wp:effectExtent l="0" t="0" r="0" b="3810"/>
                  <wp:docPr id="2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Infotext Atomaufbau, reziprokes Lesen</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C0F56">
              <w:rPr>
                <w:noProof/>
              </w:rPr>
              <w:drawing>
                <wp:inline distT="0" distB="0" distL="0" distR="0" wp14:anchorId="5AE1E094" wp14:editId="267164C2">
                  <wp:extent cx="302701" cy="324000"/>
                  <wp:effectExtent l="0" t="0" r="2540" b="0"/>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Aufgaben zum Infotext lösen</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pPr>
            <w:r w:rsidRPr="00F0156F">
              <w:rPr>
                <w:noProof/>
              </w:rPr>
              <w:drawing>
                <wp:inline distT="0" distB="0" distL="0" distR="0" wp14:anchorId="67333BE5" wp14:editId="338D9CBB">
                  <wp:extent cx="648000" cy="320400"/>
                  <wp:effectExtent l="0" t="0" r="0" b="3810"/>
                  <wp:docPr id="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Pr="00DE4890" w:rsidRDefault="007E561F" w:rsidP="007E561F">
            <w:pPr>
              <w:pStyle w:val="Textkrper"/>
              <w:rPr>
                <w:noProof/>
              </w:rPr>
            </w:pPr>
            <w:r>
              <w:rPr>
                <w:noProof/>
              </w:rPr>
              <w:t>Aufgabenkontrolle, Tempoduett</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rPr>
                <w:noProof/>
              </w:rPr>
            </w:pPr>
            <w:r w:rsidRPr="00FC0F56">
              <w:rPr>
                <w:noProof/>
              </w:rPr>
              <w:lastRenderedPageBreak/>
              <w:drawing>
                <wp:inline distT="0" distB="0" distL="0" distR="0" wp14:anchorId="5AC271EC" wp14:editId="70994937">
                  <wp:extent cx="302701" cy="324000"/>
                  <wp:effectExtent l="0" t="0" r="2540" b="0"/>
                  <wp:docPr id="4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Default="007E561F" w:rsidP="007E561F">
            <w:pPr>
              <w:pStyle w:val="Textkrper"/>
              <w:rPr>
                <w:noProof/>
              </w:rPr>
            </w:pPr>
            <w:r>
              <w:rPr>
                <w:noProof/>
              </w:rPr>
              <w:t>Anwendungsaufgaben zum Infotext lösen</w:t>
            </w:r>
          </w:p>
        </w:tc>
      </w:tr>
      <w:tr w:rsidR="007E561F" w:rsidRPr="00DE4890" w:rsidTr="00A56B02">
        <w:trPr>
          <w:trHeight w:val="624"/>
        </w:trPr>
        <w:tc>
          <w:tcPr>
            <w:tcW w:w="1470" w:type="dxa"/>
            <w:shd w:val="clear" w:color="auto" w:fill="auto"/>
            <w:vAlign w:val="center"/>
          </w:tcPr>
          <w:p w:rsidR="007E561F" w:rsidRPr="00F0156F" w:rsidRDefault="007E561F" w:rsidP="007E561F">
            <w:pPr>
              <w:pStyle w:val="Textkrpermitte"/>
              <w:rPr>
                <w:noProof/>
              </w:rPr>
            </w:pPr>
            <w:r w:rsidRPr="00F0156F">
              <w:rPr>
                <w:noProof/>
              </w:rPr>
              <w:drawing>
                <wp:inline distT="0" distB="0" distL="0" distR="0" wp14:anchorId="439AC50E" wp14:editId="23869084">
                  <wp:extent cx="648000" cy="320400"/>
                  <wp:effectExtent l="0" t="0" r="0" b="3810"/>
                  <wp:docPr id="45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7E561F" w:rsidRPr="00DE4890" w:rsidRDefault="007E561F" w:rsidP="007E561F">
            <w:pPr>
              <w:pStyle w:val="Textkrper"/>
            </w:pPr>
          </w:p>
        </w:tc>
        <w:tc>
          <w:tcPr>
            <w:tcW w:w="4961" w:type="dxa"/>
            <w:shd w:val="clear" w:color="auto" w:fill="auto"/>
            <w:vAlign w:val="center"/>
          </w:tcPr>
          <w:p w:rsidR="007E561F" w:rsidRDefault="007E561F" w:rsidP="007E561F">
            <w:pPr>
              <w:pStyle w:val="Textkrper"/>
              <w:rPr>
                <w:noProof/>
              </w:rPr>
            </w:pPr>
            <w:r>
              <w:rPr>
                <w:noProof/>
              </w:rPr>
              <w:t>Aufgabenkontrolle, Tempoduett</w:t>
            </w:r>
          </w:p>
        </w:tc>
      </w:tr>
    </w:tbl>
    <w:p w:rsidR="007E561F" w:rsidRDefault="007E561F" w:rsidP="00A56B02">
      <w:pPr>
        <w:pStyle w:val="berschrift3"/>
      </w:pPr>
      <w:r>
        <w:rPr>
          <w:noProof/>
        </w:rPr>
        <w:t>Abfrage von Vorerfahrungen, Placemat</w:t>
      </w:r>
    </w:p>
    <w:p w:rsidR="007E561F" w:rsidRDefault="007E561F" w:rsidP="00A56B02">
      <w:pPr>
        <w:pStyle w:val="Textkrper"/>
      </w:pPr>
      <w:r>
        <w:t xml:space="preserve">Aufgabenstellung fürs </w:t>
      </w:r>
      <w:proofErr w:type="spellStart"/>
      <w:r>
        <w:t>Placemat</w:t>
      </w:r>
      <w:proofErr w:type="spellEnd"/>
      <w:r>
        <w:t>:</w:t>
      </w:r>
    </w:p>
    <w:p w:rsidR="007E561F" w:rsidRDefault="004C61D4" w:rsidP="00E45914">
      <w:pPr>
        <w:pStyle w:val="Textkrper"/>
        <w:jc w:val="left"/>
        <w:sectPr w:rsidR="007E561F" w:rsidSect="00BA1038">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r>
        <w:t>„Wenn i</w:t>
      </w:r>
      <w:r w:rsidR="007E561F">
        <w:t>ch Elektrizitätslehre höre, dann fällt mir dazu ein …“</w:t>
      </w:r>
    </w:p>
    <w:tbl>
      <w:tblPr>
        <w:tblpPr w:leftFromText="141" w:rightFromText="141" w:vertAnchor="text" w:horzAnchor="margin" w:tblpY="17"/>
        <w:tblW w:w="138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297564" w:rsidRPr="00DE4890" w:rsidTr="00297564">
        <w:trPr>
          <w:trHeight w:val="544"/>
        </w:trPr>
        <w:tc>
          <w:tcPr>
            <w:tcW w:w="2412" w:type="dxa"/>
            <w:shd w:val="clear" w:color="auto" w:fill="D9D9D9" w:themeFill="background1" w:themeFillShade="D9"/>
          </w:tcPr>
          <w:p w:rsidR="00297564" w:rsidRDefault="00297564" w:rsidP="00297564">
            <w:pPr>
              <w:pStyle w:val="Tabelle6pt"/>
            </w:pPr>
            <w:r>
              <w:lastRenderedPageBreak/>
              <w:t>Fach</w:t>
            </w:r>
          </w:p>
          <w:p w:rsidR="00297564" w:rsidRPr="00DE4890" w:rsidRDefault="00297564" w:rsidP="00297564">
            <w:pPr>
              <w:pStyle w:val="TabelleKopflinks"/>
            </w:pPr>
            <w:r>
              <w:t>Physik</w:t>
            </w:r>
          </w:p>
        </w:tc>
        <w:tc>
          <w:tcPr>
            <w:tcW w:w="9136" w:type="dxa"/>
            <w:shd w:val="clear" w:color="auto" w:fill="D9D9D9" w:themeFill="background1" w:themeFillShade="D9"/>
          </w:tcPr>
          <w:p w:rsidR="00297564" w:rsidRDefault="00297564" w:rsidP="00297564">
            <w:pPr>
              <w:pStyle w:val="Tabelle6pt"/>
            </w:pPr>
            <w:r>
              <w:t>Kompetenzbereich/Leitidee</w:t>
            </w:r>
          </w:p>
          <w:p w:rsidR="00297564" w:rsidRPr="00DE4890" w:rsidRDefault="00297564" w:rsidP="00297564">
            <w:pPr>
              <w:pStyle w:val="TabelleKopflinks"/>
            </w:pPr>
            <w:proofErr w:type="spellStart"/>
            <w:r>
              <w:t>Advance</w:t>
            </w:r>
            <w:proofErr w:type="spellEnd"/>
            <w:r>
              <w:t xml:space="preserve"> Organizer: Kompetenzbereich 2, Erkenntnisgewinnung</w:t>
            </w:r>
          </w:p>
        </w:tc>
        <w:tc>
          <w:tcPr>
            <w:tcW w:w="1172" w:type="dxa"/>
            <w:shd w:val="clear" w:color="auto" w:fill="D9D9D9" w:themeFill="background1" w:themeFillShade="D9"/>
          </w:tcPr>
          <w:p w:rsidR="00297564" w:rsidRPr="00DE4890" w:rsidRDefault="00297564" w:rsidP="00297564">
            <w:pPr>
              <w:pStyle w:val="Tabelle6pt"/>
            </w:pPr>
            <w:r w:rsidRPr="00DE4890">
              <w:t>Lern</w:t>
            </w:r>
            <w:r>
              <w:t>fortschritt</w:t>
            </w:r>
          </w:p>
          <w:p w:rsidR="00297564" w:rsidRPr="00DE4890" w:rsidRDefault="00297564" w:rsidP="00297564">
            <w:pPr>
              <w:pStyle w:val="TabelleKopflinks"/>
            </w:pPr>
            <w:r>
              <w:t>LFS 1 – 3</w:t>
            </w:r>
          </w:p>
        </w:tc>
        <w:tc>
          <w:tcPr>
            <w:tcW w:w="1172" w:type="dxa"/>
            <w:shd w:val="clear" w:color="auto" w:fill="D9D9D9" w:themeFill="background1" w:themeFillShade="D9"/>
          </w:tcPr>
          <w:p w:rsidR="00297564" w:rsidRDefault="00297564" w:rsidP="00297564">
            <w:pPr>
              <w:pStyle w:val="Tabelle6pt"/>
            </w:pPr>
            <w:r>
              <w:t>Lernwegeliste</w:t>
            </w:r>
          </w:p>
          <w:p w:rsidR="00297564" w:rsidRPr="00DE4890" w:rsidRDefault="00297564" w:rsidP="00297564">
            <w:pPr>
              <w:pStyle w:val="TabelleKopflinks"/>
            </w:pPr>
            <w:r>
              <w:t>Ph02.01.03</w:t>
            </w:r>
          </w:p>
        </w:tc>
      </w:tr>
    </w:tbl>
    <w:p w:rsidR="007E561F" w:rsidRDefault="009269BF" w:rsidP="001424B4">
      <w:pPr>
        <w:pStyle w:val="Textkrper"/>
      </w:pPr>
      <w:r>
        <w:object w:dxaOrig="9609"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6.75pt;height:384.55pt" o:ole="">
            <v:imagedata r:id="rId64" o:title=""/>
          </v:shape>
          <o:OLEObject Type="Embed" ProgID="PowerPoint.Show.12" ShapeID="_x0000_i1025" DrawAspect="Content" ObjectID="_1526388782" r:id="rId65"/>
        </w:object>
      </w:r>
    </w:p>
    <w:p w:rsidR="00570BD9" w:rsidRPr="00640456" w:rsidRDefault="00570BD9" w:rsidP="00570BD9">
      <w:pPr>
        <w:pStyle w:val="Marginaliegrau"/>
        <w:framePr w:h="319" w:hRule="exact" w:wrap="around" w:x="1913" w:y="136"/>
      </w:pPr>
      <w:r>
        <w:t>Bild Bernstein CC 0</w:t>
      </w:r>
    </w:p>
    <w:p w:rsidR="00570BD9" w:rsidRPr="00640456" w:rsidRDefault="00570BD9" w:rsidP="00570BD9">
      <w:pPr>
        <w:pStyle w:val="Marginaliegrau"/>
        <w:framePr w:h="319" w:hRule="exact" w:wrap="around" w:x="11574" w:y="85"/>
      </w:pPr>
      <w:r>
        <w:t>Bilder des Autors</w:t>
      </w:r>
    </w:p>
    <w:p w:rsidR="00570BD9" w:rsidRDefault="00570BD9" w:rsidP="001424B4">
      <w:pPr>
        <w:pStyle w:val="Textkrper"/>
      </w:pPr>
    </w:p>
    <w:p w:rsidR="005E0259" w:rsidRDefault="005E0259" w:rsidP="001424B4">
      <w:pPr>
        <w:pStyle w:val="Textkrper"/>
      </w:pPr>
    </w:p>
    <w:p w:rsidR="005E0259" w:rsidRDefault="005E0259" w:rsidP="001424B4">
      <w:pPr>
        <w:pStyle w:val="Textkrper"/>
      </w:pPr>
    </w:p>
    <w:p w:rsidR="00570BD9" w:rsidRDefault="00570BD9" w:rsidP="001424B4">
      <w:pPr>
        <w:pStyle w:val="Textkrper"/>
      </w:pPr>
    </w:p>
    <w:p w:rsidR="00570BD9" w:rsidRPr="001424B4" w:rsidRDefault="00570BD9" w:rsidP="001424B4">
      <w:pPr>
        <w:pStyle w:val="Textkrper"/>
        <w:sectPr w:rsidR="00570BD9" w:rsidRPr="001424B4" w:rsidSect="00BA1038">
          <w:headerReference w:type="default" r:id="rId66"/>
          <w:footerReference w:type="default" r:id="rId67"/>
          <w:pgSz w:w="16838" w:h="11906" w:orient="landscape" w:code="9"/>
          <w:pgMar w:top="1134" w:right="1587" w:bottom="1134" w:left="1361" w:header="709" w:footer="709" w:gutter="0"/>
          <w:cols w:space="708"/>
          <w:docGrid w:linePitch="360"/>
        </w:sectPr>
      </w:pPr>
    </w:p>
    <w:p w:rsidR="00DB742C" w:rsidRDefault="00DB742C" w:rsidP="006E3DED">
      <w:pPr>
        <w:pStyle w:val="berschrift3"/>
      </w:pPr>
      <w:r>
        <w:lastRenderedPageBreak/>
        <w:t>Geschichtlicher Hintergrund:</w:t>
      </w:r>
    </w:p>
    <w:p w:rsidR="00DB742C" w:rsidRDefault="00DB742C" w:rsidP="00BD5259">
      <w:pPr>
        <w:pStyle w:val="Marginaliegrau"/>
        <w:framePr w:wrap="around"/>
      </w:pPr>
      <w:r>
        <w:t>Der Text dient nur zur Information der Lehrkraft, sodass die Lehrkraft nicht selbst nach Informationen zum geschichtlichen Hi</w:t>
      </w:r>
      <w:r>
        <w:t>n</w:t>
      </w:r>
      <w:r>
        <w:t>tergrund suchen muss.</w:t>
      </w:r>
    </w:p>
    <w:p w:rsidR="00A02E9F" w:rsidRPr="00A02E9F" w:rsidRDefault="00A02E9F" w:rsidP="00A02E9F">
      <w:pPr>
        <w:pStyle w:val="Textkrper"/>
        <w:rPr>
          <w:lang w:eastAsia="en-US"/>
        </w:rPr>
      </w:pPr>
    </w:p>
    <w:p w:rsidR="00CE10BA" w:rsidRDefault="00CE10BA" w:rsidP="00CE10BA">
      <w:pPr>
        <w:pStyle w:val="Marginaliegrau"/>
        <w:framePr w:h="3953" w:hRule="exact" w:wrap="around" w:x="8727" w:y="1415"/>
      </w:pPr>
      <w:r>
        <w:t xml:space="preserve">Quelle: </w:t>
      </w:r>
    </w:p>
    <w:p w:rsidR="00CE10BA" w:rsidRDefault="00CE10BA" w:rsidP="00CE10BA">
      <w:pPr>
        <w:pStyle w:val="Marginaliegrau"/>
        <w:framePr w:h="3953" w:hRule="exact" w:wrap="around" w:x="8727" w:y="1415"/>
      </w:pPr>
      <w:r w:rsidRPr="00A02E9F">
        <w:t>Artikel „</w:t>
      </w:r>
      <w:r>
        <w:t>Bernstein</w:t>
      </w:r>
      <w:r w:rsidRPr="00A02E9F">
        <w:t>“ (</w:t>
      </w:r>
      <w:r>
        <w:t>https://de.wikipedia.org/wiki/Bernstein</w:t>
      </w:r>
      <w:r w:rsidRPr="00A02E9F">
        <w:t>) aus W</w:t>
      </w:r>
      <w:r w:rsidRPr="00A02E9F">
        <w:t>i</w:t>
      </w:r>
      <w:r w:rsidRPr="00A02E9F">
        <w:t xml:space="preserve">kipedia. </w:t>
      </w:r>
      <w:r w:rsidRPr="00CE10BA">
        <w:t>Dieser Text steht unter der Doppellizenz Creative Commons</w:t>
      </w:r>
      <w:r w:rsidRPr="00A02E9F">
        <w:t xml:space="preserve"> CC BY-SA 3.0, </w:t>
      </w:r>
      <w:r w:rsidRPr="00CE10BA">
        <w:t>abrufbar unter http://creativecommons.org/licenses/by-sa/3.0/legalcode.</w:t>
      </w:r>
      <w:r w:rsidRPr="00A02E9F">
        <w:t xml:space="preserve"> Der Artikel wurde zuletzt bea</w:t>
      </w:r>
      <w:r w:rsidRPr="00A02E9F">
        <w:t>r</w:t>
      </w:r>
      <w:r w:rsidRPr="00A02E9F">
        <w:t>beitet von Mabschaaf</w:t>
      </w:r>
      <w:r>
        <w:t xml:space="preserve"> am 28.07.2015, 08:27. Am 02.07.2015, 8:27</w:t>
      </w:r>
      <w:r w:rsidRPr="00A02E9F">
        <w:t xml:space="preserve"> MESZ abgerufen und unverä</w:t>
      </w:r>
      <w:r w:rsidRPr="00A02E9F">
        <w:t>n</w:t>
      </w:r>
      <w:r w:rsidRPr="00A02E9F">
        <w:t>dert übernommen.</w:t>
      </w:r>
    </w:p>
    <w:p w:rsidR="004A7994" w:rsidRDefault="00DB742C" w:rsidP="00DB742C">
      <w:pPr>
        <w:pStyle w:val="Textkrper"/>
      </w:pPr>
      <w:r w:rsidRPr="008C1BFF">
        <w:t xml:space="preserve">„Bernstein (Succinit) hat einen sehr hohen </w:t>
      </w:r>
      <w:hyperlink r:id="rId68" w:tooltip="Elektrischer Widerstand" w:history="1">
        <w:r w:rsidRPr="008C1BFF">
          <w:t>elektrischen Widerstand</w:t>
        </w:r>
      </w:hyperlink>
      <w:r w:rsidRPr="008C1BFF">
        <w:t xml:space="preserve"> und eine sehr nie</w:t>
      </w:r>
      <w:r w:rsidRPr="008C1BFF">
        <w:t>d</w:t>
      </w:r>
      <w:r w:rsidRPr="008C1BFF">
        <w:t xml:space="preserve">rige </w:t>
      </w:r>
      <w:hyperlink r:id="rId69" w:tooltip="Dielektrizitätskonstante" w:history="1">
        <w:r w:rsidRPr="008C1BFF">
          <w:t>Dielektrizitätskonstante</w:t>
        </w:r>
      </w:hyperlink>
      <w:r w:rsidRPr="008C1BFF">
        <w:t xml:space="preserve"> von 2,9 als Naturbernstein oder 2,74 als Pressbernstein. In trockener Umgebung kann er durch Reiben an textilem Gewebe (Baumwolle, Seide) oder Wolle elektrostatisch aufgeladen werden. Dabei erhält er eine negative Ladung, das heißt, er nimmt Elektronen auf. Das Reibmaterial erhält eine positive Ladung durch Abgabe von Elektronen. Man bezeichnet diese </w:t>
      </w:r>
      <w:hyperlink r:id="rId70" w:tooltip="Elektrostatische Aufladung" w:history="1">
        <w:r w:rsidRPr="008C1BFF">
          <w:t>Aufladung</w:t>
        </w:r>
      </w:hyperlink>
      <w:r w:rsidRPr="008C1BFF">
        <w:t xml:space="preserve"> auch als </w:t>
      </w:r>
      <w:hyperlink r:id="rId71" w:tooltip="Reibungselektrizität" w:history="1">
        <w:r w:rsidRPr="008C1BFF">
          <w:t>Reibungselektrizität</w:t>
        </w:r>
      </w:hyperlink>
      <w:r w:rsidRPr="008C1BFF">
        <w:t>. Diese Eigenschaft kann als zerstörungsfreier, wenn auch – gerade bei kleineren Stücken – nicht immer einfach durchzuführender Echtheitstest verwendet werden: Der aufgel</w:t>
      </w:r>
      <w:r w:rsidRPr="008C1BFF">
        <w:t>a</w:t>
      </w:r>
      <w:r w:rsidRPr="008C1BFF">
        <w:t xml:space="preserve">dene Bernstein zieht kleine Papierschnipsel, Stofffasern oder Wollfussel an. Dieser Effekt war bereits in der </w:t>
      </w:r>
      <w:hyperlink r:id="rId72" w:tooltip="Antike" w:history="1">
        <w:r w:rsidRPr="008C1BFF">
          <w:t>Antike</w:t>
        </w:r>
      </w:hyperlink>
      <w:r w:rsidRPr="008C1BFF">
        <w:t xml:space="preserve"> bekannt und wurde durch die Werke von </w:t>
      </w:r>
      <w:hyperlink r:id="rId73" w:tooltip="Plinius der Ältere" w:history="1">
        <w:r w:rsidRPr="008C1BFF">
          <w:t>Plinius dem Älteren</w:t>
        </w:r>
      </w:hyperlink>
      <w:r w:rsidRPr="008C1BFF">
        <w:t xml:space="preserve"> bis ins </w:t>
      </w:r>
      <w:hyperlink r:id="rId74" w:tooltip="Spätmittelalter" w:history="1">
        <w:r w:rsidRPr="008C1BFF">
          <w:t>Spätmittelalter</w:t>
        </w:r>
      </w:hyperlink>
      <w:r w:rsidRPr="008C1BFF">
        <w:t xml:space="preserve"> überliefert. Der englische Naturforscher </w:t>
      </w:r>
      <w:hyperlink r:id="rId75" w:tooltip="William Gilbert" w:history="1">
        <w:r w:rsidRPr="008C1BFF">
          <w:t>William Gilbert</w:t>
        </w:r>
      </w:hyperlink>
      <w:r w:rsidRPr="008C1BFF">
        <w:t xml:space="preserve"> widmete ihm in seinem im Jahr 1600 erschienenen Werk </w:t>
      </w:r>
      <w:r w:rsidR="004A7994">
        <w:t>„</w:t>
      </w:r>
      <w:r w:rsidRPr="008C1BFF">
        <w:t>De magnete magneticisque corporibus</w:t>
      </w:r>
      <w:r w:rsidR="004A7994">
        <w:t>“</w:t>
      </w:r>
      <w:r w:rsidRPr="008C1BFF">
        <w:t xml:space="preserve"> ein eigenes Kapitel und unterschied ihn vom </w:t>
      </w:r>
      <w:hyperlink r:id="rId76" w:tooltip="Magnetismus" w:history="1">
        <w:r w:rsidRPr="008C1BFF">
          <w:t>Magnetismus</w:t>
        </w:r>
      </w:hyperlink>
      <w:r w:rsidRPr="008C1BFF">
        <w:t xml:space="preserve">. Von Gilbert stammt auch der Begriff „Elektrizität“, den er aus dem griechischen Wort </w:t>
      </w:r>
      <w:proofErr w:type="spellStart"/>
      <w:r w:rsidRPr="008C1BFF">
        <w:rPr>
          <w:rFonts w:ascii="Arial" w:hAnsi="Arial"/>
        </w:rPr>
        <w:t>ἤ</w:t>
      </w:r>
      <w:r w:rsidRPr="008C1BFF">
        <w:rPr>
          <w:rFonts w:ascii="Calibri" w:hAnsi="Calibri" w:cs="Calibri"/>
        </w:rPr>
        <w:t>λεκτρον</w:t>
      </w:r>
      <w:proofErr w:type="spellEnd"/>
      <w:r w:rsidRPr="008C1BFF">
        <w:t xml:space="preserve"> </w:t>
      </w:r>
      <w:r w:rsidR="004A7994">
        <w:t>(</w:t>
      </w:r>
      <w:proofErr w:type="spellStart"/>
      <w:r w:rsidRPr="008C1BFF">
        <w:rPr>
          <w:rFonts w:cs="Source Sans Pro"/>
        </w:rPr>
        <w:t>ē</w:t>
      </w:r>
      <w:r w:rsidRPr="008C1BFF">
        <w:t>lektron</w:t>
      </w:r>
      <w:proofErr w:type="spellEnd"/>
      <w:r w:rsidR="004A7994">
        <w:t>)</w:t>
      </w:r>
      <w:r w:rsidRPr="008C1BFF">
        <w:t xml:space="preserve"> für Ber</w:t>
      </w:r>
      <w:r w:rsidRPr="008C1BFF">
        <w:t>n</w:t>
      </w:r>
      <w:r w:rsidR="00DB1B55">
        <w:t>stein ableitete.“</w:t>
      </w:r>
    </w:p>
    <w:p w:rsidR="0079512C" w:rsidRDefault="0079512C" w:rsidP="00DB742C">
      <w:pPr>
        <w:pStyle w:val="Textkrper"/>
        <w:rPr>
          <w:rStyle w:val="Hyperlink"/>
        </w:rPr>
      </w:pPr>
      <w:r>
        <w:rPr>
          <w:rStyle w:val="Hyperlink"/>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B742C"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DB742C" w:rsidRDefault="00DB742C" w:rsidP="00421B4D">
            <w:pPr>
              <w:pStyle w:val="Tabelle6pt"/>
              <w:rPr>
                <w:color w:val="000000"/>
              </w:rPr>
            </w:pPr>
            <w:r>
              <w:lastRenderedPageBreak/>
              <w:t>Kompetenzbereich</w:t>
            </w:r>
          </w:p>
          <w:p w:rsidR="00DB742C" w:rsidRDefault="00DB742C" w:rsidP="00421B4D">
            <w:pPr>
              <w:pStyle w:val="TabelleKopflinks"/>
            </w:pPr>
            <w:r>
              <w:t>Kompetenzbereich 2</w:t>
            </w:r>
          </w:p>
          <w:p w:rsidR="00DB742C" w:rsidRDefault="00DB742C" w:rsidP="00421B4D">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B742C" w:rsidRDefault="00DB742C" w:rsidP="00421B4D">
            <w:pPr>
              <w:pStyle w:val="Tabelle6pt"/>
              <w:rPr>
                <w:color w:val="000000"/>
              </w:rPr>
            </w:pPr>
            <w:r>
              <w:t>Lernfortschritt</w:t>
            </w:r>
          </w:p>
          <w:p w:rsidR="00DB742C" w:rsidRDefault="00DB742C" w:rsidP="00421B4D">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B742C" w:rsidRDefault="00DB742C" w:rsidP="00421B4D">
            <w:pPr>
              <w:pStyle w:val="Tabelle6pt"/>
              <w:rPr>
                <w:color w:val="000000"/>
              </w:rPr>
            </w:pPr>
            <w:r>
              <w:t>Materialien/Titel</w:t>
            </w:r>
          </w:p>
          <w:p w:rsidR="00DB742C" w:rsidRDefault="00003A51" w:rsidP="00421B4D">
            <w:pPr>
              <w:pStyle w:val="TabelleKopflinks"/>
            </w:pPr>
            <w:r>
              <w:t>Einstieg in die Elektrizitätslehre</w:t>
            </w:r>
            <w:r w:rsidR="00FF75C3">
              <w:t xml:space="preserve"> – Infotext Atomaufbau</w:t>
            </w:r>
          </w:p>
        </w:tc>
        <w:tc>
          <w:tcPr>
            <w:tcW w:w="188" w:type="dxa"/>
            <w:vMerge w:val="restart"/>
            <w:tcBorders>
              <w:top w:val="nil"/>
              <w:left w:val="single" w:sz="4" w:space="0" w:color="auto"/>
              <w:bottom w:val="nil"/>
              <w:right w:val="single" w:sz="4" w:space="0" w:color="auto"/>
            </w:tcBorders>
            <w:shd w:val="clear" w:color="auto" w:fill="FFFFFF"/>
          </w:tcPr>
          <w:p w:rsidR="00DB742C" w:rsidRPr="004B658C" w:rsidRDefault="00DB742C"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B742C" w:rsidRPr="00B51DE9" w:rsidRDefault="00DB742C" w:rsidP="00421B4D">
            <w:pPr>
              <w:pStyle w:val="TabelleKopfmitte"/>
            </w:pPr>
            <w:r>
              <w:t>Physik</w:t>
            </w:r>
          </w:p>
          <w:p w:rsidR="00DB742C" w:rsidRPr="00B51DE9" w:rsidRDefault="00DB742C" w:rsidP="00421B4D">
            <w:pPr>
              <w:pStyle w:val="TabelleKopfmitte"/>
              <w:rPr>
                <w:rFonts w:eastAsia="Calibri"/>
              </w:rPr>
            </w:pPr>
            <w:r>
              <w:t>Ph02</w:t>
            </w:r>
            <w:r w:rsidRPr="00B51DE9">
              <w:t>.01</w:t>
            </w:r>
            <w:r w:rsidR="00003A51">
              <w:t>.04</w:t>
            </w: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Kompetenz:</w:t>
            </w:r>
          </w:p>
          <w:p w:rsidR="00003A51" w:rsidRDefault="00003A51" w:rsidP="00421B4D">
            <w:pPr>
              <w:pStyle w:val="Kopf8ptafz"/>
            </w:pPr>
            <w:r>
              <w:t>Ich kann den Aufbau eines Atoms beschreiben.</w:t>
            </w:r>
          </w:p>
          <w:p w:rsidR="00003A51" w:rsidRDefault="00003A51" w:rsidP="00421B4D">
            <w:pPr>
              <w:pStyle w:val="Kopf8ptafz"/>
            </w:pPr>
            <w:r>
              <w:t>Ich kann einige Eigenschaften eines Elektrons nennen.</w:t>
            </w:r>
          </w:p>
          <w:p w:rsidR="00003A51" w:rsidRDefault="00003A51" w:rsidP="00421B4D">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03A51" w:rsidRPr="00B51DE9" w:rsidTr="00421B4D">
              <w:trPr>
                <w:trHeight w:val="284"/>
              </w:trPr>
              <w:tc>
                <w:tcPr>
                  <w:tcW w:w="2090" w:type="dxa"/>
                  <w:shd w:val="clear" w:color="auto" w:fill="auto"/>
                </w:tcPr>
                <w:p w:rsidR="00003A51" w:rsidRPr="00B51DE9" w:rsidRDefault="00003A51" w:rsidP="00421B4D">
                  <w:pPr>
                    <w:pStyle w:val="Textkrpermitte"/>
                  </w:pPr>
                  <w:r w:rsidRPr="00B51DE9">
                    <w:t>LernPROJEKT</w:t>
                  </w:r>
                </w:p>
              </w:tc>
            </w:tr>
            <w:tr w:rsidR="00003A51" w:rsidRPr="00B51DE9" w:rsidTr="00421B4D">
              <w:trPr>
                <w:trHeight w:val="284"/>
              </w:trPr>
              <w:tc>
                <w:tcPr>
                  <w:tcW w:w="2090" w:type="dxa"/>
                  <w:shd w:val="clear" w:color="auto" w:fill="auto"/>
                </w:tcPr>
                <w:p w:rsidR="00003A51" w:rsidRPr="00B51DE9" w:rsidRDefault="00003A51" w:rsidP="00421B4D">
                  <w:pPr>
                    <w:pStyle w:val="Textkrpermitte"/>
                  </w:pPr>
                  <w:r w:rsidRPr="00B51DE9">
                    <w:t>LernTHEMA</w:t>
                  </w:r>
                </w:p>
              </w:tc>
            </w:tr>
            <w:tr w:rsidR="00003A51" w:rsidRPr="00B51DE9" w:rsidTr="00421B4D">
              <w:trPr>
                <w:trHeight w:val="284"/>
              </w:trPr>
              <w:tc>
                <w:tcPr>
                  <w:tcW w:w="2090" w:type="dxa"/>
                  <w:shd w:val="clear" w:color="auto" w:fill="D9D9D9" w:themeFill="background1" w:themeFillShade="D9"/>
                </w:tcPr>
                <w:p w:rsidR="00003A51" w:rsidRPr="00B51DE9" w:rsidRDefault="00003A51" w:rsidP="00421B4D">
                  <w:pPr>
                    <w:pStyle w:val="TabelleKopfmitte"/>
                  </w:pPr>
                  <w:r w:rsidRPr="00B51DE9">
                    <w:t>LernSCHRITT</w:t>
                  </w:r>
                </w:p>
              </w:tc>
            </w:tr>
          </w:tbl>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Hauptbezug:</w:t>
            </w:r>
          </w:p>
          <w:p w:rsidR="00003A51" w:rsidRDefault="00003A51" w:rsidP="00421B4D">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r w:rsidR="00DB742C" w:rsidRPr="00B51DE9" w:rsidTr="00421B4D">
        <w:tc>
          <w:tcPr>
            <w:tcW w:w="7348" w:type="dxa"/>
            <w:gridSpan w:val="3"/>
            <w:tcBorders>
              <w:left w:val="single" w:sz="4" w:space="0" w:color="auto"/>
              <w:right w:val="single" w:sz="4" w:space="0" w:color="auto"/>
            </w:tcBorders>
            <w:tcMar>
              <w:bottom w:w="0" w:type="dxa"/>
            </w:tcMar>
            <w:hideMark/>
          </w:tcPr>
          <w:p w:rsidR="00DB742C" w:rsidRDefault="00DB742C" w:rsidP="00D447F8">
            <w:pPr>
              <w:pStyle w:val="Tabelle6pt"/>
            </w:pPr>
            <w:r>
              <w:t>Weitere Bezüge:</w:t>
            </w:r>
          </w:p>
          <w:p w:rsidR="00DB742C" w:rsidRDefault="00DB742C" w:rsidP="00003A51">
            <w:pPr>
              <w:pStyle w:val="Kopf8ptafz"/>
              <w:numPr>
                <w:ilvl w:val="0"/>
                <w:numId w:val="0"/>
              </w:numPr>
            </w:pPr>
          </w:p>
        </w:tc>
        <w:tc>
          <w:tcPr>
            <w:tcW w:w="188" w:type="dxa"/>
            <w:vMerge/>
            <w:tcBorders>
              <w:left w:val="single" w:sz="4" w:space="0" w:color="auto"/>
              <w:bottom w:val="nil"/>
              <w:right w:val="nil"/>
            </w:tcBorders>
            <w:vAlign w:val="center"/>
            <w:hideMark/>
          </w:tcPr>
          <w:p w:rsidR="00DB742C" w:rsidRDefault="00DB742C"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B742C" w:rsidRPr="00B51DE9" w:rsidRDefault="00DB742C" w:rsidP="00421B4D">
            <w:pPr>
              <w:pStyle w:val="TabelleKopfmitte"/>
            </w:pPr>
          </w:p>
        </w:tc>
      </w:tr>
    </w:tbl>
    <w:p w:rsidR="00B935A4" w:rsidRDefault="00A56B02" w:rsidP="006E3DED">
      <w:pPr>
        <w:pStyle w:val="berschrift3"/>
      </w:pPr>
      <w:r w:rsidRPr="00C0191A">
        <w:rPr>
          <w:noProof/>
          <w:sz w:val="24"/>
        </w:rPr>
        <w:drawing>
          <wp:anchor distT="0" distB="0" distL="114300" distR="114300" simplePos="0" relativeHeight="251660288" behindDoc="0" locked="0" layoutInCell="0" allowOverlap="1" wp14:anchorId="7C62D70A" wp14:editId="76E09896">
            <wp:simplePos x="0" y="0"/>
            <wp:positionH relativeFrom="rightMargin">
              <wp:posOffset>117475</wp:posOffset>
            </wp:positionH>
            <wp:positionV relativeFrom="paragraph">
              <wp:posOffset>39370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191A">
        <w:rPr>
          <w:noProof/>
          <w:sz w:val="24"/>
        </w:rPr>
        <w:drawing>
          <wp:anchor distT="0" distB="0" distL="114300" distR="114300" simplePos="0" relativeHeight="251661312" behindDoc="0" locked="0" layoutInCell="0" allowOverlap="1" wp14:anchorId="214A995F" wp14:editId="45EA941F">
            <wp:simplePos x="0" y="0"/>
            <wp:positionH relativeFrom="rightMargin">
              <wp:posOffset>477520</wp:posOffset>
            </wp:positionH>
            <wp:positionV relativeFrom="paragraph">
              <wp:posOffset>39370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191A">
        <w:rPr>
          <w:noProof/>
          <w:sz w:val="24"/>
        </w:rPr>
        <w:drawing>
          <wp:anchor distT="0" distB="0" distL="114300" distR="114300" simplePos="0" relativeHeight="251662336" behindDoc="0" locked="0" layoutInCell="0" allowOverlap="1" wp14:anchorId="53415575" wp14:editId="0C784E70">
            <wp:simplePos x="0" y="0"/>
            <wp:positionH relativeFrom="rightMargin">
              <wp:posOffset>837565</wp:posOffset>
            </wp:positionH>
            <wp:positionV relativeFrom="paragraph">
              <wp:posOffset>39370</wp:posOffset>
            </wp:positionV>
            <wp:extent cx="348615" cy="32004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B00DA4">
        <w:t>Vorgehen</w:t>
      </w:r>
      <w:r w:rsidR="00DB742C">
        <w: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935A4" w:rsidRPr="00DE4890" w:rsidTr="00DE669C">
        <w:trPr>
          <w:trHeight w:val="397"/>
        </w:trPr>
        <w:tc>
          <w:tcPr>
            <w:tcW w:w="1470" w:type="dxa"/>
            <w:shd w:val="clear" w:color="auto" w:fill="D9D9D9" w:themeFill="background1" w:themeFillShade="D9"/>
            <w:vAlign w:val="center"/>
          </w:tcPr>
          <w:p w:rsidR="00B935A4" w:rsidRPr="00DE4890" w:rsidRDefault="00B935A4" w:rsidP="00C23A5E">
            <w:pPr>
              <w:pStyle w:val="TabelleKopfmitte"/>
            </w:pPr>
            <w:r>
              <w:t>Phase</w:t>
            </w:r>
          </w:p>
        </w:tc>
        <w:tc>
          <w:tcPr>
            <w:tcW w:w="940" w:type="dxa"/>
            <w:shd w:val="clear" w:color="auto" w:fill="D9D9D9" w:themeFill="background1" w:themeFillShade="D9"/>
            <w:vAlign w:val="center"/>
          </w:tcPr>
          <w:p w:rsidR="00B935A4" w:rsidRPr="00DE4890" w:rsidRDefault="00B935A4" w:rsidP="00C23A5E">
            <w:pPr>
              <w:pStyle w:val="TabelleKopfmitte"/>
            </w:pPr>
            <w:r>
              <w:t>Zeit</w:t>
            </w:r>
          </w:p>
        </w:tc>
        <w:tc>
          <w:tcPr>
            <w:tcW w:w="4961" w:type="dxa"/>
            <w:shd w:val="clear" w:color="auto" w:fill="D9D9D9" w:themeFill="background1" w:themeFillShade="D9"/>
            <w:vAlign w:val="center"/>
          </w:tcPr>
          <w:p w:rsidR="00B935A4" w:rsidRPr="00DE4890" w:rsidRDefault="00B935A4" w:rsidP="00C23A5E">
            <w:pPr>
              <w:pStyle w:val="TabelleKopfmitte"/>
            </w:pPr>
            <w:r>
              <w:t>Aufgabe</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0156F">
              <w:rPr>
                <w:noProof/>
              </w:rPr>
              <w:drawing>
                <wp:inline distT="0" distB="0" distL="0" distR="0" wp14:anchorId="7E65C57F" wp14:editId="21569CCA">
                  <wp:extent cx="648000" cy="320400"/>
                  <wp:effectExtent l="0" t="0" r="0" b="3810"/>
                  <wp:docPr id="161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C23A5E">
            <w:pPr>
              <w:pStyle w:val="Textkrper"/>
              <w:rPr>
                <w:noProof/>
              </w:rPr>
            </w:pPr>
            <w:r>
              <w:t xml:space="preserve">Lesen Sie den Informationstext „Das Atom“ reziprok. Wechseln Sie dazu bei dem </w:t>
            </w:r>
            <w:r w:rsidR="008F0941" w:rsidRPr="00AA18D1">
              <w:rPr>
                <w:noProof/>
              </w:rPr>
              <w:drawing>
                <wp:inline distT="0" distB="0" distL="0" distR="0" wp14:anchorId="12C9AA68" wp14:editId="5D9B1406">
                  <wp:extent cx="151074" cy="151074"/>
                  <wp:effectExtent l="0" t="0" r="1905" b="1905"/>
                  <wp:docPr id="1440" name="Grafik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r>
              <w:t>-Symbol die Rollen.</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C0F56">
              <w:rPr>
                <w:noProof/>
              </w:rPr>
              <w:drawing>
                <wp:inline distT="0" distB="0" distL="0" distR="0" wp14:anchorId="215C0585" wp14:editId="624C82E6">
                  <wp:extent cx="302701" cy="324000"/>
                  <wp:effectExtent l="0" t="0" r="2540" b="0"/>
                  <wp:docPr id="15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C23A5E">
            <w:pPr>
              <w:pStyle w:val="Textkrper"/>
              <w:rPr>
                <w:noProof/>
              </w:rPr>
            </w:pPr>
            <w:r>
              <w:rPr>
                <w:noProof/>
              </w:rPr>
              <w:t>Bearbeiten Sie die Aufgab</w:t>
            </w:r>
            <w:r w:rsidR="004C61D4">
              <w:rPr>
                <w:noProof/>
              </w:rPr>
              <w:t>e</w:t>
            </w:r>
            <w:r>
              <w:rPr>
                <w:noProof/>
              </w:rPr>
              <w:t xml:space="preserve"> 1) zum Informationstext „Das Atom“ schriftlich. Falls Sie beim Antworten nicht weiterkommen, notieren Sie Ihre Frage dazu.</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0156F">
              <w:rPr>
                <w:noProof/>
              </w:rPr>
              <w:drawing>
                <wp:inline distT="0" distB="0" distL="0" distR="0" wp14:anchorId="2C46AB9D" wp14:editId="2E327BC1">
                  <wp:extent cx="648000" cy="320400"/>
                  <wp:effectExtent l="0" t="0" r="0" b="3810"/>
                  <wp:docPr id="168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B935A4">
            <w:pPr>
              <w:pStyle w:val="Textkrper"/>
              <w:rPr>
                <w:noProof/>
              </w:rPr>
            </w:pPr>
            <w:r>
              <w:rPr>
                <w:noProof/>
              </w:rPr>
              <w:t>Nachdem Sie die Aufgabe 1) gelöst haben, finden Sie einen Partner mit Hilfe der Lerntempoduett-Methode. Vergleichen Sie Ihre Lösung mit Ihrem Partner und lösen Sie gegebenenfalls offene Fragen.</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C0F56">
              <w:rPr>
                <w:noProof/>
              </w:rPr>
              <w:drawing>
                <wp:inline distT="0" distB="0" distL="0" distR="0" wp14:anchorId="61C26D28" wp14:editId="7AE293C2">
                  <wp:extent cx="302701" cy="324000"/>
                  <wp:effectExtent l="0" t="0" r="2540" b="0"/>
                  <wp:docPr id="16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4C61D4">
            <w:pPr>
              <w:pStyle w:val="Textkrper"/>
              <w:rPr>
                <w:noProof/>
              </w:rPr>
            </w:pPr>
            <w:r>
              <w:rPr>
                <w:noProof/>
              </w:rPr>
              <w:t>Wählen Sie aus den Aufgaben 2) – 10) die zu Ihnen passenden Aufgaben (Durchdringungstiefe) aus und bearbeiten Sie die ausgewählten Aufgaben schriftlich. Notieren Sie bei Unklarheiten offene Fragen.</w:t>
            </w:r>
          </w:p>
        </w:tc>
      </w:tr>
      <w:tr w:rsidR="00B935A4" w:rsidRPr="00DE4890" w:rsidTr="00DE669C">
        <w:trPr>
          <w:trHeight w:val="624"/>
        </w:trPr>
        <w:tc>
          <w:tcPr>
            <w:tcW w:w="1470" w:type="dxa"/>
            <w:shd w:val="clear" w:color="auto" w:fill="auto"/>
            <w:vAlign w:val="center"/>
          </w:tcPr>
          <w:p w:rsidR="00B935A4" w:rsidRPr="00F0156F" w:rsidRDefault="00B935A4" w:rsidP="00C23A5E">
            <w:pPr>
              <w:pStyle w:val="Textkrpermitte"/>
            </w:pPr>
            <w:r w:rsidRPr="00F0156F">
              <w:rPr>
                <w:noProof/>
              </w:rPr>
              <w:drawing>
                <wp:inline distT="0" distB="0" distL="0" distR="0" wp14:anchorId="614B7FD2" wp14:editId="28738F5B">
                  <wp:extent cx="648000" cy="320400"/>
                  <wp:effectExtent l="0" t="0" r="0" b="3810"/>
                  <wp:docPr id="168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935A4" w:rsidRPr="00DE4890" w:rsidRDefault="00B935A4" w:rsidP="00C23A5E">
            <w:pPr>
              <w:pStyle w:val="Textkrper"/>
            </w:pPr>
          </w:p>
        </w:tc>
        <w:tc>
          <w:tcPr>
            <w:tcW w:w="4961" w:type="dxa"/>
            <w:shd w:val="clear" w:color="auto" w:fill="auto"/>
            <w:vAlign w:val="center"/>
          </w:tcPr>
          <w:p w:rsidR="00B935A4" w:rsidRPr="00DE4890" w:rsidRDefault="00B935A4" w:rsidP="00B935A4">
            <w:pPr>
              <w:pStyle w:val="Textkrper"/>
              <w:rPr>
                <w:noProof/>
              </w:rPr>
            </w:pPr>
            <w:r>
              <w:rPr>
                <w:noProof/>
              </w:rPr>
              <w:t>Nachdem Sie die Aufgaben 2) – 10) gelöst haben, finden Sie einen Partner mit Hilfe der Lerntempoduett-Methode. Vergleichen Sie Ihre Lösung mit Ihrem Partner und lösen Sie gegebenenfalls offene Fragen.</w:t>
            </w:r>
          </w:p>
        </w:tc>
      </w:tr>
    </w:tbl>
    <w:p w:rsidR="00DB742C" w:rsidRDefault="00003A51" w:rsidP="006E3DED">
      <w:pPr>
        <w:pStyle w:val="berschrift3"/>
      </w:pPr>
      <w:r>
        <w:rPr>
          <w:noProof/>
          <w:sz w:val="24"/>
        </w:rPr>
        <w:drawing>
          <wp:anchor distT="0" distB="0" distL="114300" distR="114300" simplePos="0" relativeHeight="251791360" behindDoc="0" locked="0" layoutInCell="0" allowOverlap="1" wp14:anchorId="744F5765" wp14:editId="22D8A685">
            <wp:simplePos x="0" y="0"/>
            <wp:positionH relativeFrom="rightMargin">
              <wp:posOffset>828040</wp:posOffset>
            </wp:positionH>
            <wp:positionV relativeFrom="paragraph">
              <wp:posOffset>0</wp:posOffset>
            </wp:positionV>
            <wp:extent cx="349200" cy="320400"/>
            <wp:effectExtent l="0" t="0" r="0" b="3810"/>
            <wp:wrapNone/>
            <wp:docPr id="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90336" behindDoc="0" locked="0" layoutInCell="0" allowOverlap="1" wp14:anchorId="6C78F449" wp14:editId="774088A8">
            <wp:simplePos x="0" y="0"/>
            <wp:positionH relativeFrom="rightMargin">
              <wp:posOffset>467995</wp:posOffset>
            </wp:positionH>
            <wp:positionV relativeFrom="paragraph">
              <wp:posOffset>0</wp:posOffset>
            </wp:positionV>
            <wp:extent cx="349885" cy="320675"/>
            <wp:effectExtent l="0" t="0" r="0" b="3175"/>
            <wp:wrapNone/>
            <wp:docPr id="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89312" behindDoc="0" locked="0" layoutInCell="0" allowOverlap="1" wp14:anchorId="01C783B4" wp14:editId="5E144ECE">
            <wp:simplePos x="0" y="0"/>
            <wp:positionH relativeFrom="rightMargin">
              <wp:posOffset>107950</wp:posOffset>
            </wp:positionH>
            <wp:positionV relativeFrom="paragraph">
              <wp:posOffset>0</wp:posOffset>
            </wp:positionV>
            <wp:extent cx="349885" cy="320675"/>
            <wp:effectExtent l="0" t="0" r="0" b="317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742C">
        <w:t>Das Atom</w:t>
      </w:r>
    </w:p>
    <w:p w:rsidR="00C028AA" w:rsidRPr="00C028AA" w:rsidRDefault="00C028AA" w:rsidP="00C028AA">
      <w:pPr>
        <w:pStyle w:val="Marginaliegrau"/>
        <w:framePr w:wrap="around" w:y="140"/>
      </w:pPr>
      <w:r w:rsidRPr="00C028AA">
        <w:t>Methode: reziprokes Lesen</w:t>
      </w:r>
    </w:p>
    <w:p w:rsidR="00DB742C" w:rsidRDefault="00DB742C" w:rsidP="002624E9">
      <w:pPr>
        <w:pStyle w:val="Textkrper-Erstzeileneinzug"/>
        <w:ind w:firstLine="0"/>
        <w:rPr>
          <w:b/>
          <w:color w:val="FF0000"/>
        </w:rPr>
      </w:pPr>
      <w:r>
        <w:t>Unter einem Atom verstand man lange das kleinste unteilbare Teilchen (griech.: atomos = das Unteilbare). Erst Ende des 19.</w:t>
      </w:r>
      <w:r w:rsidR="00E36FE2">
        <w:t xml:space="preserve"> </w:t>
      </w:r>
      <w:r>
        <w:t>Jahrhunderts erkannte man, dass ein Atom aus dem Atomkern und der Atomhülle</w:t>
      </w:r>
      <w:r w:rsidRPr="00125CAB">
        <w:t xml:space="preserve"> </w:t>
      </w:r>
      <w:r>
        <w:t xml:space="preserve">besteht. Später wurde bekannt, dass der Atomkern und die Atomhülle aus Teilchen bestehen. Es gibt die Teilchen Protonen, Neutronen und Elektronen. </w:t>
      </w:r>
      <w:r w:rsidR="008F0941" w:rsidRPr="00AA18D1">
        <w:rPr>
          <w:noProof/>
        </w:rPr>
        <w:drawing>
          <wp:inline distT="0" distB="0" distL="0" distR="0" wp14:anchorId="506B905F" wp14:editId="498E7BDB">
            <wp:extent cx="151074" cy="151074"/>
            <wp:effectExtent l="0" t="0" r="1905" b="1905"/>
            <wp:docPr id="1442" name="Grafik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DB742C" w:rsidRDefault="00DB742C" w:rsidP="002624E9">
      <w:pPr>
        <w:pStyle w:val="Textkrper-Erstzeileneinzug"/>
        <w:ind w:firstLine="0"/>
      </w:pPr>
      <w:r>
        <w:rPr>
          <w:noProof/>
        </w:rPr>
        <w:drawing>
          <wp:anchor distT="0" distB="0" distL="114300" distR="114300" simplePos="0" relativeHeight="251659264" behindDoc="0" locked="0" layoutInCell="1" allowOverlap="1" wp14:anchorId="7A32573F" wp14:editId="784A1228">
            <wp:simplePos x="0" y="0"/>
            <wp:positionH relativeFrom="column">
              <wp:posOffset>-1270</wp:posOffset>
            </wp:positionH>
            <wp:positionV relativeFrom="paragraph">
              <wp:posOffset>4626</wp:posOffset>
            </wp:positionV>
            <wp:extent cx="2286000" cy="2286000"/>
            <wp:effectExtent l="0" t="0" r="0" b="0"/>
            <wp:wrapSquare wrapText="bothSides"/>
            <wp:docPr id="8" name="Grafik 8" descr="http://upload.wikimedia.org/wikibooks/de/thumb/4/4d/Atombau_-_Kohlenstoffatom.svg/240px-Atombau_-_Kohlenstoffatom.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books/de/thumb/4/4d/Atombau_-_Kohlenstoffatom.svg/240px-Atombau_-_Kohlenstoffatom.svg.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t>Im Atomkern befinden sich die positiv geladenen Protonen (rot) und die neutr</w:t>
      </w:r>
      <w:r>
        <w:t>a</w:t>
      </w:r>
      <w:r>
        <w:t>len Neu</w:t>
      </w:r>
      <w:r>
        <w:t>t</w:t>
      </w:r>
      <w:r>
        <w:t>ronen (grün). Um den Atomkern herum befindet sich die Atomhülle. In ihr bewegen sich die negativ geladenen Elek</w:t>
      </w:r>
      <w:r>
        <w:t>t</w:t>
      </w:r>
      <w:r>
        <w:t>ronen (blau) um den Atomkern sehr schnell herum. Das hier beschriebene Atommodell wurde von Ernest Rutherford 1911 veröffentlicht und von seinem Sch</w:t>
      </w:r>
      <w:r>
        <w:t>ü</w:t>
      </w:r>
      <w:r>
        <w:t xml:space="preserve">ler Niels Bohr weiter ausgebaut. </w:t>
      </w:r>
      <w:r w:rsidR="008F0941" w:rsidRPr="00AA18D1">
        <w:rPr>
          <w:noProof/>
        </w:rPr>
        <w:drawing>
          <wp:inline distT="0" distB="0" distL="0" distR="0" wp14:anchorId="4CA7758D" wp14:editId="4F558727">
            <wp:extent cx="151074" cy="151074"/>
            <wp:effectExtent l="0" t="0" r="1905" b="1905"/>
            <wp:docPr id="1443" name="Grafik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570BD9" w:rsidRPr="00C028AA" w:rsidRDefault="00570BD9" w:rsidP="00570BD9">
      <w:pPr>
        <w:pStyle w:val="Marginaliegrau"/>
        <w:framePr w:wrap="around" w:x="8745" w:y="636"/>
      </w:pPr>
      <w:r>
        <w:t>Bild des Autors</w:t>
      </w:r>
    </w:p>
    <w:p w:rsidR="002624E9" w:rsidRDefault="00DB742C" w:rsidP="002624E9">
      <w:pPr>
        <w:pStyle w:val="Textkrper-Erstzeileneinzug"/>
        <w:ind w:firstLine="0"/>
      </w:pPr>
      <w:r>
        <w:t>Alle zusammengesetzten Atomkerne en</w:t>
      </w:r>
      <w:r>
        <w:t>t</w:t>
      </w:r>
      <w:r>
        <w:t xml:space="preserve">halten dicht gedrängt sowohl Protonen als auch Neutronen. Die Anzahl der Protonen bestimmt, um welches chemische Element es sich handelt. </w:t>
      </w:r>
    </w:p>
    <w:p w:rsidR="00DB742C" w:rsidRDefault="00DB742C" w:rsidP="002624E9">
      <w:pPr>
        <w:pStyle w:val="Textkrper-Erstzeileneinzug"/>
        <w:ind w:firstLine="0"/>
      </w:pPr>
      <w:r>
        <w:lastRenderedPageBreak/>
        <w:t xml:space="preserve">Die Anzahl der Protonen und Neutronen gibt die Massenzahl an. </w:t>
      </w:r>
      <w:r w:rsidR="008F0941" w:rsidRPr="00AA18D1">
        <w:rPr>
          <w:noProof/>
        </w:rPr>
        <w:drawing>
          <wp:inline distT="0" distB="0" distL="0" distR="0" wp14:anchorId="711E1BAA" wp14:editId="2B1840F2">
            <wp:extent cx="151074" cy="151074"/>
            <wp:effectExtent l="0" t="0" r="1905" b="1905"/>
            <wp:docPr id="1444" name="Grafik 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DB742C" w:rsidRDefault="00DB742C" w:rsidP="002624E9">
      <w:pPr>
        <w:pStyle w:val="Textkrper-Erstzeileneinzug"/>
        <w:ind w:firstLine="0"/>
      </w:pPr>
      <w:r>
        <w:t>Nach außen hin sind vollständige Atome elektrisch neutral geladen. Die Anzahl an pos</w:t>
      </w:r>
      <w:r>
        <w:t>i</w:t>
      </w:r>
      <w:r>
        <w:t xml:space="preserve">tiven Ladungen im Atomkern ist genauso groß wie die Anzahl an negativen Ladungen in der Atomhülle. Im vollständigen Atom befinden sich deshalb gleich viele Protonen und Elektronen. Dabei sind die Protonen positiv und die Elektronen negativ geladen. </w:t>
      </w:r>
      <w:r w:rsidR="008F0941" w:rsidRPr="00AA18D1">
        <w:rPr>
          <w:noProof/>
        </w:rPr>
        <w:drawing>
          <wp:inline distT="0" distB="0" distL="0" distR="0" wp14:anchorId="5C8044E0" wp14:editId="3FDF31B9">
            <wp:extent cx="151074" cy="151074"/>
            <wp:effectExtent l="0" t="0" r="1905" b="1905"/>
            <wp:docPr id="1445" name="Grafik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DB742C" w:rsidRDefault="00DB742C" w:rsidP="002624E9">
      <w:pPr>
        <w:pStyle w:val="Textkrper-Erstzeileneinzug"/>
        <w:ind w:firstLine="0"/>
      </w:pPr>
      <w:r>
        <w:t>Der Durchmesser eines Atomkerns macht nur ein zehntausendstel des Atomdurchme</w:t>
      </w:r>
      <w:r>
        <w:t>s</w:t>
      </w:r>
      <w:r>
        <w:t>sers aus. Der Atomkern macht jedoch den Hauptteil des Atomgewichts aus.</w:t>
      </w:r>
      <w:r w:rsidRPr="008C404A">
        <w:t xml:space="preserve"> </w:t>
      </w:r>
      <w:r>
        <w:t>Die Elektr</w:t>
      </w:r>
      <w:r>
        <w:t>o</w:t>
      </w:r>
      <w:r>
        <w:t xml:space="preserve">nen an sich sind nochmals ein zehntausendstel mal kleiner als der Atomkern. Somit besteht ein Atom Größtenteils aus Leere. </w:t>
      </w:r>
      <w:r w:rsidR="008F0941" w:rsidRPr="00AA18D1">
        <w:rPr>
          <w:noProof/>
        </w:rPr>
        <w:drawing>
          <wp:inline distT="0" distB="0" distL="0" distR="0" wp14:anchorId="708352B5" wp14:editId="7908D50C">
            <wp:extent cx="151074" cy="151074"/>
            <wp:effectExtent l="0" t="0" r="1905" b="1905"/>
            <wp:docPr id="1446" name="Grafik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1074" cy="151074"/>
                    </a:xfrm>
                    <a:prstGeom prst="rect">
                      <a:avLst/>
                    </a:prstGeom>
                    <a:noFill/>
                    <a:ln>
                      <a:noFill/>
                    </a:ln>
                  </pic:spPr>
                </pic:pic>
              </a:graphicData>
            </a:graphic>
          </wp:inline>
        </w:drawing>
      </w:r>
    </w:p>
    <w:p w:rsidR="00DB742C" w:rsidRDefault="000F695F" w:rsidP="000F695F">
      <w:pPr>
        <w:pStyle w:val="berschrift3"/>
      </w:pPr>
      <w:r>
        <w:t>Aufgaben:</w:t>
      </w:r>
      <w:r>
        <w:rPr>
          <w:noProof/>
          <w:sz w:val="24"/>
        </w:rPr>
        <w:drawing>
          <wp:anchor distT="0" distB="0" distL="114300" distR="114300" simplePos="0" relativeHeight="252264448" behindDoc="0" locked="0" layoutInCell="0" allowOverlap="1" wp14:anchorId="62E231C2" wp14:editId="1A9BB7D2">
            <wp:simplePos x="0" y="0"/>
            <wp:positionH relativeFrom="rightMargin">
              <wp:posOffset>828040</wp:posOffset>
            </wp:positionH>
            <wp:positionV relativeFrom="paragraph">
              <wp:posOffset>0</wp:posOffset>
            </wp:positionV>
            <wp:extent cx="349200" cy="320400"/>
            <wp:effectExtent l="0" t="0" r="0" b="3810"/>
            <wp:wrapNone/>
            <wp:docPr id="16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63424" behindDoc="0" locked="0" layoutInCell="0" allowOverlap="1" wp14:anchorId="62E7ACAF" wp14:editId="6CD894A8">
            <wp:simplePos x="0" y="0"/>
            <wp:positionH relativeFrom="rightMargin">
              <wp:posOffset>467995</wp:posOffset>
            </wp:positionH>
            <wp:positionV relativeFrom="paragraph">
              <wp:posOffset>0</wp:posOffset>
            </wp:positionV>
            <wp:extent cx="349885" cy="320675"/>
            <wp:effectExtent l="0" t="0" r="0" b="3175"/>
            <wp:wrapNone/>
            <wp:docPr id="16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62400" behindDoc="0" locked="0" layoutInCell="0" allowOverlap="1" wp14:anchorId="4BCBDE20" wp14:editId="67155D72">
            <wp:simplePos x="0" y="0"/>
            <wp:positionH relativeFrom="rightMargin">
              <wp:posOffset>107950</wp:posOffset>
            </wp:positionH>
            <wp:positionV relativeFrom="paragraph">
              <wp:posOffset>0</wp:posOffset>
            </wp:positionV>
            <wp:extent cx="349885" cy="320675"/>
            <wp:effectExtent l="0" t="0" r="0" b="3175"/>
            <wp:wrapNone/>
            <wp:docPr id="1670" name="Grafik 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028AA" w:rsidRDefault="00C028AA" w:rsidP="00C028AA">
      <w:pPr>
        <w:pStyle w:val="Marginaliegrau"/>
        <w:framePr w:wrap="around"/>
      </w:pPr>
      <w:r>
        <w:t>Methode: Lerntempoduett</w:t>
      </w:r>
    </w:p>
    <w:p w:rsidR="00DB742C" w:rsidRDefault="00DB742C" w:rsidP="004C61D4">
      <w:pPr>
        <w:pStyle w:val="AufgabeEbene1"/>
      </w:pPr>
      <w:r>
        <w:t>A</w:t>
      </w:r>
      <w:r w:rsidR="00150617">
        <w:t>ufgaben zu dem Informationstext:</w:t>
      </w:r>
    </w:p>
    <w:p w:rsidR="00DB742C" w:rsidRDefault="00DB742C" w:rsidP="00DB742C">
      <w:pPr>
        <w:pStyle w:val="AufgabeEbene2"/>
      </w:pPr>
      <w:r>
        <w:t>Nennen Sie die drei Teilchenarten.</w:t>
      </w:r>
    </w:p>
    <w:p w:rsidR="00DB742C" w:rsidRDefault="00DB742C" w:rsidP="00DB742C">
      <w:pPr>
        <w:pStyle w:val="AufgabeEbene2"/>
      </w:pPr>
      <w:r>
        <w:t>Nennen Sie die Bestandteile eines Atoms.</w:t>
      </w:r>
    </w:p>
    <w:p w:rsidR="00DB742C" w:rsidRDefault="00DB742C" w:rsidP="00DB742C">
      <w:pPr>
        <w:pStyle w:val="AufgabeEbene2"/>
      </w:pPr>
      <w:r>
        <w:t>Nennen Sie den Ladungszustand der drei Teilchenarten.</w:t>
      </w:r>
    </w:p>
    <w:p w:rsidR="00DB742C" w:rsidRDefault="00DB742C" w:rsidP="00DB742C">
      <w:pPr>
        <w:pStyle w:val="AufgabeEbene2"/>
      </w:pPr>
      <w:r>
        <w:t>Nennen Sie die Teilchenart, die sich um die anderen herum bewegt.</w:t>
      </w:r>
    </w:p>
    <w:p w:rsidR="00DB742C" w:rsidRDefault="00DB742C" w:rsidP="00DB742C">
      <w:pPr>
        <w:pStyle w:val="AufgabeEbene2"/>
      </w:pPr>
      <w:r>
        <w:t>Nennen Sie den Entdecker des Atommodells.</w:t>
      </w:r>
    </w:p>
    <w:p w:rsidR="00DB742C" w:rsidRDefault="00DB742C" w:rsidP="00DB742C">
      <w:pPr>
        <w:pStyle w:val="AufgabeEbene2"/>
      </w:pPr>
      <w:r>
        <w:t>Nennen Sie die Teilchenart, die bestimmt, um welches chemische Element es sich handelt.</w:t>
      </w:r>
    </w:p>
    <w:p w:rsidR="00DB742C" w:rsidRDefault="00DB742C" w:rsidP="00DB742C">
      <w:pPr>
        <w:pStyle w:val="AufgabeEbene2"/>
      </w:pPr>
      <w:r>
        <w:t>Nennen Sie den Ladungszustand, in dem sich ein normales vollständiges Atom befindet.</w:t>
      </w:r>
    </w:p>
    <w:p w:rsidR="00DB742C" w:rsidRDefault="00DB742C" w:rsidP="00DB742C">
      <w:pPr>
        <w:pStyle w:val="AufgabeEbene2"/>
      </w:pPr>
      <w:r>
        <w:t>Beschreiben Sie das Verhältnis von Protonen und Elektronen in einem normalen vollständigen Atom.</w:t>
      </w:r>
    </w:p>
    <w:p w:rsidR="00DB742C" w:rsidRDefault="00DB742C" w:rsidP="00DB742C">
      <w:pPr>
        <w:pStyle w:val="AufgabeEbene2"/>
      </w:pPr>
      <w:r>
        <w:t>Sortieren Sie die Elemente eines Atoms und die Teilchen nach ihrer Größe.</w:t>
      </w:r>
    </w:p>
    <w:p w:rsidR="00DB742C" w:rsidRDefault="00150617" w:rsidP="00DB742C">
      <w:pPr>
        <w:pStyle w:val="AufgabeEbene1"/>
      </w:pPr>
      <w:r>
        <w:rPr>
          <w:noProof/>
          <w:sz w:val="24"/>
          <w:lang w:eastAsia="de-DE"/>
        </w:rPr>
        <w:drawing>
          <wp:anchor distT="0" distB="0" distL="114300" distR="114300" simplePos="0" relativeHeight="252321792" behindDoc="0" locked="0" layoutInCell="0" allowOverlap="1" wp14:anchorId="39AEC6DD" wp14:editId="010FEE12">
            <wp:simplePos x="0" y="0"/>
            <wp:positionH relativeFrom="rightMargin">
              <wp:posOffset>828040</wp:posOffset>
            </wp:positionH>
            <wp:positionV relativeFrom="paragraph">
              <wp:posOffset>0</wp:posOffset>
            </wp:positionV>
            <wp:extent cx="349200" cy="320400"/>
            <wp:effectExtent l="0" t="0" r="0" b="3810"/>
            <wp:wrapNone/>
            <wp:docPr id="168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320768" behindDoc="0" locked="0" layoutInCell="0" allowOverlap="1" wp14:anchorId="5B2CDD96" wp14:editId="633DB469">
            <wp:simplePos x="0" y="0"/>
            <wp:positionH relativeFrom="rightMargin">
              <wp:posOffset>467995</wp:posOffset>
            </wp:positionH>
            <wp:positionV relativeFrom="paragraph">
              <wp:posOffset>0</wp:posOffset>
            </wp:positionV>
            <wp:extent cx="349885" cy="320675"/>
            <wp:effectExtent l="0" t="0" r="0" b="3175"/>
            <wp:wrapNone/>
            <wp:docPr id="168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319744" behindDoc="0" locked="0" layoutInCell="0" allowOverlap="1" wp14:anchorId="513EFB2F" wp14:editId="78370825">
            <wp:simplePos x="0" y="0"/>
            <wp:positionH relativeFrom="rightMargin">
              <wp:posOffset>107950</wp:posOffset>
            </wp:positionH>
            <wp:positionV relativeFrom="paragraph">
              <wp:posOffset>0</wp:posOffset>
            </wp:positionV>
            <wp:extent cx="349885" cy="320675"/>
            <wp:effectExtent l="0" t="0" r="0" b="3175"/>
            <wp:wrapNone/>
            <wp:docPr id="16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742C">
        <w:t>Ordnen Sie die Bewegungsmöglichkeiten den einzelnen Teilchen zu. Welche Teilchen können sich bewegen, welche Teilchen bleiben an Ort und Stelle. Kreuzen Sie dazu in der Tabelle die Bewegungsmöglichkeit an.</w:t>
      </w:r>
    </w:p>
    <w:p w:rsidR="00451A14" w:rsidRPr="00451A14" w:rsidRDefault="00451A14" w:rsidP="00451A14">
      <w:pPr>
        <w:pStyle w:val="AufgabeText"/>
      </w:pPr>
    </w:p>
    <w:p w:rsidR="00C028AA" w:rsidRPr="00C028AA" w:rsidRDefault="00C028AA" w:rsidP="00C028AA">
      <w:pPr>
        <w:pStyle w:val="Marginaliegrau"/>
        <w:framePr w:wrap="around"/>
      </w:pPr>
      <w:r>
        <w:t>Methode: Lerntempoduett</w:t>
      </w:r>
    </w:p>
    <w:tbl>
      <w:tblPr>
        <w:tblStyle w:val="Tabellenraster"/>
        <w:tblW w:w="7087" w:type="dxa"/>
        <w:tblInd w:w="392" w:type="dxa"/>
        <w:tblLayout w:type="fixed"/>
        <w:tblCellMar>
          <w:top w:w="57" w:type="dxa"/>
          <w:bottom w:w="57" w:type="dxa"/>
        </w:tblCellMar>
        <w:tblLook w:val="04A0" w:firstRow="1" w:lastRow="0" w:firstColumn="1" w:lastColumn="0" w:noHBand="0" w:noVBand="1"/>
      </w:tblPr>
      <w:tblGrid>
        <w:gridCol w:w="2173"/>
        <w:gridCol w:w="2457"/>
        <w:gridCol w:w="2457"/>
      </w:tblGrid>
      <w:tr w:rsidR="00DB742C" w:rsidRPr="00A410C8" w:rsidTr="00C41394">
        <w:tc>
          <w:tcPr>
            <w:tcW w:w="2173" w:type="dxa"/>
            <w:vMerge w:val="restart"/>
            <w:shd w:val="clear" w:color="auto" w:fill="D9D9D9" w:themeFill="background1" w:themeFillShade="D9"/>
            <w:vAlign w:val="bottom"/>
          </w:tcPr>
          <w:p w:rsidR="00DB742C" w:rsidRPr="00A410C8" w:rsidRDefault="00DB742C" w:rsidP="00421B4D">
            <w:pPr>
              <w:pStyle w:val="TabelleKopflinks"/>
            </w:pPr>
            <w:r>
              <w:t>Teilchen</w:t>
            </w:r>
          </w:p>
        </w:tc>
        <w:tc>
          <w:tcPr>
            <w:tcW w:w="4914" w:type="dxa"/>
            <w:gridSpan w:val="2"/>
            <w:shd w:val="clear" w:color="auto" w:fill="D9D9D9" w:themeFill="background1" w:themeFillShade="D9"/>
            <w:vAlign w:val="bottom"/>
          </w:tcPr>
          <w:p w:rsidR="00DB742C" w:rsidRPr="00A410C8" w:rsidRDefault="00DB742C" w:rsidP="00421B4D">
            <w:pPr>
              <w:pStyle w:val="TabelleKopflinks"/>
              <w:jc w:val="center"/>
            </w:pPr>
            <w:r>
              <w:t>Bewegungsmöglichkeit</w:t>
            </w:r>
          </w:p>
        </w:tc>
      </w:tr>
      <w:tr w:rsidR="00DB742C" w:rsidRPr="00A410C8" w:rsidTr="00C41394">
        <w:tc>
          <w:tcPr>
            <w:tcW w:w="2173" w:type="dxa"/>
            <w:vMerge/>
            <w:shd w:val="clear" w:color="auto" w:fill="D9D9D9" w:themeFill="background1" w:themeFillShade="D9"/>
          </w:tcPr>
          <w:p w:rsidR="00DB742C" w:rsidRPr="00A410C8" w:rsidRDefault="00DB742C" w:rsidP="00421B4D">
            <w:pPr>
              <w:pStyle w:val="TabelleKopflinks"/>
            </w:pPr>
          </w:p>
        </w:tc>
        <w:tc>
          <w:tcPr>
            <w:tcW w:w="2457" w:type="dxa"/>
            <w:shd w:val="clear" w:color="auto" w:fill="D9D9D9" w:themeFill="background1" w:themeFillShade="D9"/>
          </w:tcPr>
          <w:p w:rsidR="00DB742C" w:rsidRPr="00A410C8" w:rsidRDefault="00DB742C" w:rsidP="00421B4D">
            <w:pPr>
              <w:pStyle w:val="TabelleKopflinks"/>
            </w:pPr>
            <w:r>
              <w:t>Beweglich</w:t>
            </w:r>
          </w:p>
        </w:tc>
        <w:tc>
          <w:tcPr>
            <w:tcW w:w="2457" w:type="dxa"/>
            <w:shd w:val="clear" w:color="auto" w:fill="D9D9D9" w:themeFill="background1" w:themeFillShade="D9"/>
          </w:tcPr>
          <w:p w:rsidR="00DB742C" w:rsidRPr="00A410C8" w:rsidRDefault="00DB742C" w:rsidP="00421B4D">
            <w:pPr>
              <w:pStyle w:val="TabelleKopflinks"/>
            </w:pPr>
            <w:r>
              <w:t>Statisch</w:t>
            </w:r>
          </w:p>
        </w:tc>
      </w:tr>
      <w:tr w:rsidR="00DB742C" w:rsidRPr="00A410C8" w:rsidTr="00C41394">
        <w:tc>
          <w:tcPr>
            <w:tcW w:w="2173" w:type="dxa"/>
            <w:shd w:val="clear" w:color="auto" w:fill="auto"/>
          </w:tcPr>
          <w:p w:rsidR="00DB742C" w:rsidRPr="00A410C8" w:rsidRDefault="00DB742C" w:rsidP="00421B4D">
            <w:pPr>
              <w:pStyle w:val="Textkrper"/>
            </w:pPr>
            <w:r>
              <w:t>Proton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p>
        </w:tc>
      </w:tr>
      <w:tr w:rsidR="00DB742C" w:rsidRPr="00A410C8" w:rsidTr="00C41394">
        <w:tc>
          <w:tcPr>
            <w:tcW w:w="2173" w:type="dxa"/>
            <w:shd w:val="clear" w:color="auto" w:fill="auto"/>
          </w:tcPr>
          <w:p w:rsidR="00DB742C" w:rsidRPr="00A410C8" w:rsidRDefault="00DB742C" w:rsidP="00421B4D">
            <w:pPr>
              <w:pStyle w:val="Textkrper"/>
            </w:pPr>
            <w:r>
              <w:t>Neutron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p>
        </w:tc>
      </w:tr>
      <w:tr w:rsidR="00DB742C" w:rsidRPr="00A410C8" w:rsidTr="00C41394">
        <w:tc>
          <w:tcPr>
            <w:tcW w:w="2173" w:type="dxa"/>
            <w:shd w:val="clear" w:color="auto" w:fill="auto"/>
          </w:tcPr>
          <w:p w:rsidR="00DB742C" w:rsidRPr="00A410C8" w:rsidRDefault="00DB742C" w:rsidP="00421B4D">
            <w:pPr>
              <w:pStyle w:val="Textkrper"/>
            </w:pPr>
            <w:r>
              <w:t>Elektron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p>
        </w:tc>
      </w:tr>
    </w:tbl>
    <w:p w:rsidR="00DB742C" w:rsidRDefault="00DB742C" w:rsidP="00DB742C">
      <w:pPr>
        <w:pStyle w:val="AufgabeEbene1"/>
      </w:pPr>
      <w:r>
        <w:rPr>
          <w:noProof/>
          <w:sz w:val="24"/>
          <w:lang w:eastAsia="de-DE"/>
        </w:rPr>
        <w:drawing>
          <wp:anchor distT="0" distB="0" distL="114300" distR="114300" simplePos="0" relativeHeight="251663360" behindDoc="0" locked="0" layoutInCell="0" allowOverlap="1" wp14:anchorId="569531B7" wp14:editId="34A1206F">
            <wp:simplePos x="0" y="0"/>
            <wp:positionH relativeFrom="rightMargin">
              <wp:posOffset>107950</wp:posOffset>
            </wp:positionH>
            <wp:positionV relativeFrom="paragraph">
              <wp:posOffset>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Ein Kohlenstoff</w:t>
      </w:r>
      <w:r w:rsidR="004C61D4">
        <w:t>atom besteht unter anderem aus sechs</w:t>
      </w:r>
      <w:r w:rsidR="000F1D64">
        <w:t xml:space="preserve"> Protonen und sechs</w:t>
      </w:r>
      <w:r>
        <w:t xml:space="preserve"> Neutr</w:t>
      </w:r>
      <w:r>
        <w:t>o</w:t>
      </w:r>
      <w:r>
        <w:t>nen. Skizzieren und beschriften Sie ein vollständiges Kohlenstoffatom.</w:t>
      </w:r>
    </w:p>
    <w:p w:rsidR="00DB742C" w:rsidRDefault="00DB742C" w:rsidP="00DB742C">
      <w:pPr>
        <w:pStyle w:val="AufgabeEbene1"/>
      </w:pPr>
      <w:r>
        <w:t xml:space="preserve">Ein Sauerstoffatom besteht aus </w:t>
      </w:r>
      <w:r w:rsidR="000F1D64">
        <w:t>acht</w:t>
      </w:r>
      <w:r>
        <w:t xml:space="preserve"> Protonen, </w:t>
      </w:r>
      <w:r w:rsidR="000F1D64">
        <w:t>acht</w:t>
      </w:r>
      <w:r>
        <w:t xml:space="preserve"> Neutronen und 8 Elektronen. Nennen Sie den Ladungszustand eines Sauerstoffatoms.</w:t>
      </w:r>
    </w:p>
    <w:p w:rsidR="00524F26" w:rsidRDefault="00DB742C" w:rsidP="00DB742C">
      <w:pPr>
        <w:pStyle w:val="AufgabeEbene1"/>
      </w:pPr>
      <w:r>
        <w:rPr>
          <w:noProof/>
          <w:sz w:val="24"/>
          <w:lang w:eastAsia="de-DE"/>
        </w:rPr>
        <w:drawing>
          <wp:anchor distT="0" distB="0" distL="114300" distR="114300" simplePos="0" relativeHeight="251664384" behindDoc="0" locked="0" layoutInCell="0" allowOverlap="1" wp14:anchorId="4DCD018A" wp14:editId="4CC0DA42">
            <wp:simplePos x="0" y="0"/>
            <wp:positionH relativeFrom="rightMargin">
              <wp:posOffset>107950</wp:posOffset>
            </wp:positionH>
            <wp:positionV relativeFrom="paragraph">
              <wp:posOffset>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In einem elektrisch neutralen</w:t>
      </w:r>
      <w:r w:rsidR="000F1D64">
        <w:t xml:space="preserve"> Kohlenstoffatom befinden sich sechs</w:t>
      </w:r>
      <w:r>
        <w:t xml:space="preserve"> Protonen und </w:t>
      </w:r>
      <w:r w:rsidR="000F1D64">
        <w:t>sechs</w:t>
      </w:r>
      <w:r>
        <w:t xml:space="preserve"> Neutronen. Nennen Sie die Anzahl der Elektronen, die sich in diesem Kohle</w:t>
      </w:r>
      <w:r>
        <w:t>n</w:t>
      </w:r>
      <w:r>
        <w:t>stoffatom befinden.</w:t>
      </w:r>
      <w:r w:rsidR="00524F26">
        <w:br w:type="page"/>
      </w:r>
    </w:p>
    <w:p w:rsidR="00DB742C" w:rsidRDefault="00DB742C" w:rsidP="00DB742C">
      <w:pPr>
        <w:pStyle w:val="AufgabeEbene1"/>
      </w:pPr>
      <w:r>
        <w:lastRenderedPageBreak/>
        <w:t>Beschriften Sie das untenstehende Modell eines Kohlenstoffatoms.</w:t>
      </w:r>
    </w:p>
    <w:p w:rsidR="00451A14" w:rsidRPr="00451A14" w:rsidRDefault="00451A14" w:rsidP="00451A14">
      <w:pPr>
        <w:pStyle w:val="AufgabeText"/>
      </w:pPr>
    </w:p>
    <w:p w:rsidR="00DB742C" w:rsidRDefault="00DB742C" w:rsidP="00DB742C">
      <w:pPr>
        <w:pStyle w:val="TextkrpernrauenText"/>
      </w:pPr>
      <w:r>
        <w:rPr>
          <w:noProof/>
          <w:lang w:eastAsia="de-DE"/>
        </w:rPr>
        <mc:AlternateContent>
          <mc:Choice Requires="wps">
            <w:drawing>
              <wp:anchor distT="0" distB="0" distL="114300" distR="114300" simplePos="0" relativeHeight="251665408" behindDoc="0" locked="0" layoutInCell="1" allowOverlap="1" wp14:anchorId="1D81E8A0" wp14:editId="1BC60304">
                <wp:simplePos x="0" y="0"/>
                <wp:positionH relativeFrom="column">
                  <wp:posOffset>878205</wp:posOffset>
                </wp:positionH>
                <wp:positionV relativeFrom="paragraph">
                  <wp:posOffset>688159</wp:posOffset>
                </wp:positionV>
                <wp:extent cx="633549" cy="633549"/>
                <wp:effectExtent l="0" t="0" r="14605" b="14605"/>
                <wp:wrapNone/>
                <wp:docPr id="11" name="Ellipse 11"/>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1" o:spid="_x0000_s1026" style="position:absolute;margin-left:69.15pt;margin-top:54.2pt;width:49.9pt;height:49.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" fillcolor="white [3201]" strokecolor="#f79646 [3209]" strokeweight="2pt"/>
            </w:pict>
          </mc:Fallback>
        </mc:AlternateContent>
      </w:r>
      <w:r>
        <w:rPr>
          <w:noProof/>
          <w:lang w:eastAsia="de-DE"/>
        </w:rPr>
        <mc:AlternateContent>
          <mc:Choice Requires="wps">
            <w:drawing>
              <wp:inline distT="0" distB="0" distL="0" distR="0" wp14:anchorId="166E6F78" wp14:editId="25B71F38">
                <wp:extent cx="2037806" cy="2037806"/>
                <wp:effectExtent l="0" t="0" r="19685" b="19685"/>
                <wp:docPr id="10" name="Ellipse 10"/>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0"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" filled="f" strokecolor="#243f60 [1604]" strokeweight="2pt">
                <w10:anchorlock/>
              </v:oval>
            </w:pict>
          </mc:Fallback>
        </mc:AlternateContent>
      </w:r>
    </w:p>
    <w:p w:rsidR="00DB742C" w:rsidRDefault="00DB742C" w:rsidP="00DB742C">
      <w:pPr>
        <w:pStyle w:val="AufgabeEbene1"/>
      </w:pPr>
      <w:r>
        <w:t>Zeichnen Sie in Ihr obenstehendes Kohlenstoffatom die entsprechende Anzahl an Protonen, Neutronen und Elektronen ein.</w:t>
      </w:r>
    </w:p>
    <w:p w:rsidR="00DB742C" w:rsidRPr="00422F7B" w:rsidRDefault="000F1D64" w:rsidP="00DB742C">
      <w:pPr>
        <w:pStyle w:val="AufgabeEbene1"/>
      </w:pPr>
      <w:r>
        <w:t>Ein Sauerstoffatom besteht aus acht positiv geladenen Protonen, acht</w:t>
      </w:r>
      <w:r w:rsidR="00476BF7">
        <w:t xml:space="preserve"> neutralen Neutronen und acht</w:t>
      </w:r>
      <w:r w:rsidR="00DB742C">
        <w:t xml:space="preserve"> negativ geladenen Elektronen. Nennen Sie den Ladungszustand eines Sauerstoffatoms.</w:t>
      </w:r>
    </w:p>
    <w:p w:rsidR="00DB742C" w:rsidRDefault="00DB742C" w:rsidP="00DB742C">
      <w:pPr>
        <w:pStyle w:val="AufgabeEbene1"/>
      </w:pPr>
      <w:r>
        <w:t xml:space="preserve">In einem elektrisch neutralen Kohlenstoffatom befinden sich </w:t>
      </w:r>
      <w:r w:rsidR="00476BF7">
        <w:t>sechs</w:t>
      </w:r>
      <w:r>
        <w:t xml:space="preserve"> Protonen, </w:t>
      </w:r>
      <w:r w:rsidR="00476BF7">
        <w:t>sechs</w:t>
      </w:r>
      <w:r>
        <w:t xml:space="preserve"> Neutronen und </w:t>
      </w:r>
      <w:r w:rsidR="00476BF7">
        <w:t>sechs</w:t>
      </w:r>
      <w:r>
        <w:t xml:space="preserve"> Elektronen. </w:t>
      </w:r>
      <w:r>
        <w:rPr>
          <w:noProof/>
          <w:sz w:val="24"/>
          <w:lang w:eastAsia="de-DE"/>
        </w:rPr>
        <w:drawing>
          <wp:anchor distT="0" distB="0" distL="114300" distR="114300" simplePos="0" relativeHeight="251666432" behindDoc="0" locked="0" layoutInCell="0" allowOverlap="1" wp14:anchorId="7D356BE6" wp14:editId="05795E7B">
            <wp:simplePos x="0" y="0"/>
            <wp:positionH relativeFrom="rightMargin">
              <wp:posOffset>107950</wp:posOffset>
            </wp:positionH>
            <wp:positionV relativeFrom="paragraph">
              <wp:posOffset>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Nennen Sie den Ladungszustand der Protonen, Neutronen und Elektronen.</w:t>
      </w:r>
    </w:p>
    <w:p w:rsidR="00DB742C" w:rsidRDefault="00DB742C" w:rsidP="00DB742C">
      <w:pPr>
        <w:pStyle w:val="AufgabeEbene1"/>
      </w:pPr>
      <w:r>
        <w:t xml:space="preserve">Beschriften Sie das untenstehende Modell eines Kohlenstoffatoms. Nutzen Sie dazu die Begriffe: </w:t>
      </w:r>
      <w:r w:rsidRPr="000F66B2">
        <w:rPr>
          <w:i/>
        </w:rPr>
        <w:t>Atomhülle, Atomkern, Elektron, Neutron, Proton</w:t>
      </w:r>
      <w:r>
        <w:t>.</w:t>
      </w:r>
    </w:p>
    <w:p w:rsidR="00570BD9" w:rsidRPr="00C028AA" w:rsidRDefault="00570BD9" w:rsidP="00570BD9">
      <w:pPr>
        <w:pStyle w:val="Marginaliegrau"/>
        <w:framePr w:wrap="around" w:x="8879" w:y="3388"/>
      </w:pPr>
      <w:r>
        <w:t>Bilder des Autors</w:t>
      </w:r>
    </w:p>
    <w:p w:rsidR="00506241" w:rsidRDefault="00DB742C" w:rsidP="00506241">
      <w:pPr>
        <w:pStyle w:val="AufgabeEbene1"/>
        <w:numPr>
          <w:ilvl w:val="0"/>
          <w:numId w:val="0"/>
        </w:numPr>
        <w:ind w:left="284"/>
      </w:pPr>
      <w:r>
        <w:rPr>
          <w:noProof/>
          <w:lang w:eastAsia="de-DE"/>
        </w:rPr>
        <w:drawing>
          <wp:anchor distT="0" distB="0" distL="114300" distR="114300" simplePos="0" relativeHeight="251672576" behindDoc="0" locked="0" layoutInCell="1" allowOverlap="1" wp14:anchorId="0DBA7BD2" wp14:editId="462CF0DE">
            <wp:simplePos x="0" y="0"/>
            <wp:positionH relativeFrom="column">
              <wp:posOffset>231140</wp:posOffset>
            </wp:positionH>
            <wp:positionV relativeFrom="paragraph">
              <wp:posOffset>1558290</wp:posOffset>
            </wp:positionV>
            <wp:extent cx="389890" cy="542290"/>
            <wp:effectExtent l="0" t="0" r="0" b="0"/>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3600" behindDoc="0" locked="0" layoutInCell="1" allowOverlap="1" wp14:anchorId="45215CB9" wp14:editId="2BEF0A83">
            <wp:simplePos x="0" y="0"/>
            <wp:positionH relativeFrom="column">
              <wp:posOffset>1273810</wp:posOffset>
            </wp:positionH>
            <wp:positionV relativeFrom="paragraph">
              <wp:posOffset>1872615</wp:posOffset>
            </wp:positionV>
            <wp:extent cx="389890" cy="542290"/>
            <wp:effectExtent l="0" t="0" r="0" b="0"/>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68480" behindDoc="0" locked="0" layoutInCell="1" allowOverlap="1" wp14:anchorId="0C730D3F" wp14:editId="34CFF291">
            <wp:simplePos x="0" y="0"/>
            <wp:positionH relativeFrom="column">
              <wp:posOffset>1664335</wp:posOffset>
            </wp:positionH>
            <wp:positionV relativeFrom="paragraph">
              <wp:posOffset>149225</wp:posOffset>
            </wp:positionV>
            <wp:extent cx="389890" cy="542290"/>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69504" behindDoc="0" locked="0" layoutInCell="1" allowOverlap="1" wp14:anchorId="289985DC" wp14:editId="24B112F4">
            <wp:simplePos x="0" y="0"/>
            <wp:positionH relativeFrom="column">
              <wp:posOffset>450215</wp:posOffset>
            </wp:positionH>
            <wp:positionV relativeFrom="paragraph">
              <wp:posOffset>52327</wp:posOffset>
            </wp:positionV>
            <wp:extent cx="389890" cy="542290"/>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5888" behindDoc="0" locked="0" layoutInCell="1" allowOverlap="1" wp14:anchorId="3830DFCD" wp14:editId="4606880D">
            <wp:simplePos x="0" y="0"/>
            <wp:positionH relativeFrom="column">
              <wp:posOffset>921023</wp:posOffset>
            </wp:positionH>
            <wp:positionV relativeFrom="paragraph">
              <wp:posOffset>1109527</wp:posOffset>
            </wp:positionV>
            <wp:extent cx="154305" cy="154305"/>
            <wp:effectExtent l="0" t="0" r="0" b="0"/>
            <wp:wrapNone/>
            <wp:docPr id="453" name="Grafik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6672" behindDoc="0" locked="0" layoutInCell="1" allowOverlap="1" wp14:anchorId="039E26A1" wp14:editId="653CA209">
            <wp:simplePos x="0" y="0"/>
            <wp:positionH relativeFrom="column">
              <wp:posOffset>933450</wp:posOffset>
            </wp:positionH>
            <wp:positionV relativeFrom="paragraph">
              <wp:posOffset>874214</wp:posOffset>
            </wp:positionV>
            <wp:extent cx="438785" cy="536575"/>
            <wp:effectExtent l="0" t="0" r="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84864" behindDoc="0" locked="0" layoutInCell="1" allowOverlap="1" wp14:anchorId="62213245" wp14:editId="2E927CB3">
            <wp:simplePos x="0" y="0"/>
            <wp:positionH relativeFrom="column">
              <wp:posOffset>1057456</wp:posOffset>
            </wp:positionH>
            <wp:positionV relativeFrom="paragraph">
              <wp:posOffset>860425</wp:posOffset>
            </wp:positionV>
            <wp:extent cx="154305" cy="154305"/>
            <wp:effectExtent l="0" t="0" r="0" b="0"/>
            <wp:wrapNone/>
            <wp:docPr id="452" name="Grafik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7696" behindDoc="0" locked="0" layoutInCell="1" allowOverlap="1" wp14:anchorId="44C6ADA1" wp14:editId="14FFC1B9">
            <wp:simplePos x="0" y="0"/>
            <wp:positionH relativeFrom="column">
              <wp:posOffset>1080951</wp:posOffset>
            </wp:positionH>
            <wp:positionV relativeFrom="paragraph">
              <wp:posOffset>753745</wp:posOffset>
            </wp:positionV>
            <wp:extent cx="438785" cy="536575"/>
            <wp:effectExtent l="0" t="0" r="0" b="0"/>
            <wp:wrapNone/>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83840" behindDoc="0" locked="0" layoutInCell="1" allowOverlap="1" wp14:anchorId="32B78D95" wp14:editId="46BF4985">
            <wp:simplePos x="0" y="0"/>
            <wp:positionH relativeFrom="column">
              <wp:posOffset>1162775</wp:posOffset>
            </wp:positionH>
            <wp:positionV relativeFrom="paragraph">
              <wp:posOffset>1180828</wp:posOffset>
            </wp:positionV>
            <wp:extent cx="154305" cy="154305"/>
            <wp:effectExtent l="0" t="0" r="0" b="0"/>
            <wp:wrapNone/>
            <wp:docPr id="451" name="Grafik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2816" behindDoc="0" locked="0" layoutInCell="1" allowOverlap="1" wp14:anchorId="33745C97" wp14:editId="1210EE91">
            <wp:simplePos x="0" y="0"/>
            <wp:positionH relativeFrom="column">
              <wp:posOffset>1385208</wp:posOffset>
            </wp:positionH>
            <wp:positionV relativeFrom="paragraph">
              <wp:posOffset>972185</wp:posOffset>
            </wp:positionV>
            <wp:extent cx="154305" cy="154305"/>
            <wp:effectExtent l="0" t="0" r="0" b="0"/>
            <wp:wrapNone/>
            <wp:docPr id="450" name="Grafik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1792" behindDoc="0" locked="0" layoutInCell="1" allowOverlap="1" wp14:anchorId="2E9CDEC2" wp14:editId="531A8727">
            <wp:simplePos x="0" y="0"/>
            <wp:positionH relativeFrom="column">
              <wp:posOffset>919208</wp:posOffset>
            </wp:positionH>
            <wp:positionV relativeFrom="paragraph">
              <wp:posOffset>775970</wp:posOffset>
            </wp:positionV>
            <wp:extent cx="154305" cy="154305"/>
            <wp:effectExtent l="0" t="0" r="0" b="0"/>
            <wp:wrapNone/>
            <wp:docPr id="449" name="Grafik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0768" behindDoc="0" locked="0" layoutInCell="1" allowOverlap="1" wp14:anchorId="3BBFB25E" wp14:editId="442A99C3">
            <wp:simplePos x="0" y="0"/>
            <wp:positionH relativeFrom="column">
              <wp:posOffset>1212941</wp:posOffset>
            </wp:positionH>
            <wp:positionV relativeFrom="paragraph">
              <wp:posOffset>688884</wp:posOffset>
            </wp:positionV>
            <wp:extent cx="154305" cy="154305"/>
            <wp:effectExtent l="0" t="0" r="0" b="0"/>
            <wp:wrapNone/>
            <wp:docPr id="448" name="Grafik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9744" behindDoc="0" locked="0" layoutInCell="1" allowOverlap="1" wp14:anchorId="3159B0F9" wp14:editId="58E6FFD8">
            <wp:simplePos x="0" y="0"/>
            <wp:positionH relativeFrom="column">
              <wp:posOffset>1167221</wp:posOffset>
            </wp:positionH>
            <wp:positionV relativeFrom="paragraph">
              <wp:posOffset>981710</wp:posOffset>
            </wp:positionV>
            <wp:extent cx="438785" cy="536575"/>
            <wp:effectExtent l="0" t="0" r="0" b="0"/>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78720" behindDoc="0" locked="0" layoutInCell="1" allowOverlap="1" wp14:anchorId="30F1F4EF" wp14:editId="4D4E4B24">
            <wp:simplePos x="0" y="0"/>
            <wp:positionH relativeFrom="column">
              <wp:posOffset>1206410</wp:posOffset>
            </wp:positionH>
            <wp:positionV relativeFrom="paragraph">
              <wp:posOffset>622482</wp:posOffset>
            </wp:positionV>
            <wp:extent cx="438785" cy="536575"/>
            <wp:effectExtent l="0" t="0" r="0" b="0"/>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75648" behindDoc="0" locked="0" layoutInCell="1" allowOverlap="1" wp14:anchorId="4FA58782" wp14:editId="1C4C617E">
            <wp:simplePos x="0" y="0"/>
            <wp:positionH relativeFrom="column">
              <wp:posOffset>899432</wp:posOffset>
            </wp:positionH>
            <wp:positionV relativeFrom="paragraph">
              <wp:posOffset>525508</wp:posOffset>
            </wp:positionV>
            <wp:extent cx="438785" cy="536575"/>
            <wp:effectExtent l="0" t="0" r="0" b="0"/>
            <wp:wrapNone/>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74624" behindDoc="0" locked="0" layoutInCell="1" allowOverlap="1" wp14:anchorId="3944DB64" wp14:editId="21A16325">
            <wp:simplePos x="0" y="0"/>
            <wp:positionH relativeFrom="column">
              <wp:posOffset>742678</wp:posOffset>
            </wp:positionH>
            <wp:positionV relativeFrom="paragraph">
              <wp:posOffset>774065</wp:posOffset>
            </wp:positionV>
            <wp:extent cx="438785" cy="536575"/>
            <wp:effectExtent l="0" t="0" r="0" b="0"/>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70528" behindDoc="0" locked="0" layoutInCell="1" allowOverlap="1" wp14:anchorId="476557C9" wp14:editId="15E58F97">
            <wp:simplePos x="0" y="0"/>
            <wp:positionH relativeFrom="column">
              <wp:posOffset>1952988</wp:posOffset>
            </wp:positionH>
            <wp:positionV relativeFrom="paragraph">
              <wp:posOffset>1161415</wp:posOffset>
            </wp:positionV>
            <wp:extent cx="389890" cy="542290"/>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1552" behindDoc="0" locked="0" layoutInCell="1" allowOverlap="1" wp14:anchorId="22C257F8" wp14:editId="14B57CD8">
            <wp:simplePos x="0" y="0"/>
            <wp:positionH relativeFrom="margin">
              <wp:align>left</wp:align>
            </wp:positionH>
            <wp:positionV relativeFrom="paragraph">
              <wp:posOffset>703943</wp:posOffset>
            </wp:positionV>
            <wp:extent cx="389890" cy="542290"/>
            <wp:effectExtent l="0" t="0" r="0" b="0"/>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67456" behindDoc="0" locked="0" layoutInCell="1" allowOverlap="1" wp14:anchorId="11832358" wp14:editId="6EEF9546">
                <wp:simplePos x="0" y="0"/>
                <wp:positionH relativeFrom="column">
                  <wp:posOffset>878205</wp:posOffset>
                </wp:positionH>
                <wp:positionV relativeFrom="paragraph">
                  <wp:posOffset>688159</wp:posOffset>
                </wp:positionV>
                <wp:extent cx="633549" cy="633549"/>
                <wp:effectExtent l="0" t="0" r="14605" b="14605"/>
                <wp:wrapNone/>
                <wp:docPr id="12" name="Ellipse 12"/>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2" o:spid="_x0000_s1026" style="position:absolute;margin-left:69.15pt;margin-top:54.2pt;width:49.9pt;height:49.9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" fillcolor="white [3201]" strokecolor="#f79646 [3209]" strokeweight="2pt"/>
            </w:pict>
          </mc:Fallback>
        </mc:AlternateContent>
      </w:r>
      <w:r>
        <w:rPr>
          <w:noProof/>
          <w:lang w:eastAsia="de-DE"/>
        </w:rPr>
        <mc:AlternateContent>
          <mc:Choice Requires="wps">
            <w:drawing>
              <wp:inline distT="0" distB="0" distL="0" distR="0" wp14:anchorId="783E8202" wp14:editId="110E7001">
                <wp:extent cx="2037806" cy="2037806"/>
                <wp:effectExtent l="0" t="0" r="19685" b="19685"/>
                <wp:docPr id="13" name="Ellipse 13"/>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3"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" filled="f" strokecolor="#243f60 [1604]" strokeweight="2pt">
                <w10:anchorlock/>
              </v:oval>
            </w:pict>
          </mc:Fallback>
        </mc:AlternateContent>
      </w:r>
    </w:p>
    <w:p w:rsidR="00506241" w:rsidRDefault="00506241" w:rsidP="00506241">
      <w:pPr>
        <w:pStyle w:val="AufgabeEbene1"/>
        <w:numPr>
          <w:ilvl w:val="0"/>
          <w:numId w:val="0"/>
        </w:numPr>
        <w:ind w:left="284"/>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003A51"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lastRenderedPageBreak/>
              <w:t>Kompetenzbereich</w:t>
            </w:r>
          </w:p>
          <w:p w:rsidR="00003A51" w:rsidRDefault="00003A51" w:rsidP="00003A51">
            <w:pPr>
              <w:pStyle w:val="TabelleKopflinks"/>
            </w:pPr>
            <w:r>
              <w:t>Kompetenzbereich 2</w:t>
            </w:r>
          </w:p>
          <w:p w:rsidR="00003A51" w:rsidRDefault="00003A51" w:rsidP="00003A51">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t>Lernfortschritt</w:t>
            </w:r>
          </w:p>
          <w:p w:rsidR="00003A51" w:rsidRDefault="00003A51" w:rsidP="00421B4D">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t>Materialien/Titel</w:t>
            </w:r>
          </w:p>
          <w:p w:rsidR="00003A51" w:rsidRDefault="00003A51" w:rsidP="00421B4D">
            <w:pPr>
              <w:pStyle w:val="TabelleKopflinks"/>
            </w:pPr>
            <w:r>
              <w:t>Einstieg in die Elektrizitätslehre</w:t>
            </w:r>
            <w:r w:rsidR="00FF75C3">
              <w:t xml:space="preserve"> – Hilfestellu</w:t>
            </w:r>
            <w:r w:rsidR="00FF75C3">
              <w:t>n</w:t>
            </w:r>
            <w:r w:rsidR="00FF75C3">
              <w:t>g</w:t>
            </w:r>
            <w:r w:rsidR="007C18C9">
              <w:t>en</w:t>
            </w:r>
            <w:r w:rsidR="00FF75C3">
              <w:t xml:space="preserve"> zu den Aufgaben</w:t>
            </w:r>
          </w:p>
        </w:tc>
        <w:tc>
          <w:tcPr>
            <w:tcW w:w="188" w:type="dxa"/>
            <w:vMerge w:val="restart"/>
            <w:tcBorders>
              <w:top w:val="nil"/>
              <w:left w:val="single" w:sz="4" w:space="0" w:color="auto"/>
              <w:bottom w:val="nil"/>
              <w:right w:val="single" w:sz="4" w:space="0" w:color="auto"/>
            </w:tcBorders>
            <w:shd w:val="clear" w:color="auto" w:fill="FFFFFF"/>
          </w:tcPr>
          <w:p w:rsidR="00003A51" w:rsidRPr="004B658C" w:rsidRDefault="00003A51"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03A51" w:rsidRPr="00B51DE9" w:rsidRDefault="00003A51" w:rsidP="00421B4D">
            <w:pPr>
              <w:pStyle w:val="TabelleKopfmitte"/>
            </w:pPr>
            <w:r>
              <w:t>Physik</w:t>
            </w:r>
          </w:p>
          <w:p w:rsidR="00003A51" w:rsidRPr="00B51DE9" w:rsidRDefault="00003A51" w:rsidP="00421B4D">
            <w:pPr>
              <w:pStyle w:val="TabelleKopfmitte"/>
              <w:rPr>
                <w:rFonts w:eastAsia="Calibri"/>
              </w:rPr>
            </w:pPr>
            <w:r>
              <w:t>Ph02</w:t>
            </w:r>
            <w:r w:rsidRPr="00B51DE9">
              <w:t>.01</w:t>
            </w:r>
            <w:r>
              <w:t>.05</w:t>
            </w: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Kompetenz:</w:t>
            </w:r>
          </w:p>
          <w:p w:rsidR="00003A51" w:rsidRDefault="00003A51" w:rsidP="00421B4D">
            <w:pPr>
              <w:pStyle w:val="Kopf8ptafz"/>
            </w:pPr>
            <w:r>
              <w:t>Ich kann den Aufbau eines Atoms beschreiben.</w:t>
            </w:r>
          </w:p>
          <w:p w:rsidR="00003A51" w:rsidRDefault="00003A51" w:rsidP="00421B4D">
            <w:pPr>
              <w:pStyle w:val="Kopf8ptafz"/>
            </w:pPr>
            <w:r>
              <w:t>Ich kann einige Eigenschaften eines Elektrons nennen.</w:t>
            </w:r>
          </w:p>
          <w:p w:rsidR="00003A51" w:rsidRDefault="00003A51" w:rsidP="00421B4D">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03A51" w:rsidRPr="00B51DE9" w:rsidTr="00421B4D">
              <w:trPr>
                <w:trHeight w:val="284"/>
              </w:trPr>
              <w:tc>
                <w:tcPr>
                  <w:tcW w:w="2090" w:type="dxa"/>
                  <w:shd w:val="clear" w:color="auto" w:fill="D9D9D9" w:themeFill="background1" w:themeFillShade="D9"/>
                </w:tcPr>
                <w:p w:rsidR="00003A51" w:rsidRPr="00B51DE9" w:rsidRDefault="00003A51" w:rsidP="00421B4D">
                  <w:pPr>
                    <w:pStyle w:val="TabelleKopfmitte"/>
                  </w:pPr>
                  <w:r>
                    <w:t>Hilfestellung</w:t>
                  </w:r>
                </w:p>
              </w:tc>
            </w:tr>
          </w:tbl>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Hauptbezug:</w:t>
            </w:r>
          </w:p>
          <w:p w:rsidR="00003A51" w:rsidRDefault="00003A51" w:rsidP="00421B4D">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tcMar>
              <w:bottom w:w="0" w:type="dxa"/>
            </w:tcMar>
            <w:hideMark/>
          </w:tcPr>
          <w:p w:rsidR="00003A51" w:rsidRDefault="00003A51" w:rsidP="00421B4D">
            <w:pPr>
              <w:pStyle w:val="Tabelle6pt"/>
            </w:pPr>
            <w:r>
              <w:t>Weitere Bezüge:</w:t>
            </w:r>
          </w:p>
          <w:p w:rsidR="00003A51" w:rsidRDefault="00003A51" w:rsidP="00003A51">
            <w:pPr>
              <w:pStyle w:val="Kopf8ptafz"/>
              <w:numPr>
                <w:ilvl w:val="0"/>
                <w:numId w:val="0"/>
              </w:numPr>
            </w:pP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bl>
    <w:p w:rsidR="00DB742C" w:rsidRDefault="00DB742C" w:rsidP="00BD1EE7">
      <w:pPr>
        <w:pStyle w:val="AufgabeEbene1"/>
        <w:numPr>
          <w:ilvl w:val="0"/>
          <w:numId w:val="70"/>
        </w:numPr>
      </w:pPr>
      <w:r>
        <w:t>Die Antworten verstecken sich im Informationstext</w:t>
      </w:r>
    </w:p>
    <w:p w:rsidR="00DB742C" w:rsidRDefault="00DB742C" w:rsidP="00DB742C">
      <w:pPr>
        <w:pStyle w:val="AufgabeEbene2"/>
      </w:pPr>
      <w:r>
        <w:t>Lesen Sie nochmal den ersten Absatz.</w:t>
      </w:r>
    </w:p>
    <w:p w:rsidR="00DB742C" w:rsidRDefault="00DB742C" w:rsidP="00DB742C">
      <w:pPr>
        <w:pStyle w:val="AufgabeEbene2"/>
      </w:pPr>
      <w:r>
        <w:t>Lesen Sie nochmal den ersten Absatz.</w:t>
      </w:r>
    </w:p>
    <w:p w:rsidR="00DB742C" w:rsidRDefault="00DB742C" w:rsidP="00DB742C">
      <w:pPr>
        <w:pStyle w:val="AufgabeEbene2"/>
      </w:pPr>
      <w:r>
        <w:t>Lesen Sie nochmal den zweiten Absatz.</w:t>
      </w:r>
    </w:p>
    <w:p w:rsidR="00DB742C" w:rsidRDefault="00DB742C" w:rsidP="00DB742C">
      <w:pPr>
        <w:pStyle w:val="AufgabeEbene2"/>
      </w:pPr>
      <w:r>
        <w:t>Lesen Sie nochmal den zweiten Absatz.</w:t>
      </w:r>
    </w:p>
    <w:p w:rsidR="00DB742C" w:rsidRDefault="00DB742C" w:rsidP="00DB742C">
      <w:pPr>
        <w:pStyle w:val="AufgabeEbene2"/>
      </w:pPr>
      <w:r>
        <w:t>Lesen Sie nochmal den zweiten Absatz.</w:t>
      </w:r>
    </w:p>
    <w:p w:rsidR="00DB742C" w:rsidRDefault="00DB742C" w:rsidP="00DB742C">
      <w:pPr>
        <w:pStyle w:val="AufgabeEbene2"/>
      </w:pPr>
      <w:r>
        <w:t>Lesen Sie nochmal den dritten Absatz.</w:t>
      </w:r>
    </w:p>
    <w:p w:rsidR="00DB742C" w:rsidRDefault="00DB742C" w:rsidP="00DB742C">
      <w:pPr>
        <w:pStyle w:val="AufgabeEbene2"/>
      </w:pPr>
      <w:r>
        <w:t>Lesen Sie nochmal den vierten Absatz.</w:t>
      </w:r>
    </w:p>
    <w:p w:rsidR="00DB742C" w:rsidRDefault="00DB742C" w:rsidP="00DB742C">
      <w:pPr>
        <w:pStyle w:val="AufgabeEbene2"/>
      </w:pPr>
      <w:r>
        <w:t>Lesen Sie nochmal den vierten Absatz.</w:t>
      </w:r>
    </w:p>
    <w:p w:rsidR="00DB742C" w:rsidRDefault="00DB742C" w:rsidP="00DB742C">
      <w:pPr>
        <w:pStyle w:val="AufgabeEbene2"/>
      </w:pPr>
      <w:r>
        <w:t>Lesen Sie nochmal den fünften Absatz.</w:t>
      </w:r>
    </w:p>
    <w:p w:rsidR="00DB742C" w:rsidRDefault="00DB742C" w:rsidP="00DB742C">
      <w:pPr>
        <w:pStyle w:val="AufgabeEbene2"/>
        <w:numPr>
          <w:ilvl w:val="0"/>
          <w:numId w:val="0"/>
        </w:numPr>
        <w:ind w:left="567"/>
      </w:pPr>
      <w:r>
        <w:t>Vergleichen Sie zuerst die Atomhülle mit dem Atomkern.</w:t>
      </w:r>
    </w:p>
    <w:p w:rsidR="00DB742C" w:rsidRDefault="00DB742C" w:rsidP="00DB742C">
      <w:pPr>
        <w:pStyle w:val="AufgabeEbene2"/>
        <w:numPr>
          <w:ilvl w:val="0"/>
          <w:numId w:val="0"/>
        </w:numPr>
        <w:ind w:left="567"/>
      </w:pPr>
      <w:r>
        <w:t>Vergleichen Sie den Atomkern mit den Elektronen.</w:t>
      </w:r>
    </w:p>
    <w:p w:rsidR="00DB742C" w:rsidRDefault="00DB742C" w:rsidP="00DB742C">
      <w:pPr>
        <w:pStyle w:val="AufgabeEbene2"/>
        <w:numPr>
          <w:ilvl w:val="0"/>
          <w:numId w:val="0"/>
        </w:numPr>
        <w:ind w:left="567"/>
      </w:pPr>
      <w:r>
        <w:t>Überlegen Sie aus welchen Teilchen sich der Atomkern zusammensetzt.</w:t>
      </w:r>
    </w:p>
    <w:p w:rsidR="00DB742C" w:rsidRDefault="00DB742C" w:rsidP="00B00DA4">
      <w:pPr>
        <w:pStyle w:val="AufgabeEbene1"/>
      </w:pPr>
      <w:r>
        <w:t xml:space="preserve"> </w:t>
      </w:r>
    </w:p>
    <w:tbl>
      <w:tblPr>
        <w:tblStyle w:val="Tabellenraster"/>
        <w:tblW w:w="7087" w:type="dxa"/>
        <w:tblInd w:w="392" w:type="dxa"/>
        <w:tblLayout w:type="fixed"/>
        <w:tblCellMar>
          <w:top w:w="57" w:type="dxa"/>
          <w:bottom w:w="57" w:type="dxa"/>
        </w:tblCellMar>
        <w:tblLook w:val="04A0" w:firstRow="1" w:lastRow="0" w:firstColumn="1" w:lastColumn="0" w:noHBand="0" w:noVBand="1"/>
      </w:tblPr>
      <w:tblGrid>
        <w:gridCol w:w="2173"/>
        <w:gridCol w:w="2457"/>
        <w:gridCol w:w="2457"/>
      </w:tblGrid>
      <w:tr w:rsidR="00DB742C" w:rsidRPr="00A410C8" w:rsidTr="00C41394">
        <w:tc>
          <w:tcPr>
            <w:tcW w:w="2173" w:type="dxa"/>
            <w:vMerge w:val="restart"/>
            <w:shd w:val="clear" w:color="auto" w:fill="D9D9D9" w:themeFill="background1" w:themeFillShade="D9"/>
            <w:vAlign w:val="bottom"/>
          </w:tcPr>
          <w:p w:rsidR="00DB742C" w:rsidRPr="00A410C8" w:rsidRDefault="00DB742C" w:rsidP="00421B4D">
            <w:pPr>
              <w:pStyle w:val="TabelleKopflinks"/>
            </w:pPr>
            <w:r>
              <w:t>Teilchen</w:t>
            </w:r>
          </w:p>
        </w:tc>
        <w:tc>
          <w:tcPr>
            <w:tcW w:w="4914" w:type="dxa"/>
            <w:gridSpan w:val="2"/>
            <w:shd w:val="clear" w:color="auto" w:fill="D9D9D9" w:themeFill="background1" w:themeFillShade="D9"/>
            <w:vAlign w:val="bottom"/>
          </w:tcPr>
          <w:p w:rsidR="00DB742C" w:rsidRPr="00A410C8" w:rsidRDefault="00DB742C" w:rsidP="00421B4D">
            <w:pPr>
              <w:pStyle w:val="TabelleKopflinks"/>
              <w:jc w:val="center"/>
            </w:pPr>
            <w:r>
              <w:t>Bewegungsmöglichkeit</w:t>
            </w:r>
          </w:p>
        </w:tc>
      </w:tr>
      <w:tr w:rsidR="00DB742C" w:rsidRPr="00A410C8" w:rsidTr="00C41394">
        <w:tc>
          <w:tcPr>
            <w:tcW w:w="2173" w:type="dxa"/>
            <w:vMerge/>
            <w:shd w:val="clear" w:color="auto" w:fill="D9D9D9" w:themeFill="background1" w:themeFillShade="D9"/>
          </w:tcPr>
          <w:p w:rsidR="00DB742C" w:rsidRPr="00A410C8" w:rsidRDefault="00DB742C" w:rsidP="00421B4D">
            <w:pPr>
              <w:pStyle w:val="TabelleKopflinks"/>
            </w:pPr>
          </w:p>
        </w:tc>
        <w:tc>
          <w:tcPr>
            <w:tcW w:w="2457" w:type="dxa"/>
            <w:shd w:val="clear" w:color="auto" w:fill="D9D9D9" w:themeFill="background1" w:themeFillShade="D9"/>
          </w:tcPr>
          <w:p w:rsidR="00DB742C" w:rsidRPr="00A410C8" w:rsidRDefault="00DB742C" w:rsidP="00421B4D">
            <w:pPr>
              <w:pStyle w:val="TabelleKopflinks"/>
            </w:pPr>
            <w:r>
              <w:t>Beweglich</w:t>
            </w:r>
          </w:p>
        </w:tc>
        <w:tc>
          <w:tcPr>
            <w:tcW w:w="2457" w:type="dxa"/>
            <w:shd w:val="clear" w:color="auto" w:fill="D9D9D9" w:themeFill="background1" w:themeFillShade="D9"/>
          </w:tcPr>
          <w:p w:rsidR="00DB742C" w:rsidRPr="00A410C8" w:rsidRDefault="00DB742C" w:rsidP="00421B4D">
            <w:pPr>
              <w:pStyle w:val="TabelleKopflinks"/>
            </w:pPr>
            <w:r>
              <w:t>Statisch</w:t>
            </w:r>
          </w:p>
        </w:tc>
      </w:tr>
      <w:tr w:rsidR="00DB742C" w:rsidRPr="00A410C8" w:rsidTr="00C41394">
        <w:tc>
          <w:tcPr>
            <w:tcW w:w="2173" w:type="dxa"/>
            <w:shd w:val="clear" w:color="auto" w:fill="auto"/>
          </w:tcPr>
          <w:p w:rsidR="00DB742C" w:rsidRPr="00A410C8" w:rsidRDefault="00DB742C" w:rsidP="00421B4D">
            <w:pPr>
              <w:pStyle w:val="Textkrper"/>
            </w:pPr>
            <w:r>
              <w:t>Proton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r>
              <w:t>X</w:t>
            </w:r>
          </w:p>
        </w:tc>
      </w:tr>
      <w:tr w:rsidR="00DB742C" w:rsidRPr="00A410C8" w:rsidTr="00C41394">
        <w:tc>
          <w:tcPr>
            <w:tcW w:w="2173" w:type="dxa"/>
            <w:shd w:val="clear" w:color="auto" w:fill="auto"/>
          </w:tcPr>
          <w:p w:rsidR="00DB742C" w:rsidRPr="00A410C8" w:rsidRDefault="00DB742C" w:rsidP="00421B4D">
            <w:pPr>
              <w:pStyle w:val="Textkrper"/>
            </w:pPr>
            <w:r>
              <w:t>Neutron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r>
              <w:t>X</w:t>
            </w:r>
          </w:p>
        </w:tc>
      </w:tr>
      <w:tr w:rsidR="00DB742C" w:rsidRPr="00A410C8" w:rsidTr="00C41394">
        <w:tc>
          <w:tcPr>
            <w:tcW w:w="2173" w:type="dxa"/>
            <w:shd w:val="clear" w:color="auto" w:fill="auto"/>
          </w:tcPr>
          <w:p w:rsidR="00DB742C" w:rsidRPr="00A410C8" w:rsidRDefault="00DB742C" w:rsidP="00421B4D">
            <w:pPr>
              <w:pStyle w:val="Textkrper"/>
            </w:pPr>
            <w:r>
              <w:t>Elektron</w:t>
            </w:r>
          </w:p>
        </w:tc>
        <w:tc>
          <w:tcPr>
            <w:tcW w:w="2457" w:type="dxa"/>
          </w:tcPr>
          <w:p w:rsidR="00DB742C" w:rsidRPr="00A410C8" w:rsidRDefault="00DB742C" w:rsidP="00421B4D">
            <w:pPr>
              <w:pStyle w:val="Textkrper"/>
            </w:pPr>
            <w:r>
              <w:t>X</w:t>
            </w:r>
          </w:p>
        </w:tc>
        <w:tc>
          <w:tcPr>
            <w:tcW w:w="2457" w:type="dxa"/>
          </w:tcPr>
          <w:p w:rsidR="00DB742C" w:rsidRPr="00A410C8" w:rsidRDefault="00DB742C" w:rsidP="00421B4D">
            <w:pPr>
              <w:pStyle w:val="Textkrper"/>
            </w:pPr>
          </w:p>
        </w:tc>
      </w:tr>
    </w:tbl>
    <w:p w:rsidR="00DB742C" w:rsidRPr="00153993" w:rsidRDefault="00DB742C" w:rsidP="00DB742C">
      <w:pPr>
        <w:pStyle w:val="AufgabeEbene1"/>
      </w:pPr>
      <w:r>
        <w:t>Zeichnen Sie eine Atomhülle und einen Atomkern. Anschließend zeichnen Sie die entsprechende Anzahl an Protonen, Neutronen und Elektronen an den entspreche</w:t>
      </w:r>
      <w:r>
        <w:t>n</w:t>
      </w:r>
      <w:r>
        <w:t>den Stellen ein.</w:t>
      </w:r>
    </w:p>
    <w:p w:rsidR="00DB742C" w:rsidRDefault="00DB742C" w:rsidP="00DB742C">
      <w:pPr>
        <w:pStyle w:val="AufgabeEbene1"/>
      </w:pPr>
      <w:r>
        <w:t>Die Protonen sind positiv geladen, die Neutronen neutral und die Elektronen neg</w:t>
      </w:r>
      <w:r>
        <w:t>a</w:t>
      </w:r>
      <w:r w:rsidR="00C2394E">
        <w:t>tiv. Wenn jetzt acht positiv geladene Protonen und acht</w:t>
      </w:r>
      <w:r>
        <w:t xml:space="preserve"> negativ geladene Elektronen zusammen sind, wie ist dann hinterher das gesamte Atom geladen?</w:t>
      </w:r>
    </w:p>
    <w:p w:rsidR="00DB742C" w:rsidRDefault="00DB742C" w:rsidP="00DB742C">
      <w:pPr>
        <w:pStyle w:val="AufgabeEbene1"/>
      </w:pPr>
      <w:r>
        <w:t xml:space="preserve">Wenn das Atom neutral geladen sein soll, wie viele negativ geladene Elektronen müssen </w:t>
      </w:r>
      <w:r w:rsidR="00C2394E">
        <w:t>in dem Atom vorkommen, wenn es sechs</w:t>
      </w:r>
      <w:r>
        <w:t xml:space="preserve"> positiv geladene Protonen gibt?</w:t>
      </w:r>
    </w:p>
    <w:p w:rsidR="00DB742C" w:rsidRDefault="00DB742C" w:rsidP="00DB742C">
      <w:pPr>
        <w:pStyle w:val="AufgabeEbene1"/>
      </w:pPr>
      <w:r>
        <w:t>Nutzen Sie die Begriffe Atomhülle und Atomkern zum Beschriften.</w:t>
      </w:r>
    </w:p>
    <w:p w:rsidR="00DB742C" w:rsidRDefault="00DB742C" w:rsidP="00DB742C">
      <w:pPr>
        <w:pStyle w:val="AufgabeEbene1"/>
      </w:pPr>
      <w:r>
        <w:t>Auf die Atomhülle verteilen sich die Elektronen. Im Atomkern befinden sich die Pr</w:t>
      </w:r>
      <w:r>
        <w:t>o</w:t>
      </w:r>
      <w:r>
        <w:t>tonen und Neutronen.</w:t>
      </w:r>
    </w:p>
    <w:p w:rsidR="00DB742C" w:rsidRDefault="00C2394E" w:rsidP="00DB742C">
      <w:pPr>
        <w:pStyle w:val="AufgabeEbene1"/>
      </w:pPr>
      <w:r>
        <w:lastRenderedPageBreak/>
        <w:t>Wenn acht positiv geladene Protonen und acht</w:t>
      </w:r>
      <w:r w:rsidR="00DB742C">
        <w:t xml:space="preserve"> negativ geladene Elektronen z</w:t>
      </w:r>
      <w:r w:rsidR="00DB742C">
        <w:t>u</w:t>
      </w:r>
      <w:r w:rsidR="00DB742C">
        <w:t>sammen sind, wie ist dann hinterher das gesamte Atom geladen?</w:t>
      </w:r>
    </w:p>
    <w:p w:rsidR="00DB742C" w:rsidRDefault="00DB742C" w:rsidP="00DB742C">
      <w:pPr>
        <w:pStyle w:val="AufgabeEbene1"/>
      </w:pPr>
      <w:r>
        <w:t>Die möglichen Ladungszustände sind: positiv geladen, neutral geladen, negativ g</w:t>
      </w:r>
      <w:r>
        <w:t>e</w:t>
      </w:r>
      <w:r>
        <w:t>laden</w:t>
      </w:r>
    </w:p>
    <w:p w:rsidR="00DB742C" w:rsidRDefault="00B93CE6" w:rsidP="00DB742C">
      <w:pPr>
        <w:pStyle w:val="AufgabeEbene1"/>
      </w:pPr>
      <w:r>
        <w:rPr>
          <w:i/>
          <w:noProof/>
          <w:lang w:eastAsia="de-DE"/>
        </w:rPr>
        <mc:AlternateContent>
          <mc:Choice Requires="wps">
            <w:drawing>
              <wp:anchor distT="0" distB="0" distL="114300" distR="114300" simplePos="0" relativeHeight="251711488" behindDoc="0" locked="0" layoutInCell="1" allowOverlap="1" wp14:anchorId="38CB6ED7" wp14:editId="6F680492">
                <wp:simplePos x="0" y="0"/>
                <wp:positionH relativeFrom="column">
                  <wp:posOffset>1604010</wp:posOffset>
                </wp:positionH>
                <wp:positionV relativeFrom="paragraph">
                  <wp:posOffset>289560</wp:posOffset>
                </wp:positionV>
                <wp:extent cx="241300" cy="283210"/>
                <wp:effectExtent l="0" t="0" r="82550" b="59690"/>
                <wp:wrapNone/>
                <wp:docPr id="487" name="Gerade Verbindung mit Pfeil 487"/>
                <wp:cNvGraphicFramePr/>
                <a:graphic xmlns:a="http://schemas.openxmlformats.org/drawingml/2006/main">
                  <a:graphicData uri="http://schemas.microsoft.com/office/word/2010/wordprocessingShape">
                    <wps:wsp>
                      <wps:cNvCnPr/>
                      <wps:spPr>
                        <a:xfrm>
                          <a:off x="0" y="0"/>
                          <a:ext cx="241300" cy="28321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487" o:spid="_x0000_s1026" type="#_x0000_t32" style="position:absolute;margin-left:126.3pt;margin-top:22.8pt;width:19pt;height:22.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10464" behindDoc="0" locked="0" layoutInCell="1" allowOverlap="1" wp14:anchorId="04844669" wp14:editId="618DD6E0">
                <wp:simplePos x="0" y="0"/>
                <wp:positionH relativeFrom="column">
                  <wp:posOffset>984250</wp:posOffset>
                </wp:positionH>
                <wp:positionV relativeFrom="paragraph">
                  <wp:posOffset>290195</wp:posOffset>
                </wp:positionV>
                <wp:extent cx="228600" cy="685800"/>
                <wp:effectExtent l="0" t="0" r="76200" b="57150"/>
                <wp:wrapNone/>
                <wp:docPr id="486" name="Gerade Verbindung mit Pfeil 486"/>
                <wp:cNvGraphicFramePr/>
                <a:graphic xmlns:a="http://schemas.openxmlformats.org/drawingml/2006/main">
                  <a:graphicData uri="http://schemas.microsoft.com/office/word/2010/wordprocessingShape">
                    <wps:wsp>
                      <wps:cNvCnPr/>
                      <wps:spPr>
                        <a:xfrm>
                          <a:off x="0" y="0"/>
                          <a:ext cx="228600" cy="685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486" o:spid="_x0000_s1026" type="#_x0000_t32" style="position:absolute;margin-left:77.5pt;margin-top:22.85pt;width:18pt;height:5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09440" behindDoc="0" locked="0" layoutInCell="1" allowOverlap="1" wp14:anchorId="19793A13" wp14:editId="5AB5B78D">
                <wp:simplePos x="0" y="0"/>
                <wp:positionH relativeFrom="column">
                  <wp:posOffset>228257</wp:posOffset>
                </wp:positionH>
                <wp:positionV relativeFrom="paragraph">
                  <wp:posOffset>291912</wp:posOffset>
                </wp:positionV>
                <wp:extent cx="64770" cy="537210"/>
                <wp:effectExtent l="19050" t="0" r="68580" b="53340"/>
                <wp:wrapNone/>
                <wp:docPr id="485" name="Gerade Verbindung mit Pfeil 485"/>
                <wp:cNvGraphicFramePr/>
                <a:graphic xmlns:a="http://schemas.openxmlformats.org/drawingml/2006/main">
                  <a:graphicData uri="http://schemas.microsoft.com/office/word/2010/wordprocessingShape">
                    <wps:wsp>
                      <wps:cNvCnPr/>
                      <wps:spPr>
                        <a:xfrm>
                          <a:off x="0" y="0"/>
                          <a:ext cx="64770" cy="53721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V relativeFrom="margin">
                  <wp14:pctHeight>0</wp14:pctHeight>
                </wp14:sizeRelV>
              </wp:anchor>
            </w:drawing>
          </mc:Choice>
          <mc:Fallback>
            <w:pict>
              <v:shape id="Gerade Verbindung mit Pfeil 485" o:spid="_x0000_s1026" type="#_x0000_t32" style="position:absolute;margin-left:17.95pt;margin-top:23pt;width:5.1pt;height:42.3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" strokecolor="#bc4542 [3045]">
                <v:stroke endarrow="block"/>
              </v:shape>
            </w:pict>
          </mc:Fallback>
        </mc:AlternateContent>
      </w:r>
      <w:r w:rsidR="00DB742C" w:rsidRPr="000F66B2">
        <w:rPr>
          <w:i/>
        </w:rPr>
        <w:t>Atomhülle, Atomkern, Elektron, Neutron, Proton</w:t>
      </w:r>
      <w:r w:rsidR="00DB742C">
        <w:t>.</w:t>
      </w:r>
    </w:p>
    <w:p w:rsidR="00DB742C" w:rsidRDefault="00DB742C" w:rsidP="00DB742C">
      <w:pPr>
        <w:pStyle w:val="TextkrpernrauenText"/>
      </w:pPr>
      <w:r>
        <w:rPr>
          <w:i/>
          <w:noProof/>
          <w:lang w:eastAsia="de-DE"/>
        </w:rPr>
        <mc:AlternateContent>
          <mc:Choice Requires="wps">
            <w:drawing>
              <wp:anchor distT="0" distB="0" distL="114300" distR="114300" simplePos="0" relativeHeight="251713536" behindDoc="0" locked="0" layoutInCell="1" allowOverlap="1" wp14:anchorId="090E4EE0" wp14:editId="04F4A160">
                <wp:simplePos x="0" y="0"/>
                <wp:positionH relativeFrom="column">
                  <wp:posOffset>1454875</wp:posOffset>
                </wp:positionH>
                <wp:positionV relativeFrom="paragraph">
                  <wp:posOffset>7076</wp:posOffset>
                </wp:positionV>
                <wp:extent cx="1018903" cy="809353"/>
                <wp:effectExtent l="38100" t="0" r="29210" b="48260"/>
                <wp:wrapNone/>
                <wp:docPr id="490" name="Gerade Verbindung mit Pfeil 490"/>
                <wp:cNvGraphicFramePr/>
                <a:graphic xmlns:a="http://schemas.openxmlformats.org/drawingml/2006/main">
                  <a:graphicData uri="http://schemas.microsoft.com/office/word/2010/wordprocessingShape">
                    <wps:wsp>
                      <wps:cNvCnPr/>
                      <wps:spPr>
                        <a:xfrm flipH="1">
                          <a:off x="0" y="0"/>
                          <a:ext cx="1018903" cy="80935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0" o:spid="_x0000_s1026" type="#_x0000_t32" style="position:absolute;margin-left:114.55pt;margin-top:.55pt;width:80.25pt;height:63.75pt;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" strokecolor="#bc4542 [3045]">
                <v:stroke endarrow="block"/>
              </v:shape>
            </w:pict>
          </mc:Fallback>
        </mc:AlternateContent>
      </w:r>
      <w:r>
        <w:rPr>
          <w:i/>
          <w:noProof/>
          <w:lang w:eastAsia="de-DE"/>
        </w:rPr>
        <mc:AlternateContent>
          <mc:Choice Requires="wps">
            <w:drawing>
              <wp:anchor distT="0" distB="0" distL="114300" distR="114300" simplePos="0" relativeHeight="251712512" behindDoc="0" locked="0" layoutInCell="1" allowOverlap="1" wp14:anchorId="37DF839E" wp14:editId="14C91087">
                <wp:simplePos x="0" y="0"/>
                <wp:positionH relativeFrom="column">
                  <wp:posOffset>1298121</wp:posOffset>
                </wp:positionH>
                <wp:positionV relativeFrom="paragraph">
                  <wp:posOffset>7076</wp:posOffset>
                </wp:positionV>
                <wp:extent cx="698863" cy="751114"/>
                <wp:effectExtent l="38100" t="0" r="25400" b="49530"/>
                <wp:wrapNone/>
                <wp:docPr id="489" name="Gerade Verbindung mit Pfeil 489"/>
                <wp:cNvGraphicFramePr/>
                <a:graphic xmlns:a="http://schemas.openxmlformats.org/drawingml/2006/main">
                  <a:graphicData uri="http://schemas.microsoft.com/office/word/2010/wordprocessingShape">
                    <wps:wsp>
                      <wps:cNvCnPr/>
                      <wps:spPr>
                        <a:xfrm flipH="1">
                          <a:off x="0" y="0"/>
                          <a:ext cx="698863" cy="75111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89" o:spid="_x0000_s1026" type="#_x0000_t32" style="position:absolute;margin-left:102.2pt;margin-top:.55pt;width:55.05pt;height:59.15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" strokecolor="#bc4542 [3045]">
                <v:stroke endarrow="block"/>
              </v:shape>
            </w:pict>
          </mc:Fallback>
        </mc:AlternateContent>
      </w:r>
      <w:r>
        <w:rPr>
          <w:noProof/>
          <w:lang w:eastAsia="de-DE"/>
        </w:rPr>
        <w:drawing>
          <wp:anchor distT="0" distB="0" distL="114300" distR="114300" simplePos="0" relativeHeight="251708416" behindDoc="0" locked="0" layoutInCell="1" allowOverlap="1" wp14:anchorId="008BD381" wp14:editId="0F3DA1C8">
            <wp:simplePos x="0" y="0"/>
            <wp:positionH relativeFrom="column">
              <wp:posOffset>354693</wp:posOffset>
            </wp:positionH>
            <wp:positionV relativeFrom="paragraph">
              <wp:posOffset>5896</wp:posOffset>
            </wp:positionV>
            <wp:extent cx="389890" cy="542290"/>
            <wp:effectExtent l="0" t="0" r="0" b="0"/>
            <wp:wrapNone/>
            <wp:docPr id="484" name="Grafik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7392" behindDoc="0" locked="0" layoutInCell="1" allowOverlap="1" wp14:anchorId="4A7425B0" wp14:editId="64D6A079">
            <wp:simplePos x="0" y="0"/>
            <wp:positionH relativeFrom="column">
              <wp:posOffset>921023</wp:posOffset>
            </wp:positionH>
            <wp:positionV relativeFrom="paragraph">
              <wp:posOffset>1109527</wp:posOffset>
            </wp:positionV>
            <wp:extent cx="154305" cy="154305"/>
            <wp:effectExtent l="0" t="0" r="0" b="0"/>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8176" behindDoc="0" locked="0" layoutInCell="1" allowOverlap="1" wp14:anchorId="18D727B6" wp14:editId="111B3E39">
            <wp:simplePos x="0" y="0"/>
            <wp:positionH relativeFrom="column">
              <wp:posOffset>933450</wp:posOffset>
            </wp:positionH>
            <wp:positionV relativeFrom="paragraph">
              <wp:posOffset>874214</wp:posOffset>
            </wp:positionV>
            <wp:extent cx="438785" cy="536575"/>
            <wp:effectExtent l="0" t="0" r="0" b="0"/>
            <wp:wrapNone/>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06368" behindDoc="0" locked="0" layoutInCell="1" allowOverlap="1" wp14:anchorId="5D2EC0A9" wp14:editId="65A1F6D3">
            <wp:simplePos x="0" y="0"/>
            <wp:positionH relativeFrom="column">
              <wp:posOffset>1057456</wp:posOffset>
            </wp:positionH>
            <wp:positionV relativeFrom="paragraph">
              <wp:posOffset>860425</wp:posOffset>
            </wp:positionV>
            <wp:extent cx="154305" cy="154305"/>
            <wp:effectExtent l="0" t="0" r="0" b="0"/>
            <wp:wrapNone/>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9200" behindDoc="0" locked="0" layoutInCell="1" allowOverlap="1" wp14:anchorId="1186D7EB" wp14:editId="7D160EFC">
            <wp:simplePos x="0" y="0"/>
            <wp:positionH relativeFrom="column">
              <wp:posOffset>1080951</wp:posOffset>
            </wp:positionH>
            <wp:positionV relativeFrom="paragraph">
              <wp:posOffset>753745</wp:posOffset>
            </wp:positionV>
            <wp:extent cx="438785" cy="536575"/>
            <wp:effectExtent l="0" t="0" r="0" b="0"/>
            <wp:wrapNone/>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05344" behindDoc="0" locked="0" layoutInCell="1" allowOverlap="1" wp14:anchorId="5249D7BA" wp14:editId="75E5CFE9">
            <wp:simplePos x="0" y="0"/>
            <wp:positionH relativeFrom="column">
              <wp:posOffset>1162775</wp:posOffset>
            </wp:positionH>
            <wp:positionV relativeFrom="paragraph">
              <wp:posOffset>1180828</wp:posOffset>
            </wp:positionV>
            <wp:extent cx="154305" cy="154305"/>
            <wp:effectExtent l="0" t="0" r="0" b="0"/>
            <wp:wrapNone/>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4320" behindDoc="0" locked="0" layoutInCell="1" allowOverlap="1" wp14:anchorId="0C661994" wp14:editId="43F00706">
            <wp:simplePos x="0" y="0"/>
            <wp:positionH relativeFrom="column">
              <wp:posOffset>1385208</wp:posOffset>
            </wp:positionH>
            <wp:positionV relativeFrom="paragraph">
              <wp:posOffset>972185</wp:posOffset>
            </wp:positionV>
            <wp:extent cx="154305" cy="154305"/>
            <wp:effectExtent l="0" t="0" r="0" b="0"/>
            <wp:wrapNone/>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3296" behindDoc="0" locked="0" layoutInCell="1" allowOverlap="1" wp14:anchorId="6A4A5D39" wp14:editId="41E75110">
            <wp:simplePos x="0" y="0"/>
            <wp:positionH relativeFrom="column">
              <wp:posOffset>919208</wp:posOffset>
            </wp:positionH>
            <wp:positionV relativeFrom="paragraph">
              <wp:posOffset>775970</wp:posOffset>
            </wp:positionV>
            <wp:extent cx="154305" cy="154305"/>
            <wp:effectExtent l="0" t="0" r="0" b="0"/>
            <wp:wrapNone/>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2272" behindDoc="0" locked="0" layoutInCell="1" allowOverlap="1" wp14:anchorId="621DA83B" wp14:editId="26CBBBF9">
            <wp:simplePos x="0" y="0"/>
            <wp:positionH relativeFrom="column">
              <wp:posOffset>1212941</wp:posOffset>
            </wp:positionH>
            <wp:positionV relativeFrom="paragraph">
              <wp:posOffset>688884</wp:posOffset>
            </wp:positionV>
            <wp:extent cx="154305" cy="154305"/>
            <wp:effectExtent l="0" t="0" r="0" b="0"/>
            <wp:wrapNone/>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01248" behindDoc="0" locked="0" layoutInCell="1" allowOverlap="1" wp14:anchorId="70F6FF71" wp14:editId="4EB296E6">
            <wp:simplePos x="0" y="0"/>
            <wp:positionH relativeFrom="column">
              <wp:posOffset>1167221</wp:posOffset>
            </wp:positionH>
            <wp:positionV relativeFrom="paragraph">
              <wp:posOffset>981710</wp:posOffset>
            </wp:positionV>
            <wp:extent cx="438785" cy="536575"/>
            <wp:effectExtent l="0" t="0" r="0" b="0"/>
            <wp:wrapNone/>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00224" behindDoc="0" locked="0" layoutInCell="1" allowOverlap="1" wp14:anchorId="3453D158" wp14:editId="0E92E401">
            <wp:simplePos x="0" y="0"/>
            <wp:positionH relativeFrom="column">
              <wp:posOffset>1206410</wp:posOffset>
            </wp:positionH>
            <wp:positionV relativeFrom="paragraph">
              <wp:posOffset>622482</wp:posOffset>
            </wp:positionV>
            <wp:extent cx="438785" cy="536575"/>
            <wp:effectExtent l="0" t="0" r="0" b="0"/>
            <wp:wrapNone/>
            <wp:docPr id="476" name="Grafik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97152" behindDoc="0" locked="0" layoutInCell="1" allowOverlap="1" wp14:anchorId="3441B555" wp14:editId="57D655D8">
            <wp:simplePos x="0" y="0"/>
            <wp:positionH relativeFrom="column">
              <wp:posOffset>899432</wp:posOffset>
            </wp:positionH>
            <wp:positionV relativeFrom="paragraph">
              <wp:posOffset>525508</wp:posOffset>
            </wp:positionV>
            <wp:extent cx="438785" cy="536575"/>
            <wp:effectExtent l="0" t="0" r="0" b="0"/>
            <wp:wrapNone/>
            <wp:docPr id="477" name="Grafik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96128" behindDoc="0" locked="0" layoutInCell="1" allowOverlap="1" wp14:anchorId="54A822BF" wp14:editId="5149ED13">
            <wp:simplePos x="0" y="0"/>
            <wp:positionH relativeFrom="column">
              <wp:posOffset>742678</wp:posOffset>
            </wp:positionH>
            <wp:positionV relativeFrom="paragraph">
              <wp:posOffset>774065</wp:posOffset>
            </wp:positionV>
            <wp:extent cx="438785" cy="536575"/>
            <wp:effectExtent l="0" t="0" r="0" b="0"/>
            <wp:wrapNone/>
            <wp:docPr id="478" name="Grafik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692032" behindDoc="0" locked="0" layoutInCell="1" allowOverlap="1" wp14:anchorId="1C18DD21" wp14:editId="00E7EBB2">
            <wp:simplePos x="0" y="0"/>
            <wp:positionH relativeFrom="column">
              <wp:posOffset>1952988</wp:posOffset>
            </wp:positionH>
            <wp:positionV relativeFrom="paragraph">
              <wp:posOffset>1161415</wp:posOffset>
            </wp:positionV>
            <wp:extent cx="389890" cy="542290"/>
            <wp:effectExtent l="0" t="0" r="0" b="0"/>
            <wp:wrapNone/>
            <wp:docPr id="479" name="Grafik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1008" behindDoc="0" locked="0" layoutInCell="1" allowOverlap="1" wp14:anchorId="5C49C1B0" wp14:editId="1498555B">
            <wp:simplePos x="0" y="0"/>
            <wp:positionH relativeFrom="column">
              <wp:posOffset>1702344</wp:posOffset>
            </wp:positionH>
            <wp:positionV relativeFrom="paragraph">
              <wp:posOffset>55154</wp:posOffset>
            </wp:positionV>
            <wp:extent cx="389890" cy="542290"/>
            <wp:effectExtent l="0" t="0" r="0" b="0"/>
            <wp:wrapNone/>
            <wp:docPr id="480" name="Grafik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3056" behindDoc="0" locked="0" layoutInCell="1" allowOverlap="1" wp14:anchorId="330F4FE3" wp14:editId="6D788A68">
            <wp:simplePos x="0" y="0"/>
            <wp:positionH relativeFrom="margin">
              <wp:align>left</wp:align>
            </wp:positionH>
            <wp:positionV relativeFrom="paragraph">
              <wp:posOffset>703943</wp:posOffset>
            </wp:positionV>
            <wp:extent cx="389890" cy="542290"/>
            <wp:effectExtent l="0" t="0" r="0" b="0"/>
            <wp:wrapNone/>
            <wp:docPr id="481" name="Grafik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4080" behindDoc="0" locked="0" layoutInCell="1" allowOverlap="1" wp14:anchorId="4462BAE8" wp14:editId="1AA92B54">
            <wp:simplePos x="0" y="0"/>
            <wp:positionH relativeFrom="column">
              <wp:posOffset>293914</wp:posOffset>
            </wp:positionH>
            <wp:positionV relativeFrom="paragraph">
              <wp:posOffset>1494155</wp:posOffset>
            </wp:positionV>
            <wp:extent cx="389890" cy="542290"/>
            <wp:effectExtent l="0" t="0" r="0" b="0"/>
            <wp:wrapNone/>
            <wp:docPr id="482" name="Grafik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5104" behindDoc="0" locked="0" layoutInCell="1" allowOverlap="1" wp14:anchorId="66EFEF35" wp14:editId="1DB8BF37">
            <wp:simplePos x="0" y="0"/>
            <wp:positionH relativeFrom="column">
              <wp:posOffset>1273901</wp:posOffset>
            </wp:positionH>
            <wp:positionV relativeFrom="paragraph">
              <wp:posOffset>1749425</wp:posOffset>
            </wp:positionV>
            <wp:extent cx="389890" cy="542290"/>
            <wp:effectExtent l="0" t="0" r="0" b="0"/>
            <wp:wrapNone/>
            <wp:docPr id="483" name="Grafik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89984" behindDoc="0" locked="0" layoutInCell="1" allowOverlap="1" wp14:anchorId="538C573A" wp14:editId="49FB3964">
                <wp:simplePos x="0" y="0"/>
                <wp:positionH relativeFrom="column">
                  <wp:posOffset>878205</wp:posOffset>
                </wp:positionH>
                <wp:positionV relativeFrom="paragraph">
                  <wp:posOffset>688159</wp:posOffset>
                </wp:positionV>
                <wp:extent cx="633549" cy="633549"/>
                <wp:effectExtent l="0" t="0" r="14605" b="14605"/>
                <wp:wrapNone/>
                <wp:docPr id="465" name="Ellipse 465"/>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465" o:spid="_x0000_s1026" style="position:absolute;margin-left:69.15pt;margin-top:54.2pt;width:49.9pt;height:49.9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" fillcolor="white [3201]" strokecolor="#f79646 [3209]" strokeweight="2pt"/>
            </w:pict>
          </mc:Fallback>
        </mc:AlternateContent>
      </w:r>
      <w:r>
        <w:rPr>
          <w:noProof/>
          <w:lang w:eastAsia="de-DE"/>
        </w:rPr>
        <mc:AlternateContent>
          <mc:Choice Requires="wps">
            <w:drawing>
              <wp:inline distT="0" distB="0" distL="0" distR="0" wp14:anchorId="45D58BB1" wp14:editId="2C5CE164">
                <wp:extent cx="2037806" cy="2037806"/>
                <wp:effectExtent l="0" t="0" r="19685" b="19685"/>
                <wp:docPr id="466" name="Ellipse 466"/>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466"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" filled="f" strokecolor="#243f60 [1604]" strokeweight="2pt">
                <w10:anchorlock/>
              </v:oval>
            </w:pict>
          </mc:Fallback>
        </mc:AlternateContent>
      </w:r>
    </w:p>
    <w:p w:rsidR="00214B84" w:rsidRPr="00C028AA" w:rsidRDefault="00214B84" w:rsidP="00214B84">
      <w:pPr>
        <w:pStyle w:val="Marginaliegrau"/>
        <w:framePr w:wrap="around" w:x="8745" w:y="8642"/>
      </w:pPr>
      <w:r>
        <w:t>Bild des Autors</w:t>
      </w:r>
    </w:p>
    <w:p w:rsidR="00506241" w:rsidRDefault="00506241" w:rsidP="00DB742C">
      <w:pPr>
        <w:pStyle w:val="Textkrpernrauen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003A51"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lastRenderedPageBreak/>
              <w:t>Kompetenzbereich</w:t>
            </w:r>
          </w:p>
          <w:p w:rsidR="00003A51" w:rsidRDefault="00003A51" w:rsidP="00421B4D">
            <w:pPr>
              <w:pStyle w:val="TabelleKopflinks"/>
            </w:pPr>
            <w:r>
              <w:t>Kompetenzbereich 2</w:t>
            </w:r>
          </w:p>
          <w:p w:rsidR="00003A51" w:rsidRDefault="00003A51" w:rsidP="00421B4D">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t>Lernfortschritt</w:t>
            </w:r>
          </w:p>
          <w:p w:rsidR="00003A51" w:rsidRDefault="00003A51" w:rsidP="00421B4D">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003A51" w:rsidRDefault="00003A51" w:rsidP="00421B4D">
            <w:pPr>
              <w:pStyle w:val="Tabelle6pt"/>
              <w:rPr>
                <w:color w:val="000000"/>
              </w:rPr>
            </w:pPr>
            <w:r>
              <w:t>Materialien/Titel</w:t>
            </w:r>
          </w:p>
          <w:p w:rsidR="00003A51" w:rsidRDefault="00003A51" w:rsidP="00421B4D">
            <w:pPr>
              <w:pStyle w:val="TabelleKopflinks"/>
            </w:pPr>
            <w:r>
              <w:t>Einstieg in die Elektrizitätslehre</w:t>
            </w:r>
            <w:r w:rsidR="00FF75C3">
              <w:t xml:space="preserve"> – Lösungen zu den Aufgaben</w:t>
            </w:r>
          </w:p>
        </w:tc>
        <w:tc>
          <w:tcPr>
            <w:tcW w:w="188" w:type="dxa"/>
            <w:vMerge w:val="restart"/>
            <w:tcBorders>
              <w:top w:val="nil"/>
              <w:left w:val="single" w:sz="4" w:space="0" w:color="auto"/>
              <w:bottom w:val="nil"/>
              <w:right w:val="single" w:sz="4" w:space="0" w:color="auto"/>
            </w:tcBorders>
            <w:shd w:val="clear" w:color="auto" w:fill="FFFFFF"/>
          </w:tcPr>
          <w:p w:rsidR="00003A51" w:rsidRPr="004B658C" w:rsidRDefault="00003A51"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03A51" w:rsidRPr="00B51DE9" w:rsidRDefault="00003A51" w:rsidP="00421B4D">
            <w:pPr>
              <w:pStyle w:val="TabelleKopfmitte"/>
            </w:pPr>
            <w:r>
              <w:t>Physik</w:t>
            </w:r>
          </w:p>
          <w:p w:rsidR="00003A51" w:rsidRPr="00B51DE9" w:rsidRDefault="00003A51" w:rsidP="00003A51">
            <w:pPr>
              <w:pStyle w:val="TabelleKopfmitte"/>
              <w:rPr>
                <w:rFonts w:eastAsia="Calibri"/>
              </w:rPr>
            </w:pPr>
            <w:r>
              <w:t>Ph02</w:t>
            </w:r>
            <w:r w:rsidRPr="00B51DE9">
              <w:t>.01</w:t>
            </w:r>
            <w:r>
              <w:t>.06</w:t>
            </w: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Kompetenz:</w:t>
            </w:r>
          </w:p>
          <w:p w:rsidR="00003A51" w:rsidRDefault="00003A51" w:rsidP="00421B4D">
            <w:pPr>
              <w:pStyle w:val="Kopf8ptafz"/>
            </w:pPr>
            <w:r>
              <w:t>Ich kann den Aufbau eines Atoms beschreiben.</w:t>
            </w:r>
          </w:p>
          <w:p w:rsidR="00003A51" w:rsidRDefault="00003A51" w:rsidP="00421B4D">
            <w:pPr>
              <w:pStyle w:val="Kopf8ptafz"/>
            </w:pPr>
            <w:r>
              <w:t>Ich kann einige Eigenschaften eines Elektrons nennen.</w:t>
            </w:r>
          </w:p>
          <w:p w:rsidR="00003A51" w:rsidRDefault="00003A51" w:rsidP="00421B4D">
            <w:pPr>
              <w:pStyle w:val="Kopf8ptafz"/>
            </w:pPr>
            <w:r>
              <w:t>Ich kann den Ladungszustand von Protonen und Elektronen nennen.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03A51" w:rsidRPr="00B51DE9" w:rsidTr="00421B4D">
              <w:trPr>
                <w:trHeight w:val="284"/>
              </w:trPr>
              <w:tc>
                <w:tcPr>
                  <w:tcW w:w="2090" w:type="dxa"/>
                  <w:shd w:val="clear" w:color="auto" w:fill="D9D9D9" w:themeFill="background1" w:themeFillShade="D9"/>
                </w:tcPr>
                <w:p w:rsidR="00003A51" w:rsidRPr="00B51DE9" w:rsidRDefault="00003A51" w:rsidP="00421B4D">
                  <w:pPr>
                    <w:pStyle w:val="TabelleKopfmitte"/>
                  </w:pPr>
                  <w:r>
                    <w:t>Lösung</w:t>
                  </w:r>
                </w:p>
              </w:tc>
            </w:tr>
          </w:tbl>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hideMark/>
          </w:tcPr>
          <w:p w:rsidR="00003A51" w:rsidRPr="004B658C" w:rsidRDefault="00003A51" w:rsidP="00421B4D">
            <w:pPr>
              <w:pStyle w:val="Tabelle6pt"/>
            </w:pPr>
            <w:r w:rsidRPr="004B658C">
              <w:t>Hauptbezug:</w:t>
            </w:r>
          </w:p>
          <w:p w:rsidR="00003A51" w:rsidRDefault="00003A51" w:rsidP="00421B4D">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r w:rsidR="00003A51" w:rsidRPr="00B51DE9" w:rsidTr="00421B4D">
        <w:tc>
          <w:tcPr>
            <w:tcW w:w="7348" w:type="dxa"/>
            <w:gridSpan w:val="3"/>
            <w:tcBorders>
              <w:left w:val="single" w:sz="4" w:space="0" w:color="auto"/>
              <w:right w:val="single" w:sz="4" w:space="0" w:color="auto"/>
            </w:tcBorders>
            <w:tcMar>
              <w:bottom w:w="0" w:type="dxa"/>
            </w:tcMar>
            <w:hideMark/>
          </w:tcPr>
          <w:p w:rsidR="00003A51" w:rsidRDefault="00003A51" w:rsidP="00421B4D">
            <w:pPr>
              <w:pStyle w:val="Tabelle6pt"/>
            </w:pPr>
            <w:r>
              <w:t>Weitere Bezüge:</w:t>
            </w:r>
          </w:p>
          <w:p w:rsidR="00003A51" w:rsidRDefault="00003A51" w:rsidP="00421B4D">
            <w:pPr>
              <w:pStyle w:val="Kopf8ptafz"/>
              <w:numPr>
                <w:ilvl w:val="0"/>
                <w:numId w:val="0"/>
              </w:numPr>
            </w:pPr>
          </w:p>
        </w:tc>
        <w:tc>
          <w:tcPr>
            <w:tcW w:w="188" w:type="dxa"/>
            <w:vMerge/>
            <w:tcBorders>
              <w:left w:val="single" w:sz="4" w:space="0" w:color="auto"/>
              <w:bottom w:val="nil"/>
              <w:right w:val="nil"/>
            </w:tcBorders>
            <w:vAlign w:val="center"/>
            <w:hideMark/>
          </w:tcPr>
          <w:p w:rsidR="00003A51" w:rsidRDefault="00003A51"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03A51" w:rsidRPr="00B51DE9" w:rsidRDefault="00003A51" w:rsidP="00421B4D">
            <w:pPr>
              <w:pStyle w:val="TabelleKopfmitte"/>
            </w:pPr>
          </w:p>
        </w:tc>
      </w:tr>
    </w:tbl>
    <w:p w:rsidR="00DB742C" w:rsidRDefault="00DB742C" w:rsidP="00BD1EE7">
      <w:pPr>
        <w:pStyle w:val="AufgabeEbene1"/>
        <w:numPr>
          <w:ilvl w:val="0"/>
          <w:numId w:val="71"/>
        </w:numPr>
      </w:pPr>
      <w:r>
        <w:t xml:space="preserve"> </w:t>
      </w:r>
    </w:p>
    <w:p w:rsidR="00DB742C" w:rsidRPr="007F3E93" w:rsidRDefault="00DB742C" w:rsidP="00DB742C">
      <w:pPr>
        <w:pStyle w:val="AufgabeEbene2"/>
      </w:pPr>
      <w:r>
        <w:rPr>
          <w14:scene3d>
            <w14:camera w14:prst="orthographicFront"/>
            <w14:lightRig w14:rig="threePt" w14:dir="t">
              <w14:rot w14:lat="0" w14:lon="0" w14:rev="0"/>
            </w14:lightRig>
          </w14:scene3d>
        </w:rPr>
        <w:t>Es gibt Protonen, Neutronen und Elektronen.</w:t>
      </w:r>
    </w:p>
    <w:p w:rsidR="00DB742C" w:rsidRPr="007F3E93" w:rsidRDefault="00DB742C" w:rsidP="00DB742C">
      <w:pPr>
        <w:pStyle w:val="AufgabeEbene2"/>
      </w:pPr>
      <w:r>
        <w:rPr>
          <w14:scene3d>
            <w14:camera w14:prst="orthographicFront"/>
            <w14:lightRig w14:rig="threePt" w14:dir="t">
              <w14:rot w14:lat="0" w14:lon="0" w14:rev="0"/>
            </w14:lightRig>
          </w14:scene3d>
        </w:rPr>
        <w:t>Ein Atom besteht aus Atomkern und Atomhülle</w:t>
      </w:r>
    </w:p>
    <w:p w:rsidR="00DB742C" w:rsidRPr="007F3E93" w:rsidRDefault="00DB742C" w:rsidP="00DB742C">
      <w:pPr>
        <w:pStyle w:val="AufgabeEbene2"/>
      </w:pPr>
      <w:r>
        <w:rPr>
          <w14:scene3d>
            <w14:camera w14:prst="orthographicFront"/>
            <w14:lightRig w14:rig="threePt" w14:dir="t">
              <w14:rot w14:lat="0" w14:lon="0" w14:rev="0"/>
            </w14:lightRig>
          </w14:scene3d>
        </w:rPr>
        <w:t>Protonen sind positiv geladen.</w:t>
      </w:r>
    </w:p>
    <w:p w:rsidR="00DB742C" w:rsidRDefault="00DB742C" w:rsidP="00DB742C">
      <w:pPr>
        <w:pStyle w:val="AufgabeEbene2"/>
        <w:numPr>
          <w:ilvl w:val="0"/>
          <w:numId w:val="0"/>
        </w:numPr>
        <w:ind w:left="567"/>
        <w:rPr>
          <w14:scene3d>
            <w14:camera w14:prst="orthographicFront"/>
            <w14:lightRig w14:rig="threePt" w14:dir="t">
              <w14:rot w14:lat="0" w14:lon="0" w14:rev="0"/>
            </w14:lightRig>
          </w14:scene3d>
        </w:rPr>
      </w:pPr>
      <w:r>
        <w:rPr>
          <w14:scene3d>
            <w14:camera w14:prst="orthographicFront"/>
            <w14:lightRig w14:rig="threePt" w14:dir="t">
              <w14:rot w14:lat="0" w14:lon="0" w14:rev="0"/>
            </w14:lightRig>
          </w14:scene3d>
        </w:rPr>
        <w:t>Neutronen sind neutral geladen.</w:t>
      </w:r>
    </w:p>
    <w:p w:rsidR="00DB742C" w:rsidRDefault="00DB742C" w:rsidP="00DB742C">
      <w:pPr>
        <w:pStyle w:val="AufgabeEbene2"/>
        <w:numPr>
          <w:ilvl w:val="0"/>
          <w:numId w:val="0"/>
        </w:numPr>
        <w:ind w:left="567"/>
        <w:rPr>
          <w14:scene3d>
            <w14:camera w14:prst="orthographicFront"/>
            <w14:lightRig w14:rig="threePt" w14:dir="t">
              <w14:rot w14:lat="0" w14:lon="0" w14:rev="0"/>
            </w14:lightRig>
          </w14:scene3d>
        </w:rPr>
      </w:pPr>
      <w:r>
        <w:rPr>
          <w14:scene3d>
            <w14:camera w14:prst="orthographicFront"/>
            <w14:lightRig w14:rig="threePt" w14:dir="t">
              <w14:rot w14:lat="0" w14:lon="0" w14:rev="0"/>
            </w14:lightRig>
          </w14:scene3d>
        </w:rPr>
        <w:t>Elektronen sind negativ geladen.</w:t>
      </w:r>
    </w:p>
    <w:p w:rsidR="00DB742C" w:rsidRDefault="00DB742C" w:rsidP="00DB742C">
      <w:pPr>
        <w:pStyle w:val="AufgabeEbene2"/>
      </w:pPr>
      <w:r>
        <w:t>Elektronen bewegen sich um den Atomkern herum.</w:t>
      </w:r>
    </w:p>
    <w:p w:rsidR="00DB742C" w:rsidRDefault="00DB742C" w:rsidP="00DB742C">
      <w:pPr>
        <w:pStyle w:val="AufgabeEbene2"/>
      </w:pPr>
      <w:r>
        <w:t>Ernest Rutherford veröffentlichte 1911 sein Atommodell.</w:t>
      </w:r>
    </w:p>
    <w:p w:rsidR="00DB742C" w:rsidRDefault="00DB742C" w:rsidP="00DB742C">
      <w:pPr>
        <w:pStyle w:val="AufgabeEbene2"/>
      </w:pPr>
      <w:r>
        <w:t>Die Anzahl der Protonen gibt an, um welches chemische Element es sich handelt.</w:t>
      </w:r>
    </w:p>
    <w:p w:rsidR="00DB742C" w:rsidRDefault="00DB742C" w:rsidP="00DB742C">
      <w:pPr>
        <w:pStyle w:val="AufgabeEbene2"/>
      </w:pPr>
      <w:r>
        <w:t>Ein vollständiges normales Atom ist neutral geladen.</w:t>
      </w:r>
    </w:p>
    <w:p w:rsidR="00DB742C" w:rsidRDefault="00DB742C" w:rsidP="00DB742C">
      <w:pPr>
        <w:pStyle w:val="AufgabeEbene2"/>
      </w:pPr>
      <w:r>
        <w:t>Die Anzahl von Protonen und Elektronen in einem vollständigen normalen Atom ist gleich groß.</w:t>
      </w:r>
    </w:p>
    <w:p w:rsidR="00DB742C" w:rsidRDefault="00DB742C" w:rsidP="00DB742C">
      <w:pPr>
        <w:pStyle w:val="AufgabeEbene2"/>
      </w:pPr>
      <w:r>
        <w:t>Von groß nach klein: Atom, Atomkern, Proton und Neutron, Elektron</w:t>
      </w:r>
    </w:p>
    <w:p w:rsidR="00506241" w:rsidRDefault="00506241" w:rsidP="00506241">
      <w:pPr>
        <w:pStyle w:val="AufgabeEbene2"/>
        <w:numPr>
          <w:ilvl w:val="0"/>
          <w:numId w:val="0"/>
        </w:numPr>
        <w:ind w:left="284"/>
      </w:pPr>
      <w:r>
        <w:br w:type="page"/>
      </w:r>
    </w:p>
    <w:p w:rsidR="00DB742C" w:rsidRDefault="00DB742C" w:rsidP="00B00DA4">
      <w:pPr>
        <w:pStyle w:val="AufgabeEbene1"/>
      </w:pPr>
    </w:p>
    <w:tbl>
      <w:tblPr>
        <w:tblStyle w:val="Tabellenraster"/>
        <w:tblW w:w="7087" w:type="dxa"/>
        <w:tblInd w:w="392" w:type="dxa"/>
        <w:tblLayout w:type="fixed"/>
        <w:tblCellMar>
          <w:top w:w="57" w:type="dxa"/>
          <w:bottom w:w="57" w:type="dxa"/>
        </w:tblCellMar>
        <w:tblLook w:val="04A0" w:firstRow="1" w:lastRow="0" w:firstColumn="1" w:lastColumn="0" w:noHBand="0" w:noVBand="1"/>
      </w:tblPr>
      <w:tblGrid>
        <w:gridCol w:w="2173"/>
        <w:gridCol w:w="2457"/>
        <w:gridCol w:w="2457"/>
      </w:tblGrid>
      <w:tr w:rsidR="00DB742C" w:rsidRPr="00A410C8" w:rsidTr="00C41394">
        <w:tc>
          <w:tcPr>
            <w:tcW w:w="2173" w:type="dxa"/>
            <w:vMerge w:val="restart"/>
            <w:shd w:val="clear" w:color="auto" w:fill="D9D9D9" w:themeFill="background1" w:themeFillShade="D9"/>
            <w:vAlign w:val="bottom"/>
          </w:tcPr>
          <w:p w:rsidR="00DB742C" w:rsidRPr="00A410C8" w:rsidRDefault="00DB742C" w:rsidP="00421B4D">
            <w:pPr>
              <w:pStyle w:val="TabelleKopflinks"/>
            </w:pPr>
            <w:r>
              <w:t>Teilchen</w:t>
            </w:r>
          </w:p>
        </w:tc>
        <w:tc>
          <w:tcPr>
            <w:tcW w:w="4914" w:type="dxa"/>
            <w:gridSpan w:val="2"/>
            <w:shd w:val="clear" w:color="auto" w:fill="D9D9D9" w:themeFill="background1" w:themeFillShade="D9"/>
            <w:vAlign w:val="bottom"/>
          </w:tcPr>
          <w:p w:rsidR="00DB742C" w:rsidRPr="00A410C8" w:rsidRDefault="00DB742C" w:rsidP="00421B4D">
            <w:pPr>
              <w:pStyle w:val="TabelleKopflinks"/>
              <w:jc w:val="center"/>
            </w:pPr>
            <w:r>
              <w:t>Bewegungsmöglichkeit</w:t>
            </w:r>
          </w:p>
        </w:tc>
      </w:tr>
      <w:tr w:rsidR="00DB742C" w:rsidRPr="00A410C8" w:rsidTr="00C41394">
        <w:tc>
          <w:tcPr>
            <w:tcW w:w="2173" w:type="dxa"/>
            <w:vMerge/>
            <w:shd w:val="clear" w:color="auto" w:fill="D9D9D9" w:themeFill="background1" w:themeFillShade="D9"/>
          </w:tcPr>
          <w:p w:rsidR="00DB742C" w:rsidRPr="00A410C8" w:rsidRDefault="00DB742C" w:rsidP="00421B4D">
            <w:pPr>
              <w:pStyle w:val="TabelleKopflinks"/>
            </w:pPr>
          </w:p>
        </w:tc>
        <w:tc>
          <w:tcPr>
            <w:tcW w:w="2457" w:type="dxa"/>
            <w:shd w:val="clear" w:color="auto" w:fill="D9D9D9" w:themeFill="background1" w:themeFillShade="D9"/>
          </w:tcPr>
          <w:p w:rsidR="00DB742C" w:rsidRPr="00A410C8" w:rsidRDefault="00DB742C" w:rsidP="00421B4D">
            <w:pPr>
              <w:pStyle w:val="TabelleKopflinks"/>
            </w:pPr>
            <w:r>
              <w:t>Beweglich</w:t>
            </w:r>
          </w:p>
        </w:tc>
        <w:tc>
          <w:tcPr>
            <w:tcW w:w="2457" w:type="dxa"/>
            <w:shd w:val="clear" w:color="auto" w:fill="D9D9D9" w:themeFill="background1" w:themeFillShade="D9"/>
          </w:tcPr>
          <w:p w:rsidR="00DB742C" w:rsidRPr="00A410C8" w:rsidRDefault="00DB742C" w:rsidP="00421B4D">
            <w:pPr>
              <w:pStyle w:val="TabelleKopflinks"/>
            </w:pPr>
            <w:r>
              <w:t>Statisch</w:t>
            </w:r>
          </w:p>
        </w:tc>
      </w:tr>
      <w:tr w:rsidR="00DB742C" w:rsidRPr="00A410C8" w:rsidTr="00C41394">
        <w:tc>
          <w:tcPr>
            <w:tcW w:w="2173" w:type="dxa"/>
            <w:shd w:val="clear" w:color="auto" w:fill="auto"/>
          </w:tcPr>
          <w:p w:rsidR="00DB742C" w:rsidRPr="00A410C8" w:rsidRDefault="00DB742C" w:rsidP="00421B4D">
            <w:pPr>
              <w:pStyle w:val="Textkrper"/>
            </w:pPr>
            <w:r>
              <w:t>Proton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r>
              <w:t>X</w:t>
            </w:r>
          </w:p>
        </w:tc>
      </w:tr>
      <w:tr w:rsidR="00DB742C" w:rsidRPr="00A410C8" w:rsidTr="00C41394">
        <w:tc>
          <w:tcPr>
            <w:tcW w:w="2173" w:type="dxa"/>
            <w:shd w:val="clear" w:color="auto" w:fill="auto"/>
          </w:tcPr>
          <w:p w:rsidR="00DB742C" w:rsidRPr="00A410C8" w:rsidRDefault="00DB742C" w:rsidP="00421B4D">
            <w:pPr>
              <w:pStyle w:val="Textkrper"/>
            </w:pPr>
            <w:r>
              <w:t>Neutron</w:t>
            </w:r>
          </w:p>
        </w:tc>
        <w:tc>
          <w:tcPr>
            <w:tcW w:w="2457" w:type="dxa"/>
          </w:tcPr>
          <w:p w:rsidR="00DB742C" w:rsidRPr="00A410C8" w:rsidRDefault="00DB742C" w:rsidP="00421B4D">
            <w:pPr>
              <w:pStyle w:val="Textkrper"/>
            </w:pPr>
          </w:p>
        </w:tc>
        <w:tc>
          <w:tcPr>
            <w:tcW w:w="2457" w:type="dxa"/>
          </w:tcPr>
          <w:p w:rsidR="00DB742C" w:rsidRPr="00A410C8" w:rsidRDefault="00DB742C" w:rsidP="00421B4D">
            <w:pPr>
              <w:pStyle w:val="Textkrper"/>
            </w:pPr>
            <w:r>
              <w:t>X</w:t>
            </w:r>
          </w:p>
        </w:tc>
      </w:tr>
      <w:tr w:rsidR="00DB742C" w:rsidRPr="00A410C8" w:rsidTr="00C41394">
        <w:tc>
          <w:tcPr>
            <w:tcW w:w="2173" w:type="dxa"/>
            <w:shd w:val="clear" w:color="auto" w:fill="auto"/>
          </w:tcPr>
          <w:p w:rsidR="00DB742C" w:rsidRPr="00A410C8" w:rsidRDefault="00DB742C" w:rsidP="00421B4D">
            <w:pPr>
              <w:pStyle w:val="Textkrper"/>
            </w:pPr>
            <w:r>
              <w:t>Elektron</w:t>
            </w:r>
          </w:p>
        </w:tc>
        <w:tc>
          <w:tcPr>
            <w:tcW w:w="2457" w:type="dxa"/>
          </w:tcPr>
          <w:p w:rsidR="00DB742C" w:rsidRPr="00A410C8" w:rsidRDefault="00DB742C" w:rsidP="00421B4D">
            <w:pPr>
              <w:pStyle w:val="Textkrper"/>
            </w:pPr>
            <w:r>
              <w:t>X</w:t>
            </w:r>
          </w:p>
        </w:tc>
        <w:tc>
          <w:tcPr>
            <w:tcW w:w="2457" w:type="dxa"/>
          </w:tcPr>
          <w:p w:rsidR="00DB742C" w:rsidRPr="00A410C8" w:rsidRDefault="00DB742C" w:rsidP="00421B4D">
            <w:pPr>
              <w:pStyle w:val="Textkrper"/>
            </w:pPr>
          </w:p>
        </w:tc>
      </w:tr>
    </w:tbl>
    <w:p w:rsidR="00DB742C" w:rsidRDefault="00DB742C" w:rsidP="00DB742C">
      <w:pPr>
        <w:pStyle w:val="AufgabeEbene1"/>
      </w:pPr>
      <w:r>
        <w:rPr>
          <w:i/>
          <w:noProof/>
          <w:lang w:eastAsia="de-DE"/>
        </w:rPr>
        <mc:AlternateContent>
          <mc:Choice Requires="wps">
            <w:drawing>
              <wp:anchor distT="0" distB="0" distL="114300" distR="114300" simplePos="0" relativeHeight="251736064" behindDoc="0" locked="0" layoutInCell="1" allowOverlap="1" wp14:anchorId="5907BEDE" wp14:editId="1932264A">
                <wp:simplePos x="0" y="0"/>
                <wp:positionH relativeFrom="column">
                  <wp:posOffset>1543685</wp:posOffset>
                </wp:positionH>
                <wp:positionV relativeFrom="paragraph">
                  <wp:posOffset>258445</wp:posOffset>
                </wp:positionV>
                <wp:extent cx="346075" cy="254635"/>
                <wp:effectExtent l="0" t="0" r="73025" b="50165"/>
                <wp:wrapNone/>
                <wp:docPr id="494" name="Gerade Verbindung mit Pfeil 494"/>
                <wp:cNvGraphicFramePr/>
                <a:graphic xmlns:a="http://schemas.openxmlformats.org/drawingml/2006/main">
                  <a:graphicData uri="http://schemas.microsoft.com/office/word/2010/wordprocessingShape">
                    <wps:wsp>
                      <wps:cNvCnPr/>
                      <wps:spPr>
                        <a:xfrm>
                          <a:off x="0" y="0"/>
                          <a:ext cx="346075" cy="25463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4" o:spid="_x0000_s1026" type="#_x0000_t32" style="position:absolute;margin-left:121.55pt;margin-top:20.35pt;width:27.25pt;height:20.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" strokecolor="#bc4542 [3045]">
                <v:stroke endarrow="block"/>
              </v:shape>
            </w:pict>
          </mc:Fallback>
        </mc:AlternateContent>
      </w:r>
      <w:r w:rsidRPr="000F66B2">
        <w:t>Atomhülle, Atomkern, Elektron, Neutron, Proton</w:t>
      </w:r>
      <w:r>
        <w:t>.</w:t>
      </w:r>
    </w:p>
    <w:p w:rsidR="00DB742C" w:rsidRDefault="00DB742C" w:rsidP="00DB742C">
      <w:pPr>
        <w:pStyle w:val="TextkrpernrauenText"/>
      </w:pPr>
      <w:r>
        <w:rPr>
          <w:noProof/>
          <w:lang w:eastAsia="de-DE"/>
        </w:rPr>
        <mc:AlternateContent>
          <mc:Choice Requires="wps">
            <w:drawing>
              <wp:anchor distT="0" distB="0" distL="114300" distR="114300" simplePos="0" relativeHeight="251735040" behindDoc="0" locked="0" layoutInCell="1" allowOverlap="1" wp14:anchorId="33F39DFB" wp14:editId="24006965">
                <wp:simplePos x="0" y="0"/>
                <wp:positionH relativeFrom="column">
                  <wp:posOffset>959485</wp:posOffset>
                </wp:positionH>
                <wp:positionV relativeFrom="paragraph">
                  <wp:posOffset>19685</wp:posOffset>
                </wp:positionV>
                <wp:extent cx="228600" cy="685800"/>
                <wp:effectExtent l="0" t="0" r="76200" b="57150"/>
                <wp:wrapNone/>
                <wp:docPr id="491" name="Gerade Verbindung mit Pfeil 491"/>
                <wp:cNvGraphicFramePr/>
                <a:graphic xmlns:a="http://schemas.openxmlformats.org/drawingml/2006/main">
                  <a:graphicData uri="http://schemas.microsoft.com/office/word/2010/wordprocessingShape">
                    <wps:wsp>
                      <wps:cNvCnPr/>
                      <wps:spPr>
                        <a:xfrm>
                          <a:off x="0" y="0"/>
                          <a:ext cx="228600" cy="685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1" o:spid="_x0000_s1026" type="#_x0000_t32" style="position:absolute;margin-left:75.55pt;margin-top:1.55pt;width:18pt;height:5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" strokecolor="#bc4542 [3045]">
                <v:stroke endarrow="block"/>
              </v:shape>
            </w:pict>
          </mc:Fallback>
        </mc:AlternateContent>
      </w:r>
      <w:r>
        <w:rPr>
          <w:noProof/>
          <w:lang w:eastAsia="de-DE"/>
        </w:rPr>
        <mc:AlternateContent>
          <mc:Choice Requires="wps">
            <w:drawing>
              <wp:anchor distT="0" distB="0" distL="114300" distR="114300" simplePos="0" relativeHeight="251734016" behindDoc="0" locked="0" layoutInCell="1" allowOverlap="1" wp14:anchorId="3ED81EE9" wp14:editId="0426949C">
                <wp:simplePos x="0" y="0"/>
                <wp:positionH relativeFrom="column">
                  <wp:posOffset>266065</wp:posOffset>
                </wp:positionH>
                <wp:positionV relativeFrom="paragraph">
                  <wp:posOffset>1270</wp:posOffset>
                </wp:positionV>
                <wp:extent cx="64770" cy="476250"/>
                <wp:effectExtent l="19050" t="0" r="68580" b="57150"/>
                <wp:wrapNone/>
                <wp:docPr id="492" name="Gerade Verbindung mit Pfeil 492"/>
                <wp:cNvGraphicFramePr/>
                <a:graphic xmlns:a="http://schemas.openxmlformats.org/drawingml/2006/main">
                  <a:graphicData uri="http://schemas.microsoft.com/office/word/2010/wordprocessingShape">
                    <wps:wsp>
                      <wps:cNvCnPr/>
                      <wps:spPr>
                        <a:xfrm>
                          <a:off x="0" y="0"/>
                          <a:ext cx="64770" cy="4762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Gerade Verbindung mit Pfeil 492" o:spid="_x0000_s1026" type="#_x0000_t32" style="position:absolute;margin-left:20.95pt;margin-top:.1pt;width:5.1pt;height:37.5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" strokecolor="#bc4542 [3045]">
                <v:stroke endarrow="block"/>
              </v:shape>
            </w:pict>
          </mc:Fallback>
        </mc:AlternateContent>
      </w:r>
      <w:r>
        <w:rPr>
          <w:i/>
          <w:noProof/>
          <w:lang w:eastAsia="de-DE"/>
        </w:rPr>
        <mc:AlternateContent>
          <mc:Choice Requires="wps">
            <w:drawing>
              <wp:anchor distT="0" distB="0" distL="114300" distR="114300" simplePos="0" relativeHeight="251738112" behindDoc="0" locked="0" layoutInCell="1" allowOverlap="1" wp14:anchorId="571FCE7B" wp14:editId="7A412C28">
                <wp:simplePos x="0" y="0"/>
                <wp:positionH relativeFrom="column">
                  <wp:posOffset>1454875</wp:posOffset>
                </wp:positionH>
                <wp:positionV relativeFrom="paragraph">
                  <wp:posOffset>7076</wp:posOffset>
                </wp:positionV>
                <wp:extent cx="1018903" cy="809353"/>
                <wp:effectExtent l="38100" t="0" r="29210" b="48260"/>
                <wp:wrapNone/>
                <wp:docPr id="493" name="Gerade Verbindung mit Pfeil 493"/>
                <wp:cNvGraphicFramePr/>
                <a:graphic xmlns:a="http://schemas.openxmlformats.org/drawingml/2006/main">
                  <a:graphicData uri="http://schemas.microsoft.com/office/word/2010/wordprocessingShape">
                    <wps:wsp>
                      <wps:cNvCnPr/>
                      <wps:spPr>
                        <a:xfrm flipH="1">
                          <a:off x="0" y="0"/>
                          <a:ext cx="1018903" cy="80935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3" o:spid="_x0000_s1026" type="#_x0000_t32" style="position:absolute;margin-left:114.55pt;margin-top:.55pt;width:80.25pt;height:63.7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" strokecolor="#bc4542 [3045]">
                <v:stroke endarrow="block"/>
              </v:shape>
            </w:pict>
          </mc:Fallback>
        </mc:AlternateContent>
      </w:r>
      <w:r>
        <w:rPr>
          <w:i/>
          <w:noProof/>
          <w:lang w:eastAsia="de-DE"/>
        </w:rPr>
        <mc:AlternateContent>
          <mc:Choice Requires="wps">
            <w:drawing>
              <wp:anchor distT="0" distB="0" distL="114300" distR="114300" simplePos="0" relativeHeight="251737088" behindDoc="0" locked="0" layoutInCell="1" allowOverlap="1" wp14:anchorId="3147F4D1" wp14:editId="3087BA30">
                <wp:simplePos x="0" y="0"/>
                <wp:positionH relativeFrom="column">
                  <wp:posOffset>1298121</wp:posOffset>
                </wp:positionH>
                <wp:positionV relativeFrom="paragraph">
                  <wp:posOffset>7076</wp:posOffset>
                </wp:positionV>
                <wp:extent cx="698863" cy="751114"/>
                <wp:effectExtent l="38100" t="0" r="25400" b="49530"/>
                <wp:wrapNone/>
                <wp:docPr id="495" name="Gerade Verbindung mit Pfeil 495"/>
                <wp:cNvGraphicFramePr/>
                <a:graphic xmlns:a="http://schemas.openxmlformats.org/drawingml/2006/main">
                  <a:graphicData uri="http://schemas.microsoft.com/office/word/2010/wordprocessingShape">
                    <wps:wsp>
                      <wps:cNvCnPr/>
                      <wps:spPr>
                        <a:xfrm flipH="1">
                          <a:off x="0" y="0"/>
                          <a:ext cx="698863" cy="75111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5" o:spid="_x0000_s1026" type="#_x0000_t32" style="position:absolute;margin-left:102.2pt;margin-top:.55pt;width:55.05pt;height:59.15p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" strokecolor="#bc4542 [3045]">
                <v:stroke endarrow="block"/>
              </v:shape>
            </w:pict>
          </mc:Fallback>
        </mc:AlternateContent>
      </w:r>
      <w:r>
        <w:rPr>
          <w:noProof/>
          <w:lang w:eastAsia="de-DE"/>
        </w:rPr>
        <w:drawing>
          <wp:anchor distT="0" distB="0" distL="114300" distR="114300" simplePos="0" relativeHeight="251732992" behindDoc="0" locked="0" layoutInCell="1" allowOverlap="1" wp14:anchorId="61FE891E" wp14:editId="7CDF4140">
            <wp:simplePos x="0" y="0"/>
            <wp:positionH relativeFrom="column">
              <wp:posOffset>354693</wp:posOffset>
            </wp:positionH>
            <wp:positionV relativeFrom="paragraph">
              <wp:posOffset>5896</wp:posOffset>
            </wp:positionV>
            <wp:extent cx="389890" cy="542290"/>
            <wp:effectExtent l="0" t="0" r="0" b="0"/>
            <wp:wrapNone/>
            <wp:docPr id="498" name="Grafik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31968" behindDoc="0" locked="0" layoutInCell="1" allowOverlap="1" wp14:anchorId="1BD73009" wp14:editId="295A7F72">
            <wp:simplePos x="0" y="0"/>
            <wp:positionH relativeFrom="column">
              <wp:posOffset>921023</wp:posOffset>
            </wp:positionH>
            <wp:positionV relativeFrom="paragraph">
              <wp:posOffset>1109527</wp:posOffset>
            </wp:positionV>
            <wp:extent cx="154305" cy="154305"/>
            <wp:effectExtent l="0" t="0" r="0" b="0"/>
            <wp:wrapNone/>
            <wp:docPr id="499" name="Grafik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2752" behindDoc="0" locked="0" layoutInCell="1" allowOverlap="1" wp14:anchorId="0FD7F868" wp14:editId="6B6165E6">
            <wp:simplePos x="0" y="0"/>
            <wp:positionH relativeFrom="column">
              <wp:posOffset>933450</wp:posOffset>
            </wp:positionH>
            <wp:positionV relativeFrom="paragraph">
              <wp:posOffset>874214</wp:posOffset>
            </wp:positionV>
            <wp:extent cx="438785" cy="536575"/>
            <wp:effectExtent l="0" t="0" r="0" b="0"/>
            <wp:wrapNone/>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30944" behindDoc="0" locked="0" layoutInCell="1" allowOverlap="1" wp14:anchorId="128F2AA2" wp14:editId="196348EB">
            <wp:simplePos x="0" y="0"/>
            <wp:positionH relativeFrom="column">
              <wp:posOffset>1057456</wp:posOffset>
            </wp:positionH>
            <wp:positionV relativeFrom="paragraph">
              <wp:posOffset>860425</wp:posOffset>
            </wp:positionV>
            <wp:extent cx="154305" cy="154305"/>
            <wp:effectExtent l="0" t="0" r="0" b="0"/>
            <wp:wrapNone/>
            <wp:docPr id="505" name="Grafik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3776" behindDoc="0" locked="0" layoutInCell="1" allowOverlap="1" wp14:anchorId="10F11E77" wp14:editId="0D2A6C76">
            <wp:simplePos x="0" y="0"/>
            <wp:positionH relativeFrom="column">
              <wp:posOffset>1080951</wp:posOffset>
            </wp:positionH>
            <wp:positionV relativeFrom="paragraph">
              <wp:posOffset>753745</wp:posOffset>
            </wp:positionV>
            <wp:extent cx="438785" cy="536575"/>
            <wp:effectExtent l="0" t="0" r="0" b="0"/>
            <wp:wrapNone/>
            <wp:docPr id="506" name="Grafik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29920" behindDoc="0" locked="0" layoutInCell="1" allowOverlap="1" wp14:anchorId="2F8FAB4F" wp14:editId="35ABB145">
            <wp:simplePos x="0" y="0"/>
            <wp:positionH relativeFrom="column">
              <wp:posOffset>1162775</wp:posOffset>
            </wp:positionH>
            <wp:positionV relativeFrom="paragraph">
              <wp:posOffset>1180828</wp:posOffset>
            </wp:positionV>
            <wp:extent cx="154305" cy="154305"/>
            <wp:effectExtent l="0" t="0" r="0" b="0"/>
            <wp:wrapNone/>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8896" behindDoc="0" locked="0" layoutInCell="1" allowOverlap="1" wp14:anchorId="16BC670E" wp14:editId="54CA4666">
            <wp:simplePos x="0" y="0"/>
            <wp:positionH relativeFrom="column">
              <wp:posOffset>1385208</wp:posOffset>
            </wp:positionH>
            <wp:positionV relativeFrom="paragraph">
              <wp:posOffset>972185</wp:posOffset>
            </wp:positionV>
            <wp:extent cx="154305" cy="154305"/>
            <wp:effectExtent l="0" t="0" r="0" b="0"/>
            <wp:wrapNone/>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7872" behindDoc="0" locked="0" layoutInCell="1" allowOverlap="1" wp14:anchorId="6EFB8760" wp14:editId="4285634A">
            <wp:simplePos x="0" y="0"/>
            <wp:positionH relativeFrom="column">
              <wp:posOffset>919208</wp:posOffset>
            </wp:positionH>
            <wp:positionV relativeFrom="paragraph">
              <wp:posOffset>775970</wp:posOffset>
            </wp:positionV>
            <wp:extent cx="154305" cy="154305"/>
            <wp:effectExtent l="0" t="0" r="0" b="0"/>
            <wp:wrapNone/>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6848" behindDoc="0" locked="0" layoutInCell="1" allowOverlap="1" wp14:anchorId="123ED9A3" wp14:editId="10300E32">
            <wp:simplePos x="0" y="0"/>
            <wp:positionH relativeFrom="column">
              <wp:posOffset>1212941</wp:posOffset>
            </wp:positionH>
            <wp:positionV relativeFrom="paragraph">
              <wp:posOffset>688884</wp:posOffset>
            </wp:positionV>
            <wp:extent cx="154305" cy="154305"/>
            <wp:effectExtent l="0" t="0" r="0" b="0"/>
            <wp:wrapNone/>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5824" behindDoc="0" locked="0" layoutInCell="1" allowOverlap="1" wp14:anchorId="1E9D4EAF" wp14:editId="13E06419">
            <wp:simplePos x="0" y="0"/>
            <wp:positionH relativeFrom="column">
              <wp:posOffset>1167221</wp:posOffset>
            </wp:positionH>
            <wp:positionV relativeFrom="paragraph">
              <wp:posOffset>981710</wp:posOffset>
            </wp:positionV>
            <wp:extent cx="438785" cy="536575"/>
            <wp:effectExtent l="0" t="0" r="0" b="0"/>
            <wp:wrapNone/>
            <wp:docPr id="511"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24800" behindDoc="0" locked="0" layoutInCell="1" allowOverlap="1" wp14:anchorId="226CC25D" wp14:editId="416934DD">
            <wp:simplePos x="0" y="0"/>
            <wp:positionH relativeFrom="column">
              <wp:posOffset>1206410</wp:posOffset>
            </wp:positionH>
            <wp:positionV relativeFrom="paragraph">
              <wp:posOffset>622482</wp:posOffset>
            </wp:positionV>
            <wp:extent cx="438785" cy="536575"/>
            <wp:effectExtent l="0" t="0" r="0" b="0"/>
            <wp:wrapNone/>
            <wp:docPr id="928" name="Grafik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21728" behindDoc="0" locked="0" layoutInCell="1" allowOverlap="1" wp14:anchorId="7C1DDC45" wp14:editId="2098490A">
            <wp:simplePos x="0" y="0"/>
            <wp:positionH relativeFrom="column">
              <wp:posOffset>899432</wp:posOffset>
            </wp:positionH>
            <wp:positionV relativeFrom="paragraph">
              <wp:posOffset>525508</wp:posOffset>
            </wp:positionV>
            <wp:extent cx="438785" cy="536575"/>
            <wp:effectExtent l="0" t="0" r="0" b="0"/>
            <wp:wrapNone/>
            <wp:docPr id="929" name="Grafik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20704" behindDoc="0" locked="0" layoutInCell="1" allowOverlap="1" wp14:anchorId="0D36D5C9" wp14:editId="0BB428A2">
            <wp:simplePos x="0" y="0"/>
            <wp:positionH relativeFrom="column">
              <wp:posOffset>742678</wp:posOffset>
            </wp:positionH>
            <wp:positionV relativeFrom="paragraph">
              <wp:posOffset>774065</wp:posOffset>
            </wp:positionV>
            <wp:extent cx="438785" cy="536575"/>
            <wp:effectExtent l="0" t="0" r="0" b="0"/>
            <wp:wrapNone/>
            <wp:docPr id="930" name="Grafik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Pr>
          <w:noProof/>
          <w:lang w:eastAsia="de-DE"/>
        </w:rPr>
        <w:drawing>
          <wp:anchor distT="0" distB="0" distL="114300" distR="114300" simplePos="0" relativeHeight="251716608" behindDoc="0" locked="0" layoutInCell="1" allowOverlap="1" wp14:anchorId="19879390" wp14:editId="0134C472">
            <wp:simplePos x="0" y="0"/>
            <wp:positionH relativeFrom="column">
              <wp:posOffset>1952988</wp:posOffset>
            </wp:positionH>
            <wp:positionV relativeFrom="paragraph">
              <wp:posOffset>1161415</wp:posOffset>
            </wp:positionV>
            <wp:extent cx="389890" cy="542290"/>
            <wp:effectExtent l="0" t="0" r="0" b="0"/>
            <wp:wrapNone/>
            <wp:docPr id="931" name="Grafik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5584" behindDoc="0" locked="0" layoutInCell="1" allowOverlap="1" wp14:anchorId="606107AE" wp14:editId="057075E2">
            <wp:simplePos x="0" y="0"/>
            <wp:positionH relativeFrom="column">
              <wp:posOffset>1702344</wp:posOffset>
            </wp:positionH>
            <wp:positionV relativeFrom="paragraph">
              <wp:posOffset>55154</wp:posOffset>
            </wp:positionV>
            <wp:extent cx="389890" cy="542290"/>
            <wp:effectExtent l="0" t="0" r="0" b="0"/>
            <wp:wrapNone/>
            <wp:docPr id="932" name="Grafik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7632" behindDoc="0" locked="0" layoutInCell="1" allowOverlap="1" wp14:anchorId="46670B9C" wp14:editId="7A353576">
            <wp:simplePos x="0" y="0"/>
            <wp:positionH relativeFrom="margin">
              <wp:align>left</wp:align>
            </wp:positionH>
            <wp:positionV relativeFrom="paragraph">
              <wp:posOffset>703943</wp:posOffset>
            </wp:positionV>
            <wp:extent cx="389890" cy="542290"/>
            <wp:effectExtent l="0" t="0" r="0" b="0"/>
            <wp:wrapNone/>
            <wp:docPr id="933" name="Grafik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8656" behindDoc="0" locked="0" layoutInCell="1" allowOverlap="1" wp14:anchorId="6650EF3E" wp14:editId="49F715A2">
            <wp:simplePos x="0" y="0"/>
            <wp:positionH relativeFrom="column">
              <wp:posOffset>293914</wp:posOffset>
            </wp:positionH>
            <wp:positionV relativeFrom="paragraph">
              <wp:posOffset>1494155</wp:posOffset>
            </wp:positionV>
            <wp:extent cx="389890" cy="542290"/>
            <wp:effectExtent l="0" t="0" r="0" b="0"/>
            <wp:wrapNone/>
            <wp:docPr id="934" name="Grafik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9680" behindDoc="0" locked="0" layoutInCell="1" allowOverlap="1" wp14:anchorId="2705C836" wp14:editId="23DE89B9">
            <wp:simplePos x="0" y="0"/>
            <wp:positionH relativeFrom="column">
              <wp:posOffset>1273901</wp:posOffset>
            </wp:positionH>
            <wp:positionV relativeFrom="paragraph">
              <wp:posOffset>1749425</wp:posOffset>
            </wp:positionV>
            <wp:extent cx="389890" cy="542290"/>
            <wp:effectExtent l="0" t="0" r="0" b="0"/>
            <wp:wrapNone/>
            <wp:docPr id="935" name="Grafik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714560" behindDoc="0" locked="0" layoutInCell="1" allowOverlap="1" wp14:anchorId="2B564A56" wp14:editId="286E8DB3">
                <wp:simplePos x="0" y="0"/>
                <wp:positionH relativeFrom="column">
                  <wp:posOffset>878205</wp:posOffset>
                </wp:positionH>
                <wp:positionV relativeFrom="paragraph">
                  <wp:posOffset>688159</wp:posOffset>
                </wp:positionV>
                <wp:extent cx="633549" cy="633549"/>
                <wp:effectExtent l="0" t="0" r="14605" b="14605"/>
                <wp:wrapNone/>
                <wp:docPr id="496" name="Ellipse 496"/>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496" o:spid="_x0000_s1026" style="position:absolute;margin-left:69.15pt;margin-top:54.2pt;width:49.9pt;height:49.9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" fillcolor="white [3201]" strokecolor="#f79646 [3209]" strokeweight="2pt"/>
            </w:pict>
          </mc:Fallback>
        </mc:AlternateContent>
      </w:r>
      <w:r>
        <w:rPr>
          <w:noProof/>
          <w:lang w:eastAsia="de-DE"/>
        </w:rPr>
        <mc:AlternateContent>
          <mc:Choice Requires="wps">
            <w:drawing>
              <wp:inline distT="0" distB="0" distL="0" distR="0" wp14:anchorId="343ED84E" wp14:editId="69FCFEBA">
                <wp:extent cx="2037806" cy="2037806"/>
                <wp:effectExtent l="0" t="0" r="19685" b="19685"/>
                <wp:docPr id="497" name="Ellipse 497"/>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497"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" filled="f" strokecolor="#243f60 [1604]" strokeweight="2pt">
                <w10:anchorlock/>
              </v:oval>
            </w:pict>
          </mc:Fallback>
        </mc:AlternateContent>
      </w:r>
    </w:p>
    <w:p w:rsidR="00DB742C" w:rsidRDefault="00DB742C" w:rsidP="00DB742C">
      <w:pPr>
        <w:pStyle w:val="AufgabeEbene1"/>
      </w:pPr>
      <w:r>
        <w:t>Das Sauerstoffatom ist neutral geladen.</w:t>
      </w:r>
    </w:p>
    <w:p w:rsidR="00DB742C" w:rsidRDefault="00DB742C" w:rsidP="00DB742C">
      <w:pPr>
        <w:pStyle w:val="AufgabeEbene1"/>
      </w:pPr>
      <w:r>
        <w:t>Wenn e</w:t>
      </w:r>
      <w:r w:rsidR="00C2394E">
        <w:t>s sechs Protonen gibt, müssen auch sechs</w:t>
      </w:r>
      <w:r>
        <w:t xml:space="preserve"> Elektronen vorhanden sein.</w:t>
      </w:r>
    </w:p>
    <w:p w:rsidR="00DB742C" w:rsidRDefault="00DB742C" w:rsidP="00DB742C">
      <w:pPr>
        <w:pStyle w:val="AufgabeEbene1"/>
      </w:pPr>
      <w:r>
        <w:rPr>
          <w:i/>
          <w:noProof/>
          <w:lang w:eastAsia="de-DE"/>
        </w:rPr>
        <mc:AlternateContent>
          <mc:Choice Requires="wps">
            <w:drawing>
              <wp:anchor distT="0" distB="0" distL="114300" distR="114300" simplePos="0" relativeHeight="251759616" behindDoc="0" locked="0" layoutInCell="1" allowOverlap="1" wp14:anchorId="29C50FF8" wp14:editId="0802743D">
                <wp:simplePos x="0" y="0"/>
                <wp:positionH relativeFrom="column">
                  <wp:posOffset>984613</wp:posOffset>
                </wp:positionH>
                <wp:positionV relativeFrom="paragraph">
                  <wp:posOffset>210639</wp:posOffset>
                </wp:positionV>
                <wp:extent cx="228600" cy="685800"/>
                <wp:effectExtent l="0" t="0" r="76200" b="57150"/>
                <wp:wrapNone/>
                <wp:docPr id="936" name="Gerade Verbindung mit Pfeil 936"/>
                <wp:cNvGraphicFramePr/>
                <a:graphic xmlns:a="http://schemas.openxmlformats.org/drawingml/2006/main">
                  <a:graphicData uri="http://schemas.microsoft.com/office/word/2010/wordprocessingShape">
                    <wps:wsp>
                      <wps:cNvCnPr/>
                      <wps:spPr>
                        <a:xfrm>
                          <a:off x="0" y="0"/>
                          <a:ext cx="228600" cy="685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36" o:spid="_x0000_s1026" type="#_x0000_t32" style="position:absolute;margin-left:77.55pt;margin-top:16.6pt;width:18pt;height:54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" strokecolor="#bc4542 [3045]">
                <v:stroke endarrow="block"/>
              </v:shape>
            </w:pict>
          </mc:Fallback>
        </mc:AlternateContent>
      </w:r>
      <w:r>
        <w:rPr>
          <w:i/>
          <w:noProof/>
          <w:lang w:eastAsia="de-DE"/>
        </w:rPr>
        <mc:AlternateContent>
          <mc:Choice Requires="wps">
            <w:drawing>
              <wp:anchor distT="0" distB="0" distL="114300" distR="114300" simplePos="0" relativeHeight="251758592" behindDoc="0" locked="0" layoutInCell="1" allowOverlap="1" wp14:anchorId="61320526" wp14:editId="56FC7D76">
                <wp:simplePos x="0" y="0"/>
                <wp:positionH relativeFrom="column">
                  <wp:posOffset>279219</wp:posOffset>
                </wp:positionH>
                <wp:positionV relativeFrom="paragraph">
                  <wp:posOffset>204107</wp:posOffset>
                </wp:positionV>
                <wp:extent cx="65314" cy="476794"/>
                <wp:effectExtent l="19050" t="0" r="68580" b="57150"/>
                <wp:wrapNone/>
                <wp:docPr id="937" name="Gerade Verbindung mit Pfeil 937"/>
                <wp:cNvGraphicFramePr/>
                <a:graphic xmlns:a="http://schemas.openxmlformats.org/drawingml/2006/main">
                  <a:graphicData uri="http://schemas.microsoft.com/office/word/2010/wordprocessingShape">
                    <wps:wsp>
                      <wps:cNvCnPr/>
                      <wps:spPr>
                        <a:xfrm>
                          <a:off x="0" y="0"/>
                          <a:ext cx="65314" cy="47679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Gerade Verbindung mit Pfeil 937" o:spid="_x0000_s1026" type="#_x0000_t32" style="position:absolute;margin-left:22pt;margin-top:16.05pt;width:5.15pt;height:37.55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" strokecolor="#bc4542 [3045]">
                <v:stroke endarrow="block"/>
              </v:shape>
            </w:pict>
          </mc:Fallback>
        </mc:AlternateContent>
      </w:r>
      <w:r w:rsidRPr="000F66B2">
        <w:rPr>
          <w:i/>
        </w:rPr>
        <w:t>Atomhülle, Atomkern, Elektron, Neutron, Proton</w:t>
      </w:r>
      <w:r>
        <w:t>.</w:t>
      </w:r>
    </w:p>
    <w:p w:rsidR="00DB742C" w:rsidRDefault="00B93CE6" w:rsidP="00DB742C">
      <w:pPr>
        <w:pStyle w:val="TextkrpernrauenText"/>
      </w:pPr>
      <w:r>
        <w:rPr>
          <w:i/>
          <w:noProof/>
          <w:lang w:eastAsia="de-DE"/>
        </w:rPr>
        <mc:AlternateContent>
          <mc:Choice Requires="wps">
            <w:drawing>
              <wp:anchor distT="0" distB="0" distL="114300" distR="114300" simplePos="0" relativeHeight="251760640" behindDoc="0" locked="0" layoutInCell="1" allowOverlap="1" wp14:anchorId="2F65FEF8" wp14:editId="76F34788">
                <wp:simplePos x="0" y="0"/>
                <wp:positionH relativeFrom="column">
                  <wp:posOffset>1604010</wp:posOffset>
                </wp:positionH>
                <wp:positionV relativeFrom="paragraph">
                  <wp:posOffset>8255</wp:posOffset>
                </wp:positionV>
                <wp:extent cx="241300" cy="254635"/>
                <wp:effectExtent l="0" t="0" r="82550" b="50165"/>
                <wp:wrapNone/>
                <wp:docPr id="939" name="Gerade Verbindung mit Pfeil 939"/>
                <wp:cNvGraphicFramePr/>
                <a:graphic xmlns:a="http://schemas.openxmlformats.org/drawingml/2006/main">
                  <a:graphicData uri="http://schemas.microsoft.com/office/word/2010/wordprocessingShape">
                    <wps:wsp>
                      <wps:cNvCnPr/>
                      <wps:spPr>
                        <a:xfrm>
                          <a:off x="0" y="0"/>
                          <a:ext cx="241300" cy="25463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39" o:spid="_x0000_s1026" type="#_x0000_t32" style="position:absolute;margin-left:126.3pt;margin-top:.65pt;width:19pt;height:20.0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62688" behindDoc="0" locked="0" layoutInCell="1" allowOverlap="1" wp14:anchorId="6E0C2BA2" wp14:editId="63F2D006">
                <wp:simplePos x="0" y="0"/>
                <wp:positionH relativeFrom="column">
                  <wp:posOffset>1454875</wp:posOffset>
                </wp:positionH>
                <wp:positionV relativeFrom="paragraph">
                  <wp:posOffset>7076</wp:posOffset>
                </wp:positionV>
                <wp:extent cx="1018903" cy="809353"/>
                <wp:effectExtent l="38100" t="0" r="29210" b="48260"/>
                <wp:wrapNone/>
                <wp:docPr id="938" name="Gerade Verbindung mit Pfeil 938"/>
                <wp:cNvGraphicFramePr/>
                <a:graphic xmlns:a="http://schemas.openxmlformats.org/drawingml/2006/main">
                  <a:graphicData uri="http://schemas.microsoft.com/office/word/2010/wordprocessingShape">
                    <wps:wsp>
                      <wps:cNvCnPr/>
                      <wps:spPr>
                        <a:xfrm flipH="1">
                          <a:off x="0" y="0"/>
                          <a:ext cx="1018903" cy="80935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38" o:spid="_x0000_s1026" type="#_x0000_t32" style="position:absolute;margin-left:114.55pt;margin-top:.55pt;width:80.25pt;height:63.75pt;flip:x;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61664" behindDoc="0" locked="0" layoutInCell="1" allowOverlap="1" wp14:anchorId="75235EDA" wp14:editId="68FAC7E1">
                <wp:simplePos x="0" y="0"/>
                <wp:positionH relativeFrom="column">
                  <wp:posOffset>1298121</wp:posOffset>
                </wp:positionH>
                <wp:positionV relativeFrom="paragraph">
                  <wp:posOffset>7076</wp:posOffset>
                </wp:positionV>
                <wp:extent cx="698863" cy="751114"/>
                <wp:effectExtent l="38100" t="0" r="25400" b="49530"/>
                <wp:wrapNone/>
                <wp:docPr id="940" name="Gerade Verbindung mit Pfeil 940"/>
                <wp:cNvGraphicFramePr/>
                <a:graphic xmlns:a="http://schemas.openxmlformats.org/drawingml/2006/main">
                  <a:graphicData uri="http://schemas.microsoft.com/office/word/2010/wordprocessingShape">
                    <wps:wsp>
                      <wps:cNvCnPr/>
                      <wps:spPr>
                        <a:xfrm flipH="1">
                          <a:off x="0" y="0"/>
                          <a:ext cx="698863" cy="75111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40" o:spid="_x0000_s1026" type="#_x0000_t32" style="position:absolute;margin-left:102.2pt;margin-top:.55pt;width:55.05pt;height:59.15pt;flip:x;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" strokecolor="#bc4542 [3045]">
                <v:stroke endarrow="block"/>
              </v:shape>
            </w:pict>
          </mc:Fallback>
        </mc:AlternateContent>
      </w:r>
      <w:r w:rsidR="00DB742C">
        <w:rPr>
          <w:noProof/>
          <w:lang w:eastAsia="de-DE"/>
        </w:rPr>
        <w:drawing>
          <wp:anchor distT="0" distB="0" distL="114300" distR="114300" simplePos="0" relativeHeight="251757568" behindDoc="0" locked="0" layoutInCell="1" allowOverlap="1" wp14:anchorId="77D2F826" wp14:editId="7386BBD8">
            <wp:simplePos x="0" y="0"/>
            <wp:positionH relativeFrom="column">
              <wp:posOffset>354693</wp:posOffset>
            </wp:positionH>
            <wp:positionV relativeFrom="paragraph">
              <wp:posOffset>5896</wp:posOffset>
            </wp:positionV>
            <wp:extent cx="389890" cy="542290"/>
            <wp:effectExtent l="0" t="0" r="0" b="0"/>
            <wp:wrapNone/>
            <wp:docPr id="943" name="Grafik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6544" behindDoc="0" locked="0" layoutInCell="1" allowOverlap="1" wp14:anchorId="12E138D8" wp14:editId="654E752F">
            <wp:simplePos x="0" y="0"/>
            <wp:positionH relativeFrom="column">
              <wp:posOffset>921023</wp:posOffset>
            </wp:positionH>
            <wp:positionV relativeFrom="paragraph">
              <wp:posOffset>1109527</wp:posOffset>
            </wp:positionV>
            <wp:extent cx="154305" cy="154305"/>
            <wp:effectExtent l="0" t="0" r="0" b="0"/>
            <wp:wrapNone/>
            <wp:docPr id="944" name="Grafik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7328" behindDoc="0" locked="0" layoutInCell="1" allowOverlap="1" wp14:anchorId="0DF26731" wp14:editId="276D717C">
            <wp:simplePos x="0" y="0"/>
            <wp:positionH relativeFrom="column">
              <wp:posOffset>933450</wp:posOffset>
            </wp:positionH>
            <wp:positionV relativeFrom="paragraph">
              <wp:posOffset>874214</wp:posOffset>
            </wp:positionV>
            <wp:extent cx="438785" cy="536575"/>
            <wp:effectExtent l="0" t="0" r="0" b="0"/>
            <wp:wrapNone/>
            <wp:docPr id="945" name="Grafik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55520" behindDoc="0" locked="0" layoutInCell="1" allowOverlap="1" wp14:anchorId="2CA75BBE" wp14:editId="2B775C9E">
            <wp:simplePos x="0" y="0"/>
            <wp:positionH relativeFrom="column">
              <wp:posOffset>1057456</wp:posOffset>
            </wp:positionH>
            <wp:positionV relativeFrom="paragraph">
              <wp:posOffset>860425</wp:posOffset>
            </wp:positionV>
            <wp:extent cx="154305" cy="154305"/>
            <wp:effectExtent l="0" t="0" r="0" b="0"/>
            <wp:wrapNone/>
            <wp:docPr id="946" name="Grafik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8352" behindDoc="0" locked="0" layoutInCell="1" allowOverlap="1" wp14:anchorId="1D28F603" wp14:editId="4772980C">
            <wp:simplePos x="0" y="0"/>
            <wp:positionH relativeFrom="column">
              <wp:posOffset>1080951</wp:posOffset>
            </wp:positionH>
            <wp:positionV relativeFrom="paragraph">
              <wp:posOffset>753745</wp:posOffset>
            </wp:positionV>
            <wp:extent cx="438785" cy="536575"/>
            <wp:effectExtent l="0" t="0" r="0" b="0"/>
            <wp:wrapNone/>
            <wp:docPr id="947" name="Grafik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54496" behindDoc="0" locked="0" layoutInCell="1" allowOverlap="1" wp14:anchorId="123FDEBA" wp14:editId="37503B4B">
            <wp:simplePos x="0" y="0"/>
            <wp:positionH relativeFrom="column">
              <wp:posOffset>1162775</wp:posOffset>
            </wp:positionH>
            <wp:positionV relativeFrom="paragraph">
              <wp:posOffset>1180828</wp:posOffset>
            </wp:positionV>
            <wp:extent cx="154305" cy="154305"/>
            <wp:effectExtent l="0" t="0" r="0" b="0"/>
            <wp:wrapNone/>
            <wp:docPr id="948" name="Grafik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3472" behindDoc="0" locked="0" layoutInCell="1" allowOverlap="1" wp14:anchorId="1BFF8F27" wp14:editId="36239C04">
            <wp:simplePos x="0" y="0"/>
            <wp:positionH relativeFrom="column">
              <wp:posOffset>1385208</wp:posOffset>
            </wp:positionH>
            <wp:positionV relativeFrom="paragraph">
              <wp:posOffset>972185</wp:posOffset>
            </wp:positionV>
            <wp:extent cx="154305" cy="154305"/>
            <wp:effectExtent l="0" t="0" r="0" b="0"/>
            <wp:wrapNone/>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2448" behindDoc="0" locked="0" layoutInCell="1" allowOverlap="1" wp14:anchorId="0F251EEC" wp14:editId="1E1FF291">
            <wp:simplePos x="0" y="0"/>
            <wp:positionH relativeFrom="column">
              <wp:posOffset>919208</wp:posOffset>
            </wp:positionH>
            <wp:positionV relativeFrom="paragraph">
              <wp:posOffset>775970</wp:posOffset>
            </wp:positionV>
            <wp:extent cx="154305" cy="154305"/>
            <wp:effectExtent l="0" t="0" r="0" b="0"/>
            <wp:wrapNone/>
            <wp:docPr id="950" name="Grafik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1424" behindDoc="0" locked="0" layoutInCell="1" allowOverlap="1" wp14:anchorId="4AA96C4F" wp14:editId="60ACDF0D">
            <wp:simplePos x="0" y="0"/>
            <wp:positionH relativeFrom="column">
              <wp:posOffset>1212941</wp:posOffset>
            </wp:positionH>
            <wp:positionV relativeFrom="paragraph">
              <wp:posOffset>688884</wp:posOffset>
            </wp:positionV>
            <wp:extent cx="154305" cy="154305"/>
            <wp:effectExtent l="0" t="0" r="0" b="0"/>
            <wp:wrapNone/>
            <wp:docPr id="951" name="Grafik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50400" behindDoc="0" locked="0" layoutInCell="1" allowOverlap="1" wp14:anchorId="62F5D315" wp14:editId="0BAFB2E9">
            <wp:simplePos x="0" y="0"/>
            <wp:positionH relativeFrom="column">
              <wp:posOffset>1167221</wp:posOffset>
            </wp:positionH>
            <wp:positionV relativeFrom="paragraph">
              <wp:posOffset>981710</wp:posOffset>
            </wp:positionV>
            <wp:extent cx="438785" cy="536575"/>
            <wp:effectExtent l="0" t="0" r="0" b="0"/>
            <wp:wrapNone/>
            <wp:docPr id="952" name="Grafik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49376" behindDoc="0" locked="0" layoutInCell="1" allowOverlap="1" wp14:anchorId="6E6F45CC" wp14:editId="3DD582F1">
            <wp:simplePos x="0" y="0"/>
            <wp:positionH relativeFrom="column">
              <wp:posOffset>1206410</wp:posOffset>
            </wp:positionH>
            <wp:positionV relativeFrom="paragraph">
              <wp:posOffset>622482</wp:posOffset>
            </wp:positionV>
            <wp:extent cx="438785" cy="536575"/>
            <wp:effectExtent l="0" t="0" r="0" b="0"/>
            <wp:wrapNone/>
            <wp:docPr id="953" name="Grafik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46304" behindDoc="0" locked="0" layoutInCell="1" allowOverlap="1" wp14:anchorId="430D3DAE" wp14:editId="6E0405CA">
            <wp:simplePos x="0" y="0"/>
            <wp:positionH relativeFrom="column">
              <wp:posOffset>899432</wp:posOffset>
            </wp:positionH>
            <wp:positionV relativeFrom="paragraph">
              <wp:posOffset>525508</wp:posOffset>
            </wp:positionV>
            <wp:extent cx="438785" cy="536575"/>
            <wp:effectExtent l="0" t="0" r="0" b="0"/>
            <wp:wrapNone/>
            <wp:docPr id="954" name="Grafik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45280" behindDoc="0" locked="0" layoutInCell="1" allowOverlap="1" wp14:anchorId="2B5EFE76" wp14:editId="7654B3E1">
            <wp:simplePos x="0" y="0"/>
            <wp:positionH relativeFrom="column">
              <wp:posOffset>742678</wp:posOffset>
            </wp:positionH>
            <wp:positionV relativeFrom="paragraph">
              <wp:posOffset>774065</wp:posOffset>
            </wp:positionV>
            <wp:extent cx="438785" cy="536575"/>
            <wp:effectExtent l="0" t="0" r="0" b="0"/>
            <wp:wrapNone/>
            <wp:docPr id="955" name="Grafik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41184" behindDoc="0" locked="0" layoutInCell="1" allowOverlap="1" wp14:anchorId="2A85B5BA" wp14:editId="66996521">
            <wp:simplePos x="0" y="0"/>
            <wp:positionH relativeFrom="column">
              <wp:posOffset>1952988</wp:posOffset>
            </wp:positionH>
            <wp:positionV relativeFrom="paragraph">
              <wp:posOffset>1161415</wp:posOffset>
            </wp:positionV>
            <wp:extent cx="389890" cy="542290"/>
            <wp:effectExtent l="0" t="0" r="0" b="0"/>
            <wp:wrapNone/>
            <wp:docPr id="956" name="Grafik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0160" behindDoc="0" locked="0" layoutInCell="1" allowOverlap="1" wp14:anchorId="25C9848C" wp14:editId="3EEEB55E">
            <wp:simplePos x="0" y="0"/>
            <wp:positionH relativeFrom="column">
              <wp:posOffset>1702344</wp:posOffset>
            </wp:positionH>
            <wp:positionV relativeFrom="paragraph">
              <wp:posOffset>55154</wp:posOffset>
            </wp:positionV>
            <wp:extent cx="389890" cy="542290"/>
            <wp:effectExtent l="0" t="0" r="0" b="0"/>
            <wp:wrapNone/>
            <wp:docPr id="958" name="Grafik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2208" behindDoc="0" locked="0" layoutInCell="1" allowOverlap="1" wp14:anchorId="66B0AE10" wp14:editId="231290A1">
            <wp:simplePos x="0" y="0"/>
            <wp:positionH relativeFrom="margin">
              <wp:align>left</wp:align>
            </wp:positionH>
            <wp:positionV relativeFrom="paragraph">
              <wp:posOffset>703943</wp:posOffset>
            </wp:positionV>
            <wp:extent cx="389890" cy="542290"/>
            <wp:effectExtent l="0" t="0" r="0" b="0"/>
            <wp:wrapNone/>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3232" behindDoc="0" locked="0" layoutInCell="1" allowOverlap="1" wp14:anchorId="1A432AC9" wp14:editId="1DCD20A3">
            <wp:simplePos x="0" y="0"/>
            <wp:positionH relativeFrom="column">
              <wp:posOffset>293914</wp:posOffset>
            </wp:positionH>
            <wp:positionV relativeFrom="paragraph">
              <wp:posOffset>1494155</wp:posOffset>
            </wp:positionV>
            <wp:extent cx="389890" cy="542290"/>
            <wp:effectExtent l="0" t="0" r="0" b="0"/>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44256" behindDoc="0" locked="0" layoutInCell="1" allowOverlap="1" wp14:anchorId="6169C8DB" wp14:editId="324B69E1">
            <wp:simplePos x="0" y="0"/>
            <wp:positionH relativeFrom="column">
              <wp:posOffset>1273901</wp:posOffset>
            </wp:positionH>
            <wp:positionV relativeFrom="paragraph">
              <wp:posOffset>1749425</wp:posOffset>
            </wp:positionV>
            <wp:extent cx="389890" cy="542290"/>
            <wp:effectExtent l="0" t="0" r="0" b="0"/>
            <wp:wrapNone/>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mc:AlternateContent>
          <mc:Choice Requires="wps">
            <w:drawing>
              <wp:anchor distT="0" distB="0" distL="114300" distR="114300" simplePos="0" relativeHeight="251739136" behindDoc="0" locked="0" layoutInCell="1" allowOverlap="1" wp14:anchorId="12299AEF" wp14:editId="61296D28">
                <wp:simplePos x="0" y="0"/>
                <wp:positionH relativeFrom="column">
                  <wp:posOffset>878205</wp:posOffset>
                </wp:positionH>
                <wp:positionV relativeFrom="paragraph">
                  <wp:posOffset>688159</wp:posOffset>
                </wp:positionV>
                <wp:extent cx="633549" cy="633549"/>
                <wp:effectExtent l="0" t="0" r="14605" b="14605"/>
                <wp:wrapNone/>
                <wp:docPr id="941" name="Ellipse 941"/>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941" o:spid="_x0000_s1026" style="position:absolute;margin-left:69.15pt;margin-top:54.2pt;width:49.9pt;height:49.9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" fillcolor="white [3201]" strokecolor="#f79646 [3209]" strokeweight="2pt"/>
            </w:pict>
          </mc:Fallback>
        </mc:AlternateContent>
      </w:r>
      <w:r w:rsidR="00DB742C">
        <w:rPr>
          <w:noProof/>
          <w:lang w:eastAsia="de-DE"/>
        </w:rPr>
        <mc:AlternateContent>
          <mc:Choice Requires="wps">
            <w:drawing>
              <wp:inline distT="0" distB="0" distL="0" distR="0" wp14:anchorId="0D4D896D" wp14:editId="729DD1AB">
                <wp:extent cx="2037806" cy="2037806"/>
                <wp:effectExtent l="0" t="0" r="19685" b="19685"/>
                <wp:docPr id="942" name="Ellipse 942"/>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942"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" filled="f" strokecolor="#243f60 [1604]" strokeweight="2pt">
                <w10:anchorlock/>
              </v:oval>
            </w:pict>
          </mc:Fallback>
        </mc:AlternateContent>
      </w:r>
    </w:p>
    <w:p w:rsidR="00DB742C" w:rsidRDefault="00DB742C" w:rsidP="00DB742C">
      <w:pPr>
        <w:pStyle w:val="AufgabeEbene1"/>
      </w:pPr>
      <w:r>
        <w:t>Siehe 9.</w:t>
      </w:r>
    </w:p>
    <w:p w:rsidR="00DB742C" w:rsidRDefault="00DB742C" w:rsidP="00DB742C">
      <w:pPr>
        <w:pStyle w:val="AufgabeEbene1"/>
      </w:pPr>
      <w:r>
        <w:t>Das Sauerstoffatom ist neutral geladen.</w:t>
      </w:r>
    </w:p>
    <w:p w:rsidR="00DB742C" w:rsidRDefault="00DB742C" w:rsidP="00DB742C">
      <w:pPr>
        <w:pStyle w:val="AufgabeEbene1"/>
      </w:pPr>
      <w:r>
        <w:t>Protonen sind positiv geladen.</w:t>
      </w:r>
    </w:p>
    <w:p w:rsidR="00DB742C" w:rsidRDefault="00DB742C" w:rsidP="00DB742C">
      <w:pPr>
        <w:pStyle w:val="AufgabeEbene1"/>
        <w:numPr>
          <w:ilvl w:val="0"/>
          <w:numId w:val="0"/>
        </w:numPr>
        <w:ind w:left="284"/>
        <w:rPr>
          <w14:scene3d>
            <w14:camera w14:prst="orthographicFront"/>
            <w14:lightRig w14:rig="threePt" w14:dir="t">
              <w14:rot w14:lat="0" w14:lon="0" w14:rev="0"/>
            </w14:lightRig>
          </w14:scene3d>
        </w:rPr>
      </w:pPr>
      <w:r w:rsidRPr="007E411F">
        <w:rPr>
          <w14:scene3d>
            <w14:camera w14:prst="orthographicFront"/>
            <w14:lightRig w14:rig="threePt" w14:dir="t">
              <w14:rot w14:lat="0" w14:lon="0" w14:rev="0"/>
            </w14:lightRig>
          </w14:scene3d>
        </w:rPr>
        <w:t>Neutronen sind neutral geladen.</w:t>
      </w:r>
    </w:p>
    <w:p w:rsidR="00214B84" w:rsidRPr="00C028AA" w:rsidRDefault="00214B84" w:rsidP="00214B84">
      <w:pPr>
        <w:pStyle w:val="Marginaliegrau"/>
        <w:framePr w:wrap="around" w:x="8745"/>
      </w:pPr>
      <w:r>
        <w:t>Bilder des Autors</w:t>
      </w:r>
    </w:p>
    <w:p w:rsidR="00506241" w:rsidRDefault="00DB742C" w:rsidP="00DB742C">
      <w:pPr>
        <w:pStyle w:val="AufgabeEbene1"/>
        <w:numPr>
          <w:ilvl w:val="0"/>
          <w:numId w:val="0"/>
        </w:numPr>
        <w:ind w:left="284"/>
        <w:rPr>
          <w14:scene3d>
            <w14:camera w14:prst="orthographicFront"/>
            <w14:lightRig w14:rig="threePt" w14:dir="t">
              <w14:rot w14:lat="0" w14:lon="0" w14:rev="0"/>
            </w14:lightRig>
          </w14:scene3d>
        </w:rPr>
      </w:pPr>
      <w:r>
        <w:rPr>
          <w14:scene3d>
            <w14:camera w14:prst="orthographicFront"/>
            <w14:lightRig w14:rig="threePt" w14:dir="t">
              <w14:rot w14:lat="0" w14:lon="0" w14:rev="0"/>
            </w14:lightRig>
          </w14:scene3d>
        </w:rPr>
        <w:t>Elektronen sind negativ geladen.</w:t>
      </w:r>
      <w:r w:rsidR="00506241">
        <w:rPr>
          <w14:scene3d>
            <w14:camera w14:prst="orthographicFront"/>
            <w14:lightRig w14:rig="threePt" w14:dir="t">
              <w14:rot w14:lat="0" w14:lon="0" w14:rev="0"/>
            </w14:lightRig>
          </w14:scene3d>
        </w:rPr>
        <w:br w:type="page"/>
      </w:r>
    </w:p>
    <w:p w:rsidR="00DB742C" w:rsidRDefault="00DB742C" w:rsidP="00DB742C">
      <w:pPr>
        <w:pStyle w:val="AufgabeEbene1"/>
      </w:pPr>
      <w:r>
        <w:rPr>
          <w:noProof/>
          <w:lang w:eastAsia="de-DE"/>
        </w:rPr>
        <w:lastRenderedPageBreak/>
        <mc:AlternateContent>
          <mc:Choice Requires="wps">
            <w:drawing>
              <wp:anchor distT="0" distB="0" distL="114300" distR="114300" simplePos="0" relativeHeight="251784192" behindDoc="0" locked="0" layoutInCell="1" allowOverlap="1" wp14:anchorId="2B817A5E" wp14:editId="21403B8C">
                <wp:simplePos x="0" y="0"/>
                <wp:positionH relativeFrom="column">
                  <wp:posOffset>984250</wp:posOffset>
                </wp:positionH>
                <wp:positionV relativeFrom="paragraph">
                  <wp:posOffset>302260</wp:posOffset>
                </wp:positionV>
                <wp:extent cx="228600" cy="685800"/>
                <wp:effectExtent l="0" t="0" r="76200" b="57150"/>
                <wp:wrapNone/>
                <wp:docPr id="36" name="Gerade Verbindung mit Pfeil 36"/>
                <wp:cNvGraphicFramePr/>
                <a:graphic xmlns:a="http://schemas.openxmlformats.org/drawingml/2006/main">
                  <a:graphicData uri="http://schemas.microsoft.com/office/word/2010/wordprocessingShape">
                    <wps:wsp>
                      <wps:cNvCnPr/>
                      <wps:spPr>
                        <a:xfrm>
                          <a:off x="0" y="0"/>
                          <a:ext cx="228600" cy="6858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6" o:spid="_x0000_s1026" type="#_x0000_t32" style="position:absolute;margin-left:77.5pt;margin-top:23.8pt;width:18pt;height:54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" strokecolor="#bc4542 [3045]">
                <v:stroke endarrow="block"/>
              </v:shape>
            </w:pict>
          </mc:Fallback>
        </mc:AlternateContent>
      </w:r>
      <w:r>
        <w:rPr>
          <w:noProof/>
          <w:lang w:eastAsia="de-DE"/>
        </w:rPr>
        <mc:AlternateContent>
          <mc:Choice Requires="wps">
            <w:drawing>
              <wp:anchor distT="0" distB="0" distL="114300" distR="114300" simplePos="0" relativeHeight="251783168" behindDoc="0" locked="0" layoutInCell="1" allowOverlap="1" wp14:anchorId="383923B4" wp14:editId="031B92ED">
                <wp:simplePos x="0" y="0"/>
                <wp:positionH relativeFrom="column">
                  <wp:posOffset>266065</wp:posOffset>
                </wp:positionH>
                <wp:positionV relativeFrom="paragraph">
                  <wp:posOffset>283845</wp:posOffset>
                </wp:positionV>
                <wp:extent cx="64770" cy="476250"/>
                <wp:effectExtent l="19050" t="0" r="68580" b="57150"/>
                <wp:wrapNone/>
                <wp:docPr id="37" name="Gerade Verbindung mit Pfeil 37"/>
                <wp:cNvGraphicFramePr/>
                <a:graphic xmlns:a="http://schemas.openxmlformats.org/drawingml/2006/main">
                  <a:graphicData uri="http://schemas.microsoft.com/office/word/2010/wordprocessingShape">
                    <wps:wsp>
                      <wps:cNvCnPr/>
                      <wps:spPr>
                        <a:xfrm>
                          <a:off x="0" y="0"/>
                          <a:ext cx="64770" cy="4762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Gerade Verbindung mit Pfeil 37" o:spid="_x0000_s1026" type="#_x0000_t32" style="position:absolute;margin-left:20.95pt;margin-top:22.35pt;width:5.1pt;height:37.5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" strokecolor="#bc4542 [3045]">
                <v:stroke endarrow="block"/>
              </v:shape>
            </w:pict>
          </mc:Fallback>
        </mc:AlternateContent>
      </w:r>
      <w:r w:rsidRPr="000F66B2">
        <w:t>Atomhülle, Atomkern, Elektron, Neutron, Proton</w:t>
      </w:r>
      <w:r>
        <w:t>.</w:t>
      </w:r>
    </w:p>
    <w:p w:rsidR="00214B84" w:rsidRPr="00C028AA" w:rsidRDefault="00214B84" w:rsidP="00214B84">
      <w:pPr>
        <w:pStyle w:val="Marginaliegrau"/>
        <w:framePr w:wrap="around" w:x="8694" w:y="3221"/>
      </w:pPr>
      <w:r>
        <w:t>Bild des Autors</w:t>
      </w:r>
    </w:p>
    <w:p w:rsidR="00506241" w:rsidRDefault="00B93CE6" w:rsidP="00DB742C">
      <w:pPr>
        <w:pStyle w:val="TextkrpernrauenText"/>
      </w:pPr>
      <w:r>
        <w:rPr>
          <w:i/>
          <w:noProof/>
          <w:lang w:eastAsia="de-DE"/>
        </w:rPr>
        <mc:AlternateContent>
          <mc:Choice Requires="wps">
            <w:drawing>
              <wp:anchor distT="0" distB="0" distL="114300" distR="114300" simplePos="0" relativeHeight="251785216" behindDoc="0" locked="0" layoutInCell="1" allowOverlap="1" wp14:anchorId="5471AF93" wp14:editId="28697AB0">
                <wp:simplePos x="0" y="0"/>
                <wp:positionH relativeFrom="column">
                  <wp:posOffset>1566545</wp:posOffset>
                </wp:positionH>
                <wp:positionV relativeFrom="paragraph">
                  <wp:posOffset>-3175</wp:posOffset>
                </wp:positionV>
                <wp:extent cx="346075" cy="254635"/>
                <wp:effectExtent l="0" t="0" r="73025" b="50165"/>
                <wp:wrapNone/>
                <wp:docPr id="39" name="Gerade Verbindung mit Pfeil 39"/>
                <wp:cNvGraphicFramePr/>
                <a:graphic xmlns:a="http://schemas.openxmlformats.org/drawingml/2006/main">
                  <a:graphicData uri="http://schemas.microsoft.com/office/word/2010/wordprocessingShape">
                    <wps:wsp>
                      <wps:cNvCnPr/>
                      <wps:spPr>
                        <a:xfrm>
                          <a:off x="0" y="0"/>
                          <a:ext cx="346075" cy="25463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9" o:spid="_x0000_s1026" type="#_x0000_t32" style="position:absolute;margin-left:123.35pt;margin-top:-.25pt;width:27.25pt;height:20.0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87264" behindDoc="0" locked="0" layoutInCell="1" allowOverlap="1" wp14:anchorId="71947512" wp14:editId="675C2A26">
                <wp:simplePos x="0" y="0"/>
                <wp:positionH relativeFrom="column">
                  <wp:posOffset>1454875</wp:posOffset>
                </wp:positionH>
                <wp:positionV relativeFrom="paragraph">
                  <wp:posOffset>7076</wp:posOffset>
                </wp:positionV>
                <wp:extent cx="1018903" cy="809353"/>
                <wp:effectExtent l="38100" t="0" r="29210" b="48260"/>
                <wp:wrapNone/>
                <wp:docPr id="38" name="Gerade Verbindung mit Pfeil 38"/>
                <wp:cNvGraphicFramePr/>
                <a:graphic xmlns:a="http://schemas.openxmlformats.org/drawingml/2006/main">
                  <a:graphicData uri="http://schemas.microsoft.com/office/word/2010/wordprocessingShape">
                    <wps:wsp>
                      <wps:cNvCnPr/>
                      <wps:spPr>
                        <a:xfrm flipH="1">
                          <a:off x="0" y="0"/>
                          <a:ext cx="1018903" cy="80935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8" o:spid="_x0000_s1026" type="#_x0000_t32" style="position:absolute;margin-left:114.55pt;margin-top:.55pt;width:80.25pt;height:63.75pt;flip:x;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" strokecolor="#bc4542 [3045]">
                <v:stroke endarrow="block"/>
              </v:shape>
            </w:pict>
          </mc:Fallback>
        </mc:AlternateContent>
      </w:r>
      <w:r w:rsidR="00DB742C">
        <w:rPr>
          <w:i/>
          <w:noProof/>
          <w:lang w:eastAsia="de-DE"/>
        </w:rPr>
        <mc:AlternateContent>
          <mc:Choice Requires="wps">
            <w:drawing>
              <wp:anchor distT="0" distB="0" distL="114300" distR="114300" simplePos="0" relativeHeight="251786240" behindDoc="0" locked="0" layoutInCell="1" allowOverlap="1" wp14:anchorId="55C9E253" wp14:editId="3CFC60EB">
                <wp:simplePos x="0" y="0"/>
                <wp:positionH relativeFrom="column">
                  <wp:posOffset>1298121</wp:posOffset>
                </wp:positionH>
                <wp:positionV relativeFrom="paragraph">
                  <wp:posOffset>7076</wp:posOffset>
                </wp:positionV>
                <wp:extent cx="698863" cy="751114"/>
                <wp:effectExtent l="38100" t="0" r="25400" b="49530"/>
                <wp:wrapNone/>
                <wp:docPr id="40" name="Gerade Verbindung mit Pfeil 40"/>
                <wp:cNvGraphicFramePr/>
                <a:graphic xmlns:a="http://schemas.openxmlformats.org/drawingml/2006/main">
                  <a:graphicData uri="http://schemas.microsoft.com/office/word/2010/wordprocessingShape">
                    <wps:wsp>
                      <wps:cNvCnPr/>
                      <wps:spPr>
                        <a:xfrm flipH="1">
                          <a:off x="0" y="0"/>
                          <a:ext cx="698863" cy="75111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0" o:spid="_x0000_s1026" type="#_x0000_t32" style="position:absolute;margin-left:102.2pt;margin-top:.55pt;width:55.05pt;height:59.15pt;flip:x;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" strokecolor="#bc4542 [3045]">
                <v:stroke endarrow="block"/>
              </v:shape>
            </w:pict>
          </mc:Fallback>
        </mc:AlternateContent>
      </w:r>
      <w:r w:rsidR="00DB742C">
        <w:rPr>
          <w:noProof/>
          <w:lang w:eastAsia="de-DE"/>
        </w:rPr>
        <w:drawing>
          <wp:anchor distT="0" distB="0" distL="114300" distR="114300" simplePos="0" relativeHeight="251782144" behindDoc="0" locked="0" layoutInCell="1" allowOverlap="1" wp14:anchorId="391EFE40" wp14:editId="750C9FC9">
            <wp:simplePos x="0" y="0"/>
            <wp:positionH relativeFrom="column">
              <wp:posOffset>354693</wp:posOffset>
            </wp:positionH>
            <wp:positionV relativeFrom="paragraph">
              <wp:posOffset>5896</wp:posOffset>
            </wp:positionV>
            <wp:extent cx="389890" cy="542290"/>
            <wp:effectExtent l="0" t="0" r="0" b="0"/>
            <wp:wrapNone/>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81120" behindDoc="0" locked="0" layoutInCell="1" allowOverlap="1" wp14:anchorId="005AC740" wp14:editId="359AA503">
            <wp:simplePos x="0" y="0"/>
            <wp:positionH relativeFrom="column">
              <wp:posOffset>921023</wp:posOffset>
            </wp:positionH>
            <wp:positionV relativeFrom="paragraph">
              <wp:posOffset>1109527</wp:posOffset>
            </wp:positionV>
            <wp:extent cx="154305" cy="154305"/>
            <wp:effectExtent l="0" t="0" r="0" b="0"/>
            <wp:wrapNone/>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1904" behindDoc="0" locked="0" layoutInCell="1" allowOverlap="1" wp14:anchorId="08B937DD" wp14:editId="44A0DDFF">
            <wp:simplePos x="0" y="0"/>
            <wp:positionH relativeFrom="column">
              <wp:posOffset>933450</wp:posOffset>
            </wp:positionH>
            <wp:positionV relativeFrom="paragraph">
              <wp:posOffset>874214</wp:posOffset>
            </wp:positionV>
            <wp:extent cx="438785" cy="536575"/>
            <wp:effectExtent l="0" t="0" r="0" b="0"/>
            <wp:wrapNone/>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80096" behindDoc="0" locked="0" layoutInCell="1" allowOverlap="1" wp14:anchorId="6A7148C4" wp14:editId="17016BD6">
            <wp:simplePos x="0" y="0"/>
            <wp:positionH relativeFrom="column">
              <wp:posOffset>1057456</wp:posOffset>
            </wp:positionH>
            <wp:positionV relativeFrom="paragraph">
              <wp:posOffset>860425</wp:posOffset>
            </wp:positionV>
            <wp:extent cx="154305" cy="154305"/>
            <wp:effectExtent l="0" t="0" r="0" b="0"/>
            <wp:wrapNone/>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2928" behindDoc="0" locked="0" layoutInCell="1" allowOverlap="1" wp14:anchorId="2C92A20C" wp14:editId="105F6DC5">
            <wp:simplePos x="0" y="0"/>
            <wp:positionH relativeFrom="column">
              <wp:posOffset>1080951</wp:posOffset>
            </wp:positionH>
            <wp:positionV relativeFrom="paragraph">
              <wp:posOffset>753745</wp:posOffset>
            </wp:positionV>
            <wp:extent cx="438785" cy="536575"/>
            <wp:effectExtent l="0" t="0" r="0" b="0"/>
            <wp:wrapNone/>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79072" behindDoc="0" locked="0" layoutInCell="1" allowOverlap="1" wp14:anchorId="3802D604" wp14:editId="5FD91AD0">
            <wp:simplePos x="0" y="0"/>
            <wp:positionH relativeFrom="column">
              <wp:posOffset>1162775</wp:posOffset>
            </wp:positionH>
            <wp:positionV relativeFrom="paragraph">
              <wp:posOffset>1180828</wp:posOffset>
            </wp:positionV>
            <wp:extent cx="154305" cy="154305"/>
            <wp:effectExtent l="0" t="0" r="0" b="0"/>
            <wp:wrapNone/>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8048" behindDoc="0" locked="0" layoutInCell="1" allowOverlap="1" wp14:anchorId="26E682B8" wp14:editId="7431888F">
            <wp:simplePos x="0" y="0"/>
            <wp:positionH relativeFrom="column">
              <wp:posOffset>1385208</wp:posOffset>
            </wp:positionH>
            <wp:positionV relativeFrom="paragraph">
              <wp:posOffset>972185</wp:posOffset>
            </wp:positionV>
            <wp:extent cx="154305" cy="154305"/>
            <wp:effectExtent l="0" t="0" r="0" b="0"/>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7024" behindDoc="0" locked="0" layoutInCell="1" allowOverlap="1" wp14:anchorId="2B50CD3D" wp14:editId="55DE573B">
            <wp:simplePos x="0" y="0"/>
            <wp:positionH relativeFrom="column">
              <wp:posOffset>919208</wp:posOffset>
            </wp:positionH>
            <wp:positionV relativeFrom="paragraph">
              <wp:posOffset>775970</wp:posOffset>
            </wp:positionV>
            <wp:extent cx="154305" cy="154305"/>
            <wp:effectExtent l="0" t="0" r="0" b="0"/>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6000" behindDoc="0" locked="0" layoutInCell="1" allowOverlap="1" wp14:anchorId="4DC54381" wp14:editId="23BB9A3C">
            <wp:simplePos x="0" y="0"/>
            <wp:positionH relativeFrom="column">
              <wp:posOffset>1212941</wp:posOffset>
            </wp:positionH>
            <wp:positionV relativeFrom="paragraph">
              <wp:posOffset>688884</wp:posOffset>
            </wp:positionV>
            <wp:extent cx="154305" cy="154305"/>
            <wp:effectExtent l="0" t="0" r="0" b="0"/>
            <wp:wrapNone/>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74976" behindDoc="0" locked="0" layoutInCell="1" allowOverlap="1" wp14:anchorId="6F18B8A0" wp14:editId="226FC13F">
            <wp:simplePos x="0" y="0"/>
            <wp:positionH relativeFrom="column">
              <wp:posOffset>1167221</wp:posOffset>
            </wp:positionH>
            <wp:positionV relativeFrom="paragraph">
              <wp:posOffset>981710</wp:posOffset>
            </wp:positionV>
            <wp:extent cx="438785" cy="536575"/>
            <wp:effectExtent l="0" t="0" r="0" b="0"/>
            <wp:wrapNone/>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73952" behindDoc="0" locked="0" layoutInCell="1" allowOverlap="1" wp14:anchorId="34554FC0" wp14:editId="47E145A0">
            <wp:simplePos x="0" y="0"/>
            <wp:positionH relativeFrom="column">
              <wp:posOffset>1206410</wp:posOffset>
            </wp:positionH>
            <wp:positionV relativeFrom="paragraph">
              <wp:posOffset>622482</wp:posOffset>
            </wp:positionV>
            <wp:extent cx="438785" cy="536575"/>
            <wp:effectExtent l="0" t="0" r="0" b="0"/>
            <wp:wrapNone/>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70880" behindDoc="0" locked="0" layoutInCell="1" allowOverlap="1" wp14:anchorId="2838F2E7" wp14:editId="2BCB5159">
            <wp:simplePos x="0" y="0"/>
            <wp:positionH relativeFrom="column">
              <wp:posOffset>899432</wp:posOffset>
            </wp:positionH>
            <wp:positionV relativeFrom="paragraph">
              <wp:posOffset>525508</wp:posOffset>
            </wp:positionV>
            <wp:extent cx="438785" cy="536575"/>
            <wp:effectExtent l="0" t="0" r="0" b="0"/>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69856" behindDoc="0" locked="0" layoutInCell="1" allowOverlap="1" wp14:anchorId="31FC9D79" wp14:editId="4331F224">
            <wp:simplePos x="0" y="0"/>
            <wp:positionH relativeFrom="column">
              <wp:posOffset>742678</wp:posOffset>
            </wp:positionH>
            <wp:positionV relativeFrom="paragraph">
              <wp:posOffset>774065</wp:posOffset>
            </wp:positionV>
            <wp:extent cx="438785" cy="536575"/>
            <wp:effectExtent l="0" t="0" r="0" b="0"/>
            <wp:wrapNone/>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anchor>
        </w:drawing>
      </w:r>
      <w:r w:rsidR="00DB742C">
        <w:rPr>
          <w:noProof/>
          <w:lang w:eastAsia="de-DE"/>
        </w:rPr>
        <w:drawing>
          <wp:anchor distT="0" distB="0" distL="114300" distR="114300" simplePos="0" relativeHeight="251765760" behindDoc="0" locked="0" layoutInCell="1" allowOverlap="1" wp14:anchorId="6E2317FB" wp14:editId="535BEE45">
            <wp:simplePos x="0" y="0"/>
            <wp:positionH relativeFrom="column">
              <wp:posOffset>1952988</wp:posOffset>
            </wp:positionH>
            <wp:positionV relativeFrom="paragraph">
              <wp:posOffset>1161415</wp:posOffset>
            </wp:positionV>
            <wp:extent cx="389890" cy="542290"/>
            <wp:effectExtent l="0" t="0" r="0" b="0"/>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64736" behindDoc="0" locked="0" layoutInCell="1" allowOverlap="1" wp14:anchorId="08D0B119" wp14:editId="4926D25D">
            <wp:simplePos x="0" y="0"/>
            <wp:positionH relativeFrom="column">
              <wp:posOffset>1702344</wp:posOffset>
            </wp:positionH>
            <wp:positionV relativeFrom="paragraph">
              <wp:posOffset>55154</wp:posOffset>
            </wp:positionV>
            <wp:extent cx="389890" cy="542290"/>
            <wp:effectExtent l="0" t="0" r="0" b="0"/>
            <wp:wrapNone/>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66784" behindDoc="0" locked="0" layoutInCell="1" allowOverlap="1" wp14:anchorId="71612228" wp14:editId="366859B5">
            <wp:simplePos x="0" y="0"/>
            <wp:positionH relativeFrom="margin">
              <wp:align>left</wp:align>
            </wp:positionH>
            <wp:positionV relativeFrom="paragraph">
              <wp:posOffset>703943</wp:posOffset>
            </wp:positionV>
            <wp:extent cx="389890" cy="542290"/>
            <wp:effectExtent l="0" t="0" r="0" b="0"/>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67808" behindDoc="0" locked="0" layoutInCell="1" allowOverlap="1" wp14:anchorId="5C465449" wp14:editId="111C6511">
            <wp:simplePos x="0" y="0"/>
            <wp:positionH relativeFrom="column">
              <wp:posOffset>293914</wp:posOffset>
            </wp:positionH>
            <wp:positionV relativeFrom="paragraph">
              <wp:posOffset>1494155</wp:posOffset>
            </wp:positionV>
            <wp:extent cx="389890" cy="542290"/>
            <wp:effectExtent l="0" t="0" r="0" b="0"/>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w:drawing>
          <wp:anchor distT="0" distB="0" distL="114300" distR="114300" simplePos="0" relativeHeight="251768832" behindDoc="0" locked="0" layoutInCell="1" allowOverlap="1" wp14:anchorId="095DE9E9" wp14:editId="72E353FA">
            <wp:simplePos x="0" y="0"/>
            <wp:positionH relativeFrom="column">
              <wp:posOffset>1273901</wp:posOffset>
            </wp:positionH>
            <wp:positionV relativeFrom="paragraph">
              <wp:posOffset>1749425</wp:posOffset>
            </wp:positionV>
            <wp:extent cx="389890" cy="542290"/>
            <wp:effectExtent l="0" t="0" r="0" b="0"/>
            <wp:wrapNone/>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DB742C">
        <w:rPr>
          <w:noProof/>
          <w:lang w:eastAsia="de-DE"/>
        </w:rPr>
        <mc:AlternateContent>
          <mc:Choice Requires="wps">
            <w:drawing>
              <wp:anchor distT="0" distB="0" distL="114300" distR="114300" simplePos="0" relativeHeight="251763712" behindDoc="0" locked="0" layoutInCell="1" allowOverlap="1" wp14:anchorId="161990D7" wp14:editId="6DD634AF">
                <wp:simplePos x="0" y="0"/>
                <wp:positionH relativeFrom="column">
                  <wp:posOffset>878205</wp:posOffset>
                </wp:positionH>
                <wp:positionV relativeFrom="paragraph">
                  <wp:posOffset>688159</wp:posOffset>
                </wp:positionV>
                <wp:extent cx="633549" cy="633549"/>
                <wp:effectExtent l="0" t="0" r="14605" b="14605"/>
                <wp:wrapNone/>
                <wp:docPr id="42" name="Ellipse 42"/>
                <wp:cNvGraphicFramePr/>
                <a:graphic xmlns:a="http://schemas.openxmlformats.org/drawingml/2006/main">
                  <a:graphicData uri="http://schemas.microsoft.com/office/word/2010/wordprocessingShape">
                    <wps:wsp>
                      <wps:cNvSpPr/>
                      <wps:spPr>
                        <a:xfrm>
                          <a:off x="0" y="0"/>
                          <a:ext cx="633549" cy="633549"/>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42" o:spid="_x0000_s1026" style="position:absolute;margin-left:69.15pt;margin-top:54.2pt;width:49.9pt;height:49.9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" fillcolor="white [3201]" strokecolor="#f79646 [3209]" strokeweight="2pt"/>
            </w:pict>
          </mc:Fallback>
        </mc:AlternateContent>
      </w:r>
      <w:r w:rsidR="00DB742C">
        <w:rPr>
          <w:noProof/>
          <w:lang w:eastAsia="de-DE"/>
        </w:rPr>
        <mc:AlternateContent>
          <mc:Choice Requires="wps">
            <w:drawing>
              <wp:inline distT="0" distB="0" distL="0" distR="0" wp14:anchorId="4DB020B3" wp14:editId="78E34811">
                <wp:extent cx="2037806" cy="2037806"/>
                <wp:effectExtent l="0" t="0" r="19685" b="19685"/>
                <wp:docPr id="43" name="Ellipse 43"/>
                <wp:cNvGraphicFramePr/>
                <a:graphic xmlns:a="http://schemas.openxmlformats.org/drawingml/2006/main">
                  <a:graphicData uri="http://schemas.microsoft.com/office/word/2010/wordprocessingShape">
                    <wps:wsp>
                      <wps:cNvSpPr/>
                      <wps:spPr>
                        <a:xfrm>
                          <a:off x="0" y="0"/>
                          <a:ext cx="2037806" cy="2037806"/>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43" o:spid="_x0000_s1026" style="width:160.45pt;height:160.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" filled="f" strokecolor="#243f60 [1604]" strokeweight="2pt">
                <w10:anchorlock/>
              </v:oval>
            </w:pict>
          </mc:Fallback>
        </mc:AlternateContent>
      </w:r>
      <w:r w:rsidR="00506241">
        <w:br w:type="page"/>
      </w:r>
    </w:p>
    <w:p w:rsidR="00262CAF" w:rsidRPr="00262CAF" w:rsidRDefault="00784331" w:rsidP="00784331">
      <w:pPr>
        <w:pStyle w:val="berschrift1"/>
      </w:pPr>
      <w:r>
        <w:lastRenderedPageBreak/>
        <w:t>LT: Elektrostatik</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E5316"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3E5316" w:rsidRDefault="003E5316" w:rsidP="00421B4D">
            <w:pPr>
              <w:pStyle w:val="Tabelle6pt"/>
              <w:rPr>
                <w:color w:val="000000"/>
              </w:rPr>
            </w:pPr>
            <w:r>
              <w:t>Kompetenzbereich</w:t>
            </w:r>
          </w:p>
          <w:p w:rsidR="003E5316" w:rsidRDefault="003E5316" w:rsidP="00ED4D4D">
            <w:pPr>
              <w:pStyle w:val="TabelleKopflinks"/>
            </w:pPr>
            <w:r>
              <w:t xml:space="preserve">Kompetenzbereich </w:t>
            </w:r>
            <w:r w:rsidR="00ED4D4D">
              <w:t>2</w:t>
            </w:r>
          </w:p>
          <w:p w:rsidR="00ED4D4D" w:rsidRDefault="00ED4D4D" w:rsidP="00ED4D4D">
            <w:pPr>
              <w:pStyle w:val="TabelleKopflinks"/>
            </w:pPr>
            <w:r>
              <w:t>Kompetenzbereich 3</w:t>
            </w:r>
          </w:p>
          <w:p w:rsidR="00ED4D4D" w:rsidRDefault="00ED4D4D" w:rsidP="00ED4D4D">
            <w:pPr>
              <w:pStyle w:val="TabelleKopflinks"/>
            </w:pPr>
            <w:r>
              <w:t>Kompetenzbereich 4</w:t>
            </w:r>
          </w:p>
        </w:tc>
        <w:tc>
          <w:tcPr>
            <w:tcW w:w="851" w:type="dxa"/>
            <w:tcBorders>
              <w:left w:val="single" w:sz="4" w:space="0" w:color="auto"/>
              <w:bottom w:val="single" w:sz="4" w:space="0" w:color="auto"/>
              <w:right w:val="single" w:sz="4" w:space="0" w:color="auto"/>
            </w:tcBorders>
            <w:shd w:val="clear" w:color="auto" w:fill="D9D9D9"/>
            <w:hideMark/>
          </w:tcPr>
          <w:p w:rsidR="003E5316" w:rsidRDefault="003E5316" w:rsidP="00421B4D">
            <w:pPr>
              <w:pStyle w:val="Tabelle6pt"/>
              <w:rPr>
                <w:color w:val="000000"/>
              </w:rPr>
            </w:pPr>
            <w:r>
              <w:t>Lernfortschritt</w:t>
            </w:r>
          </w:p>
          <w:p w:rsidR="005C6207" w:rsidRDefault="003E5316" w:rsidP="005C6207">
            <w:pPr>
              <w:pStyle w:val="TabelleKopflinks"/>
            </w:pPr>
            <w:r>
              <w:t>LFS 1</w:t>
            </w:r>
            <w:r w:rsidR="00ED4D4D">
              <w:t>-3</w:t>
            </w:r>
            <w:r w:rsidR="005C6207">
              <w:t xml:space="preserve"> LFS 1</w:t>
            </w:r>
          </w:p>
          <w:p w:rsidR="003E5316" w:rsidRDefault="005C6207" w:rsidP="005C6207">
            <w:pPr>
              <w:pStyle w:val="TabelleKopflinks"/>
            </w:pPr>
            <w:r>
              <w:t>LFS 1-3</w:t>
            </w:r>
          </w:p>
        </w:tc>
        <w:tc>
          <w:tcPr>
            <w:tcW w:w="4229" w:type="dxa"/>
            <w:tcBorders>
              <w:left w:val="single" w:sz="4" w:space="0" w:color="auto"/>
              <w:bottom w:val="single" w:sz="4" w:space="0" w:color="auto"/>
              <w:right w:val="single" w:sz="4" w:space="0" w:color="auto"/>
            </w:tcBorders>
            <w:shd w:val="clear" w:color="auto" w:fill="D9D9D9"/>
            <w:hideMark/>
          </w:tcPr>
          <w:p w:rsidR="003E5316" w:rsidRDefault="003E5316" w:rsidP="00421B4D">
            <w:pPr>
              <w:pStyle w:val="Tabelle6pt"/>
              <w:rPr>
                <w:color w:val="000000"/>
              </w:rPr>
            </w:pPr>
            <w:r>
              <w:t>Materialien/Titel</w:t>
            </w:r>
          </w:p>
          <w:p w:rsidR="003E5316" w:rsidRDefault="005C6207" w:rsidP="00421B4D">
            <w:pPr>
              <w:pStyle w:val="TabelleKopflinks"/>
            </w:pPr>
            <w:r>
              <w:t>Elektrostatik</w:t>
            </w:r>
          </w:p>
        </w:tc>
        <w:tc>
          <w:tcPr>
            <w:tcW w:w="188" w:type="dxa"/>
            <w:vMerge w:val="restart"/>
            <w:tcBorders>
              <w:top w:val="nil"/>
              <w:left w:val="single" w:sz="4" w:space="0" w:color="auto"/>
              <w:bottom w:val="nil"/>
              <w:right w:val="single" w:sz="4" w:space="0" w:color="auto"/>
            </w:tcBorders>
            <w:shd w:val="clear" w:color="auto" w:fill="FFFFFF"/>
          </w:tcPr>
          <w:p w:rsidR="003E5316" w:rsidRPr="004B658C" w:rsidRDefault="003E5316"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E5316" w:rsidRPr="00B51DE9" w:rsidRDefault="00E46BCB" w:rsidP="00421B4D">
            <w:pPr>
              <w:pStyle w:val="TabelleKopfmitte"/>
            </w:pPr>
            <w:r>
              <w:t>Physik</w:t>
            </w:r>
          </w:p>
          <w:p w:rsidR="003E5316" w:rsidRPr="00B51DE9" w:rsidRDefault="00E46BCB" w:rsidP="0091211D">
            <w:pPr>
              <w:pStyle w:val="TabelleKopfmitte"/>
              <w:rPr>
                <w:rFonts w:eastAsia="Calibri"/>
              </w:rPr>
            </w:pPr>
            <w:r>
              <w:t>Ph</w:t>
            </w:r>
            <w:r w:rsidR="003E5316" w:rsidRPr="00B51DE9">
              <w:t>0</w:t>
            </w:r>
            <w:r w:rsidR="0009618B">
              <w:t>2.0</w:t>
            </w:r>
            <w:r w:rsidR="0091211D">
              <w:t>1</w:t>
            </w:r>
            <w:r w:rsidR="0009618B">
              <w:t>.0</w:t>
            </w:r>
            <w:r w:rsidR="0091211D">
              <w:t>7</w:t>
            </w:r>
          </w:p>
        </w:tc>
      </w:tr>
      <w:tr w:rsidR="003E5316" w:rsidRPr="00B51DE9" w:rsidTr="00421B4D">
        <w:tc>
          <w:tcPr>
            <w:tcW w:w="7348" w:type="dxa"/>
            <w:gridSpan w:val="3"/>
            <w:tcBorders>
              <w:left w:val="single" w:sz="4" w:space="0" w:color="auto"/>
              <w:right w:val="single" w:sz="4" w:space="0" w:color="auto"/>
            </w:tcBorders>
            <w:hideMark/>
          </w:tcPr>
          <w:p w:rsidR="003E5316" w:rsidRPr="004B658C" w:rsidRDefault="003E5316" w:rsidP="00421B4D">
            <w:pPr>
              <w:pStyle w:val="Tabelle6pt"/>
            </w:pPr>
            <w:r w:rsidRPr="004B658C">
              <w:t>Kompetenz:</w:t>
            </w:r>
          </w:p>
          <w:p w:rsidR="003E5316" w:rsidRDefault="003E5316" w:rsidP="004652D2">
            <w:pPr>
              <w:pStyle w:val="Kopf8ptafz"/>
              <w:numPr>
                <w:ilvl w:val="0"/>
                <w:numId w:val="0"/>
              </w:numPr>
            </w:pPr>
          </w:p>
        </w:tc>
        <w:tc>
          <w:tcPr>
            <w:tcW w:w="188" w:type="dxa"/>
            <w:vMerge/>
            <w:tcBorders>
              <w:left w:val="single" w:sz="4" w:space="0" w:color="auto"/>
              <w:bottom w:val="nil"/>
              <w:right w:val="nil"/>
            </w:tcBorders>
            <w:vAlign w:val="center"/>
            <w:hideMark/>
          </w:tcPr>
          <w:p w:rsidR="003E5316" w:rsidRDefault="003E5316"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E5316" w:rsidRPr="00B51DE9" w:rsidTr="00421B4D">
              <w:trPr>
                <w:trHeight w:val="284"/>
              </w:trPr>
              <w:tc>
                <w:tcPr>
                  <w:tcW w:w="2090" w:type="dxa"/>
                  <w:shd w:val="clear" w:color="auto" w:fill="auto"/>
                </w:tcPr>
                <w:p w:rsidR="003E5316" w:rsidRPr="00B51DE9" w:rsidRDefault="003E5316" w:rsidP="00421B4D">
                  <w:pPr>
                    <w:pStyle w:val="Textkrpermitte"/>
                  </w:pPr>
                  <w:r w:rsidRPr="00B51DE9">
                    <w:t>LernPROJEKT</w:t>
                  </w:r>
                </w:p>
              </w:tc>
            </w:tr>
            <w:tr w:rsidR="003E5316" w:rsidRPr="00B51DE9" w:rsidTr="00421B4D">
              <w:trPr>
                <w:trHeight w:val="284"/>
              </w:trPr>
              <w:tc>
                <w:tcPr>
                  <w:tcW w:w="2090" w:type="dxa"/>
                  <w:shd w:val="clear" w:color="auto" w:fill="D9D9D9" w:themeFill="background1" w:themeFillShade="D9"/>
                </w:tcPr>
                <w:p w:rsidR="003E5316" w:rsidRPr="00B51DE9" w:rsidRDefault="003E5316" w:rsidP="00421B4D">
                  <w:pPr>
                    <w:pStyle w:val="TabelleKopfmitte"/>
                  </w:pPr>
                  <w:r w:rsidRPr="00B51DE9">
                    <w:t>LernTHEMA</w:t>
                  </w:r>
                </w:p>
              </w:tc>
            </w:tr>
            <w:tr w:rsidR="003E5316" w:rsidRPr="00B51DE9" w:rsidTr="00421B4D">
              <w:trPr>
                <w:trHeight w:val="284"/>
              </w:trPr>
              <w:tc>
                <w:tcPr>
                  <w:tcW w:w="2090" w:type="dxa"/>
                </w:tcPr>
                <w:p w:rsidR="003E5316" w:rsidRPr="00B51DE9" w:rsidRDefault="003E5316" w:rsidP="00421B4D">
                  <w:pPr>
                    <w:pStyle w:val="Textkrpermitte"/>
                  </w:pPr>
                  <w:r w:rsidRPr="00B51DE9">
                    <w:t>LernSCHRITT</w:t>
                  </w:r>
                </w:p>
              </w:tc>
            </w:tr>
          </w:tbl>
          <w:p w:rsidR="003E5316" w:rsidRPr="00B51DE9" w:rsidRDefault="003E5316" w:rsidP="00421B4D">
            <w:pPr>
              <w:pStyle w:val="TabelleKopfmitte"/>
            </w:pPr>
          </w:p>
        </w:tc>
      </w:tr>
      <w:tr w:rsidR="003E5316" w:rsidRPr="00B51DE9" w:rsidTr="00421B4D">
        <w:tc>
          <w:tcPr>
            <w:tcW w:w="7348" w:type="dxa"/>
            <w:gridSpan w:val="3"/>
            <w:tcBorders>
              <w:left w:val="single" w:sz="4" w:space="0" w:color="auto"/>
              <w:right w:val="single" w:sz="4" w:space="0" w:color="auto"/>
            </w:tcBorders>
            <w:hideMark/>
          </w:tcPr>
          <w:p w:rsidR="003E5316" w:rsidRPr="004B658C" w:rsidRDefault="003E5316" w:rsidP="00421B4D">
            <w:pPr>
              <w:pStyle w:val="Tabelle6pt"/>
            </w:pPr>
            <w:r w:rsidRPr="004B658C">
              <w:t>Hauptbezug:</w:t>
            </w:r>
          </w:p>
          <w:p w:rsidR="003E5316" w:rsidRDefault="003E5316" w:rsidP="004652D2">
            <w:pPr>
              <w:pStyle w:val="Kopf8ptafz"/>
              <w:numPr>
                <w:ilvl w:val="0"/>
                <w:numId w:val="0"/>
              </w:numPr>
            </w:pPr>
          </w:p>
        </w:tc>
        <w:tc>
          <w:tcPr>
            <w:tcW w:w="188" w:type="dxa"/>
            <w:vMerge/>
            <w:tcBorders>
              <w:left w:val="single" w:sz="4" w:space="0" w:color="auto"/>
              <w:bottom w:val="nil"/>
              <w:right w:val="nil"/>
            </w:tcBorders>
            <w:vAlign w:val="center"/>
            <w:hideMark/>
          </w:tcPr>
          <w:p w:rsidR="003E5316" w:rsidRDefault="003E5316"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E5316" w:rsidRPr="00B51DE9" w:rsidRDefault="003E5316" w:rsidP="00421B4D">
            <w:pPr>
              <w:pStyle w:val="TabelleKopfmitte"/>
            </w:pPr>
          </w:p>
        </w:tc>
      </w:tr>
      <w:tr w:rsidR="003E5316" w:rsidRPr="00B51DE9" w:rsidTr="00421B4D">
        <w:tc>
          <w:tcPr>
            <w:tcW w:w="7348" w:type="dxa"/>
            <w:gridSpan w:val="3"/>
            <w:tcBorders>
              <w:left w:val="single" w:sz="4" w:space="0" w:color="auto"/>
              <w:right w:val="single" w:sz="4" w:space="0" w:color="auto"/>
            </w:tcBorders>
            <w:tcMar>
              <w:bottom w:w="0" w:type="dxa"/>
            </w:tcMar>
            <w:hideMark/>
          </w:tcPr>
          <w:p w:rsidR="003E5316" w:rsidRDefault="003E5316" w:rsidP="00421B4D">
            <w:pPr>
              <w:pStyle w:val="Tabelle6pt"/>
            </w:pPr>
            <w:r>
              <w:t>Weitere Bezüge:</w:t>
            </w:r>
          </w:p>
          <w:p w:rsidR="003E5316" w:rsidRDefault="003E5316" w:rsidP="004652D2">
            <w:pPr>
              <w:pStyle w:val="Kopf8ptafz"/>
              <w:numPr>
                <w:ilvl w:val="0"/>
                <w:numId w:val="0"/>
              </w:numPr>
            </w:pPr>
          </w:p>
        </w:tc>
        <w:tc>
          <w:tcPr>
            <w:tcW w:w="188" w:type="dxa"/>
            <w:vMerge/>
            <w:tcBorders>
              <w:left w:val="single" w:sz="4" w:space="0" w:color="auto"/>
              <w:bottom w:val="nil"/>
              <w:right w:val="nil"/>
            </w:tcBorders>
            <w:vAlign w:val="center"/>
            <w:hideMark/>
          </w:tcPr>
          <w:p w:rsidR="003E5316" w:rsidRDefault="003E5316"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E5316" w:rsidRPr="00B51DE9" w:rsidRDefault="003E5316" w:rsidP="00421B4D">
            <w:pPr>
              <w:pStyle w:val="TabelleKopfmitte"/>
            </w:pPr>
          </w:p>
        </w:tc>
      </w:tr>
    </w:tbl>
    <w:p w:rsidR="00A62EBE" w:rsidRDefault="00784331" w:rsidP="004623F0">
      <w:pPr>
        <w:pStyle w:val="berschrift1"/>
      </w:pPr>
      <w:r>
        <w:t>LS: geladene Körper</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09618B"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09618B" w:rsidRDefault="0009618B" w:rsidP="00421B4D">
            <w:pPr>
              <w:pStyle w:val="Tabelle6pt"/>
              <w:rPr>
                <w:color w:val="000000"/>
              </w:rPr>
            </w:pPr>
            <w:r>
              <w:t>Kompetenzbereich</w:t>
            </w:r>
          </w:p>
          <w:p w:rsidR="0009618B" w:rsidRDefault="0009618B" w:rsidP="0009618B">
            <w:pPr>
              <w:pStyle w:val="TabelleKopflinks"/>
            </w:pPr>
            <w:r>
              <w:t>Kompetenzbereich 2</w:t>
            </w:r>
          </w:p>
          <w:p w:rsidR="0009618B" w:rsidRDefault="0009618B" w:rsidP="0009618B">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09618B" w:rsidRDefault="0009618B" w:rsidP="00421B4D">
            <w:pPr>
              <w:pStyle w:val="Tabelle6pt"/>
              <w:rPr>
                <w:color w:val="000000"/>
              </w:rPr>
            </w:pPr>
            <w:r>
              <w:t>Lernfortschritt</w:t>
            </w:r>
          </w:p>
          <w:p w:rsidR="0009618B" w:rsidRDefault="0009618B" w:rsidP="00E648D8">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09618B" w:rsidRDefault="0009618B" w:rsidP="00421B4D">
            <w:pPr>
              <w:pStyle w:val="Tabelle6pt"/>
              <w:rPr>
                <w:color w:val="000000"/>
              </w:rPr>
            </w:pPr>
            <w:r>
              <w:t>Materialien/Titel</w:t>
            </w:r>
          </w:p>
          <w:p w:rsidR="0009618B" w:rsidRDefault="0009618B" w:rsidP="00E36FE2">
            <w:pPr>
              <w:pStyle w:val="TabelleKopflinks"/>
            </w:pPr>
            <w:r>
              <w:t xml:space="preserve">Elektrostatik – </w:t>
            </w:r>
            <w:r w:rsidR="00E36FE2">
              <w:t>G</w:t>
            </w:r>
            <w:r>
              <w:t>eladene Körper</w:t>
            </w:r>
          </w:p>
        </w:tc>
        <w:tc>
          <w:tcPr>
            <w:tcW w:w="188" w:type="dxa"/>
            <w:vMerge w:val="restart"/>
            <w:tcBorders>
              <w:top w:val="nil"/>
              <w:left w:val="single" w:sz="4" w:space="0" w:color="auto"/>
              <w:bottom w:val="nil"/>
              <w:right w:val="single" w:sz="4" w:space="0" w:color="auto"/>
            </w:tcBorders>
            <w:shd w:val="clear" w:color="auto" w:fill="FFFFFF"/>
          </w:tcPr>
          <w:p w:rsidR="0009618B" w:rsidRPr="004B658C" w:rsidRDefault="0009618B"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9618B" w:rsidRPr="00B51DE9" w:rsidRDefault="0009618B" w:rsidP="00421B4D">
            <w:pPr>
              <w:pStyle w:val="TabelleKopfmitte"/>
            </w:pPr>
            <w:r>
              <w:t>Physik</w:t>
            </w:r>
          </w:p>
          <w:p w:rsidR="0009618B" w:rsidRPr="00B51DE9" w:rsidRDefault="0009618B" w:rsidP="0091211D">
            <w:pPr>
              <w:pStyle w:val="TabelleKopfmitte"/>
              <w:rPr>
                <w:rFonts w:eastAsia="Calibri"/>
              </w:rPr>
            </w:pPr>
            <w:r>
              <w:t>Ph02</w:t>
            </w:r>
            <w:r w:rsidRPr="00B51DE9">
              <w:t>.0</w:t>
            </w:r>
            <w:r w:rsidR="0091211D">
              <w:t>1</w:t>
            </w:r>
            <w:r>
              <w:t>.0</w:t>
            </w:r>
            <w:r w:rsidR="0091211D">
              <w:t>8</w:t>
            </w:r>
          </w:p>
        </w:tc>
      </w:tr>
      <w:tr w:rsidR="00C25FA2" w:rsidRPr="00B51DE9" w:rsidTr="00421B4D">
        <w:tc>
          <w:tcPr>
            <w:tcW w:w="7348" w:type="dxa"/>
            <w:gridSpan w:val="3"/>
            <w:tcBorders>
              <w:left w:val="single" w:sz="4" w:space="0" w:color="auto"/>
              <w:right w:val="single" w:sz="4" w:space="0" w:color="auto"/>
            </w:tcBorders>
            <w:hideMark/>
          </w:tcPr>
          <w:p w:rsidR="00C25FA2" w:rsidRPr="004B658C" w:rsidRDefault="00C25FA2" w:rsidP="00C25FA2">
            <w:pPr>
              <w:pStyle w:val="Tabelle6pt"/>
            </w:pPr>
            <w:r w:rsidRPr="004B658C">
              <w:t>Kompetenz:</w:t>
            </w:r>
          </w:p>
          <w:p w:rsidR="00867312" w:rsidRDefault="00C25FA2" w:rsidP="00C25FA2">
            <w:pPr>
              <w:pStyle w:val="Kopf8ptafz"/>
            </w:pPr>
            <w:r>
              <w:t>Ich kann beschreiben, wie Körper elektrisch geladen werden.</w:t>
            </w:r>
          </w:p>
          <w:p w:rsidR="00C25FA2" w:rsidRDefault="00C25FA2" w:rsidP="00C25FA2">
            <w:pPr>
              <w:pStyle w:val="Kopf8ptafz"/>
            </w:pPr>
            <w:r>
              <w:t>Ich kann die elektrostatische Aufladung beschreiben.</w:t>
            </w:r>
          </w:p>
          <w:p w:rsidR="00C25FA2" w:rsidRDefault="00C25FA2" w:rsidP="00C25FA2">
            <w:pPr>
              <w:pStyle w:val="Kopf8ptafz"/>
            </w:pPr>
            <w:r>
              <w:t>Ich kann den Ladungsübergang durch Reibung beschreiben.</w:t>
            </w:r>
          </w:p>
          <w:p w:rsidR="00C25FA2" w:rsidRDefault="00C25FA2" w:rsidP="00C25FA2">
            <w:pPr>
              <w:pStyle w:val="Kopf8ptafz"/>
            </w:pPr>
            <w:r>
              <w:t>Ich kann ein Experiment nachvollziehen und beschreiben.</w:t>
            </w:r>
          </w:p>
        </w:tc>
        <w:tc>
          <w:tcPr>
            <w:tcW w:w="188" w:type="dxa"/>
            <w:vMerge/>
            <w:tcBorders>
              <w:left w:val="single" w:sz="4" w:space="0" w:color="auto"/>
              <w:bottom w:val="nil"/>
              <w:right w:val="nil"/>
            </w:tcBorders>
            <w:vAlign w:val="center"/>
            <w:hideMark/>
          </w:tcPr>
          <w:p w:rsidR="00C25FA2" w:rsidRDefault="00C25FA2"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25FA2" w:rsidRPr="00B51DE9" w:rsidTr="00421B4D">
              <w:trPr>
                <w:trHeight w:val="284"/>
              </w:trPr>
              <w:tc>
                <w:tcPr>
                  <w:tcW w:w="2090" w:type="dxa"/>
                  <w:shd w:val="clear" w:color="auto" w:fill="auto"/>
                </w:tcPr>
                <w:p w:rsidR="00C25FA2" w:rsidRPr="00B51DE9" w:rsidRDefault="00C25FA2" w:rsidP="00421B4D">
                  <w:pPr>
                    <w:pStyle w:val="Textkrpermitte"/>
                  </w:pPr>
                  <w:r w:rsidRPr="00B51DE9">
                    <w:t>LernPROJEKT</w:t>
                  </w:r>
                </w:p>
              </w:tc>
            </w:tr>
            <w:tr w:rsidR="00C25FA2" w:rsidRPr="00B51DE9" w:rsidTr="00421B4D">
              <w:trPr>
                <w:trHeight w:val="284"/>
              </w:trPr>
              <w:tc>
                <w:tcPr>
                  <w:tcW w:w="2090" w:type="dxa"/>
                  <w:shd w:val="clear" w:color="auto" w:fill="auto"/>
                </w:tcPr>
                <w:p w:rsidR="00C25FA2" w:rsidRPr="00B51DE9" w:rsidRDefault="00C25FA2" w:rsidP="00421B4D">
                  <w:pPr>
                    <w:pStyle w:val="Textkrpermitte"/>
                  </w:pPr>
                  <w:r w:rsidRPr="00B51DE9">
                    <w:t>LernTHEMA</w:t>
                  </w:r>
                </w:p>
              </w:tc>
            </w:tr>
            <w:tr w:rsidR="00C25FA2" w:rsidRPr="00B51DE9" w:rsidTr="00421B4D">
              <w:trPr>
                <w:trHeight w:val="284"/>
              </w:trPr>
              <w:tc>
                <w:tcPr>
                  <w:tcW w:w="2090" w:type="dxa"/>
                  <w:shd w:val="clear" w:color="auto" w:fill="D9D9D9" w:themeFill="background1" w:themeFillShade="D9"/>
                </w:tcPr>
                <w:p w:rsidR="00C25FA2" w:rsidRPr="00B51DE9" w:rsidRDefault="00C25FA2" w:rsidP="00421B4D">
                  <w:pPr>
                    <w:pStyle w:val="TabelleKopfmitte"/>
                  </w:pPr>
                  <w:r w:rsidRPr="00B51DE9">
                    <w:t>LernSCHRITT</w:t>
                  </w:r>
                </w:p>
              </w:tc>
            </w:tr>
          </w:tbl>
          <w:p w:rsidR="00C25FA2" w:rsidRPr="00B51DE9" w:rsidRDefault="00C25FA2" w:rsidP="00421B4D">
            <w:pPr>
              <w:pStyle w:val="TabelleKopfmitte"/>
            </w:pPr>
          </w:p>
        </w:tc>
      </w:tr>
      <w:tr w:rsidR="00C25FA2" w:rsidRPr="00B51DE9" w:rsidTr="00421B4D">
        <w:tc>
          <w:tcPr>
            <w:tcW w:w="7348" w:type="dxa"/>
            <w:gridSpan w:val="3"/>
            <w:tcBorders>
              <w:left w:val="single" w:sz="4" w:space="0" w:color="auto"/>
              <w:right w:val="single" w:sz="4" w:space="0" w:color="auto"/>
            </w:tcBorders>
            <w:hideMark/>
          </w:tcPr>
          <w:p w:rsidR="00C25FA2" w:rsidRPr="004B658C" w:rsidRDefault="00C25FA2" w:rsidP="00C25FA2">
            <w:pPr>
              <w:pStyle w:val="Tabelle6pt"/>
            </w:pPr>
            <w:r w:rsidRPr="004B658C">
              <w:t>Hauptbezug:</w:t>
            </w:r>
          </w:p>
          <w:p w:rsidR="00C25FA2" w:rsidRDefault="00C25FA2" w:rsidP="00C25FA2">
            <w:pPr>
              <w:pStyle w:val="Kopf8ptafz"/>
            </w:pPr>
            <w:r>
              <w:t>Ich kann einfache physikalische Phänomene beschreiben und mit bekannten Zusammenhängen ve</w:t>
            </w:r>
            <w:r>
              <w:t>r</w:t>
            </w:r>
            <w:r>
              <w:t>gleichen.</w:t>
            </w:r>
          </w:p>
          <w:p w:rsidR="00C25FA2" w:rsidRDefault="00C25FA2" w:rsidP="00C25FA2">
            <w:pPr>
              <w:pStyle w:val="Kopf8ptafz"/>
            </w:pPr>
            <w:r>
              <w:t>Ich kann physikalische Arbeitsweisen nachvollziehen und beschreiben.</w:t>
            </w:r>
          </w:p>
        </w:tc>
        <w:tc>
          <w:tcPr>
            <w:tcW w:w="188" w:type="dxa"/>
            <w:vMerge/>
            <w:tcBorders>
              <w:left w:val="single" w:sz="4" w:space="0" w:color="auto"/>
              <w:bottom w:val="nil"/>
              <w:right w:val="nil"/>
            </w:tcBorders>
            <w:vAlign w:val="center"/>
            <w:hideMark/>
          </w:tcPr>
          <w:p w:rsidR="00C25FA2" w:rsidRDefault="00C25FA2"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25FA2" w:rsidRPr="00B51DE9" w:rsidRDefault="00C25FA2" w:rsidP="00421B4D">
            <w:pPr>
              <w:pStyle w:val="TabelleKopfmitte"/>
            </w:pPr>
          </w:p>
        </w:tc>
      </w:tr>
      <w:tr w:rsidR="0009618B" w:rsidRPr="00B51DE9" w:rsidTr="00421B4D">
        <w:tc>
          <w:tcPr>
            <w:tcW w:w="7348" w:type="dxa"/>
            <w:gridSpan w:val="3"/>
            <w:tcBorders>
              <w:left w:val="single" w:sz="4" w:space="0" w:color="auto"/>
              <w:right w:val="single" w:sz="4" w:space="0" w:color="auto"/>
            </w:tcBorders>
            <w:tcMar>
              <w:bottom w:w="0" w:type="dxa"/>
            </w:tcMar>
            <w:hideMark/>
          </w:tcPr>
          <w:p w:rsidR="0009618B" w:rsidRDefault="0009618B" w:rsidP="00421B4D">
            <w:pPr>
              <w:pStyle w:val="Tabelle6pt"/>
            </w:pPr>
            <w:r>
              <w:t>Weitere Bezüge:</w:t>
            </w:r>
          </w:p>
          <w:p w:rsidR="0009618B" w:rsidRDefault="0009618B" w:rsidP="0009618B">
            <w:pPr>
              <w:pStyle w:val="Kopf8ptafz"/>
              <w:numPr>
                <w:ilvl w:val="0"/>
                <w:numId w:val="0"/>
              </w:numPr>
            </w:pPr>
          </w:p>
        </w:tc>
        <w:tc>
          <w:tcPr>
            <w:tcW w:w="188" w:type="dxa"/>
            <w:vMerge/>
            <w:tcBorders>
              <w:left w:val="single" w:sz="4" w:space="0" w:color="auto"/>
              <w:bottom w:val="nil"/>
              <w:right w:val="nil"/>
            </w:tcBorders>
            <w:vAlign w:val="center"/>
            <w:hideMark/>
          </w:tcPr>
          <w:p w:rsidR="0009618B" w:rsidRDefault="0009618B"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9618B" w:rsidRPr="00B51DE9" w:rsidRDefault="0009618B" w:rsidP="00421B4D">
            <w:pPr>
              <w:pStyle w:val="TabelleKopfmitte"/>
            </w:pPr>
          </w:p>
        </w:tc>
      </w:tr>
    </w:tbl>
    <w:p w:rsidR="00B606F7" w:rsidRPr="00B606F7" w:rsidRDefault="00B606F7" w:rsidP="0087050F">
      <w:pPr>
        <w:pStyle w:val="berschrift3"/>
      </w:pPr>
      <w:r w:rsidRPr="00B606F7">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606F7" w:rsidRPr="00B606F7" w:rsidTr="00421B4D">
        <w:trPr>
          <w:trHeight w:val="397"/>
        </w:trPr>
        <w:tc>
          <w:tcPr>
            <w:tcW w:w="1470" w:type="dxa"/>
            <w:shd w:val="clear" w:color="auto" w:fill="D9D9D9" w:themeFill="background1" w:themeFillShade="D9"/>
            <w:vAlign w:val="center"/>
          </w:tcPr>
          <w:p w:rsidR="00B606F7" w:rsidRPr="00B606F7" w:rsidRDefault="00B606F7" w:rsidP="00B606F7">
            <w:pPr>
              <w:pStyle w:val="Textkrper"/>
              <w:rPr>
                <w:b/>
              </w:rPr>
            </w:pPr>
            <w:r w:rsidRPr="00B606F7">
              <w:rPr>
                <w:b/>
              </w:rPr>
              <w:t>Phase</w:t>
            </w:r>
          </w:p>
        </w:tc>
        <w:tc>
          <w:tcPr>
            <w:tcW w:w="940" w:type="dxa"/>
            <w:shd w:val="clear" w:color="auto" w:fill="D9D9D9" w:themeFill="background1" w:themeFillShade="D9"/>
            <w:vAlign w:val="center"/>
          </w:tcPr>
          <w:p w:rsidR="00B606F7" w:rsidRPr="00B606F7" w:rsidRDefault="00B606F7" w:rsidP="00B606F7">
            <w:pPr>
              <w:pStyle w:val="Textkrper"/>
              <w:rPr>
                <w:b/>
              </w:rPr>
            </w:pPr>
            <w:r w:rsidRPr="00B606F7">
              <w:rPr>
                <w:b/>
              </w:rPr>
              <w:t>Zeit</w:t>
            </w:r>
          </w:p>
        </w:tc>
        <w:tc>
          <w:tcPr>
            <w:tcW w:w="4961" w:type="dxa"/>
            <w:shd w:val="clear" w:color="auto" w:fill="D9D9D9" w:themeFill="background1" w:themeFillShade="D9"/>
            <w:vAlign w:val="center"/>
          </w:tcPr>
          <w:p w:rsidR="00B606F7" w:rsidRPr="00B606F7" w:rsidRDefault="00B606F7" w:rsidP="00B606F7">
            <w:pPr>
              <w:pStyle w:val="Textkrper"/>
              <w:rPr>
                <w:b/>
              </w:rPr>
            </w:pPr>
            <w:r w:rsidRPr="00B606F7">
              <w:rPr>
                <w:b/>
              </w:rPr>
              <w:t>Aufgabe</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3A5636F1" wp14:editId="18869578">
                  <wp:extent cx="212725" cy="318770"/>
                  <wp:effectExtent l="0" t="0" r="0" b="0"/>
                  <wp:docPr id="122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Beginn der Stunde</w:t>
            </w:r>
          </w:p>
        </w:tc>
      </w:tr>
      <w:tr w:rsidR="00B606F7" w:rsidRPr="00B606F7" w:rsidTr="00506241">
        <w:trPr>
          <w:trHeight w:val="607"/>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7E20CEDE" wp14:editId="4BAD1648">
                  <wp:extent cx="318770" cy="318770"/>
                  <wp:effectExtent l="0" t="0" r="0" b="0"/>
                  <wp:docPr id="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Warm-up-Spiel mit Ballon</w:t>
            </w:r>
          </w:p>
        </w:tc>
      </w:tr>
      <w:tr w:rsidR="00B606F7" w:rsidRPr="00B606F7" w:rsidTr="00506241">
        <w:trPr>
          <w:trHeight w:val="631"/>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4A3C96C1" wp14:editId="117058B6">
                  <wp:extent cx="318770" cy="318770"/>
                  <wp:effectExtent l="0" t="0" r="0" b="0"/>
                  <wp:docPr id="122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Spielerische Wiederholung zum Atomaufbau mit Ballon</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1E07F57E" wp14:editId="32619F2B">
                  <wp:extent cx="212725" cy="318770"/>
                  <wp:effectExtent l="0" t="0" r="0" b="0"/>
                  <wp:docPr id="122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Vorstellung des AO2</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6623F788" wp14:editId="0CDBFE1E">
                  <wp:extent cx="648000" cy="320400"/>
                  <wp:effectExtent l="0" t="0" r="0" b="3810"/>
                  <wp:docPr id="122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Ladungsexperimente mit dem Ballon</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6EB072FA" wp14:editId="0237D5DD">
                  <wp:extent cx="302701" cy="324000"/>
                  <wp:effectExtent l="0" t="0" r="2540" b="0"/>
                  <wp:docPr id="122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Experiment protokollieren</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3314281F" wp14:editId="275406E1">
                  <wp:extent cx="318770" cy="318770"/>
                  <wp:effectExtent l="0" t="0" r="0" b="0"/>
                  <wp:docPr id="122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Austausch der Ergebnisse</w:t>
            </w:r>
          </w:p>
        </w:tc>
      </w:tr>
      <w:tr w:rsidR="00B606F7" w:rsidRPr="00B606F7" w:rsidTr="00506241">
        <w:trPr>
          <w:trHeight w:val="453"/>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5D98B982" wp14:editId="47118CEA">
                  <wp:extent cx="302701" cy="324000"/>
                  <wp:effectExtent l="0" t="0" r="2540" b="0"/>
                  <wp:docPr id="12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Wiederholungsaufgaben lösen und Experimente auswe</w:t>
            </w:r>
            <w:r w:rsidRPr="00B606F7">
              <w:t>r</w:t>
            </w:r>
            <w:r w:rsidRPr="00B606F7">
              <w:t>ten</w:t>
            </w:r>
          </w:p>
        </w:tc>
      </w:tr>
      <w:tr w:rsidR="00B606F7" w:rsidRPr="00B606F7" w:rsidTr="00421B4D">
        <w:trPr>
          <w:trHeight w:val="624"/>
        </w:trPr>
        <w:tc>
          <w:tcPr>
            <w:tcW w:w="1470" w:type="dxa"/>
            <w:shd w:val="clear" w:color="auto" w:fill="auto"/>
            <w:vAlign w:val="center"/>
          </w:tcPr>
          <w:p w:rsidR="00B606F7" w:rsidRPr="00B606F7" w:rsidRDefault="00B606F7" w:rsidP="00B606F7">
            <w:pPr>
              <w:pStyle w:val="Textkrper"/>
            </w:pPr>
            <w:r w:rsidRPr="00B606F7">
              <w:rPr>
                <w:noProof/>
              </w:rPr>
              <w:drawing>
                <wp:inline distT="0" distB="0" distL="0" distR="0" wp14:anchorId="0757BAF0" wp14:editId="4BAB3911">
                  <wp:extent cx="648000" cy="320400"/>
                  <wp:effectExtent l="0" t="0" r="0" b="3810"/>
                  <wp:docPr id="122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606F7" w:rsidRPr="00B606F7" w:rsidRDefault="00B606F7" w:rsidP="00B606F7">
            <w:pPr>
              <w:pStyle w:val="Textkrper"/>
            </w:pPr>
          </w:p>
        </w:tc>
        <w:tc>
          <w:tcPr>
            <w:tcW w:w="4961" w:type="dxa"/>
            <w:shd w:val="clear" w:color="auto" w:fill="auto"/>
            <w:vAlign w:val="center"/>
          </w:tcPr>
          <w:p w:rsidR="00B606F7" w:rsidRPr="00B606F7" w:rsidRDefault="00B606F7" w:rsidP="00B606F7">
            <w:pPr>
              <w:pStyle w:val="Textkrper"/>
            </w:pPr>
            <w:r w:rsidRPr="00B606F7">
              <w:t>Aufgabenkontrolle, Tempoduett</w:t>
            </w:r>
          </w:p>
        </w:tc>
      </w:tr>
    </w:tbl>
    <w:p w:rsidR="00B606F7" w:rsidRPr="00B606F7" w:rsidRDefault="00B606F7" w:rsidP="0087050F">
      <w:pPr>
        <w:pStyle w:val="berschrift3"/>
      </w:pPr>
      <w:r w:rsidRPr="00B606F7">
        <w:lastRenderedPageBreak/>
        <w:t>Warm-up-Spiel</w:t>
      </w:r>
    </w:p>
    <w:p w:rsidR="00B606F7" w:rsidRPr="00B606F7" w:rsidRDefault="00B606F7" w:rsidP="0087050F">
      <w:pPr>
        <w:pStyle w:val="berschrift4"/>
      </w:pPr>
      <w:r w:rsidRPr="00B606F7">
        <w:t>Hochball</w:t>
      </w:r>
    </w:p>
    <w:p w:rsidR="00B606F7" w:rsidRPr="00476BF7" w:rsidRDefault="00B606F7" w:rsidP="00476BF7">
      <w:pPr>
        <w:pStyle w:val="Textkrper"/>
      </w:pPr>
      <w:r w:rsidRPr="00476BF7">
        <w:t>Material: Luftballone in drei Farben (rot, grün, blau)</w:t>
      </w:r>
    </w:p>
    <w:p w:rsidR="00B606F7" w:rsidRPr="00476BF7" w:rsidRDefault="00B606F7" w:rsidP="00476BF7">
      <w:pPr>
        <w:pStyle w:val="Textkrper"/>
      </w:pPr>
      <w:r w:rsidRPr="00476BF7">
        <w:t>Die Schüler</w:t>
      </w:r>
      <w:r w:rsidR="00867312" w:rsidRPr="00476BF7">
        <w:t>innen und Schüler</w:t>
      </w:r>
      <w:r w:rsidRPr="00476BF7">
        <w:t xml:space="preserve"> sollen gemeinsam die Luftballone in der Luft halten ohne die Ballone festzuhalten. Dabei kann die Anzahl der Ballone ständig gesteigert werden, bis schließlich für</w:t>
      </w:r>
      <w:r w:rsidR="00867312" w:rsidRPr="00476BF7">
        <w:t xml:space="preserve"> jede Schülerin und</w:t>
      </w:r>
      <w:r w:rsidRPr="00476BF7">
        <w:t xml:space="preserve"> jeden Schüler ein Ballon vorhanden ist.</w:t>
      </w:r>
    </w:p>
    <w:p w:rsidR="00B606F7" w:rsidRPr="00B606F7" w:rsidRDefault="00B606F7" w:rsidP="0087050F">
      <w:pPr>
        <w:pStyle w:val="berschrift4"/>
        <w:rPr>
          <w:lang w:val="en-US"/>
        </w:rPr>
      </w:pPr>
      <w:r w:rsidRPr="00B606F7">
        <w:rPr>
          <w:lang w:val="en-US"/>
        </w:rPr>
        <w:t>Varianten dazu:</w:t>
      </w:r>
    </w:p>
    <w:p w:rsidR="00B606F7" w:rsidRPr="00B606F7" w:rsidRDefault="00B606F7" w:rsidP="00B606F7">
      <w:pPr>
        <w:pStyle w:val="Textkrper"/>
        <w:rPr>
          <w:lang w:val="en-US"/>
        </w:rPr>
      </w:pPr>
      <w:r w:rsidRPr="002F56F9">
        <w:rPr>
          <w:lang w:val="en-US"/>
        </w:rPr>
        <w:t>www.spielfundus.de/spiele/luftballons/ballonhochhalten.htm</w:t>
      </w:r>
    </w:p>
    <w:p w:rsidR="00B606F7" w:rsidRPr="00B606F7" w:rsidRDefault="00B606F7" w:rsidP="00B606F7">
      <w:pPr>
        <w:pStyle w:val="Textkrper"/>
        <w:rPr>
          <w:lang w:val="en-US"/>
        </w:rPr>
      </w:pPr>
      <w:r w:rsidRPr="002F56F9">
        <w:rPr>
          <w:lang w:val="en-US"/>
        </w:rPr>
        <w:t>www.kooperationsspiele.net/?page_id=164</w:t>
      </w:r>
    </w:p>
    <w:p w:rsidR="00B606F7" w:rsidRPr="00B606F7" w:rsidRDefault="00B606F7" w:rsidP="00B606F7">
      <w:pPr>
        <w:pStyle w:val="Textkrper"/>
        <w:rPr>
          <w:lang w:val="en-US"/>
        </w:rPr>
      </w:pPr>
      <w:r w:rsidRPr="002F56F9">
        <w:rPr>
          <w:lang w:val="en-US"/>
        </w:rPr>
        <w:t>www.kooperationsspiele.net/?page_id=167</w:t>
      </w:r>
    </w:p>
    <w:p w:rsidR="00B606F7" w:rsidRPr="00B606F7" w:rsidRDefault="00B606F7" w:rsidP="0087050F">
      <w:pPr>
        <w:pStyle w:val="berschrift2"/>
      </w:pPr>
      <w:r w:rsidRPr="00B606F7">
        <w:t>Spielerische Wiederholung zum Atomaufbau</w:t>
      </w:r>
    </w:p>
    <w:p w:rsidR="009103A6" w:rsidRDefault="00B606F7" w:rsidP="00476BF7">
      <w:pPr>
        <w:pStyle w:val="Textkrper"/>
      </w:pPr>
      <w:r w:rsidRPr="00476BF7">
        <w:t>Die Schüler</w:t>
      </w:r>
      <w:r w:rsidR="00867312" w:rsidRPr="00476BF7">
        <w:t>innen und Schüler</w:t>
      </w:r>
      <w:r w:rsidRPr="00476BF7">
        <w:t xml:space="preserve"> sollen gemeinsam ein …-Atom (entsprechend der Anzahl der Schüler</w:t>
      </w:r>
      <w:r w:rsidR="00867312" w:rsidRPr="00476BF7">
        <w:t>innen und Schüler</w:t>
      </w:r>
      <w:r w:rsidRPr="00476BF7">
        <w:t xml:space="preserve"> und Ball</w:t>
      </w:r>
      <w:r w:rsidR="00165AE6" w:rsidRPr="00476BF7">
        <w:t>one) darstellen. Dabei stellen zum</w:t>
      </w:r>
      <w:r w:rsidRPr="00476BF7">
        <w:t xml:space="preserve"> B</w:t>
      </w:r>
      <w:r w:rsidR="00165AE6" w:rsidRPr="00476BF7">
        <w:t>eispiel</w:t>
      </w:r>
      <w:r w:rsidRPr="00476BF7">
        <w:t xml:space="preserve"> rote Ballone Protonen dar, grüne Neutronen und blaue Elektronen. (Wichtig ist, dass die Anzahl der roten und blauen Ballone gleich groß ist, damit am Ende modell</w:t>
      </w:r>
      <w:r w:rsidR="00E36FE2" w:rsidRPr="00476BF7">
        <w:t xml:space="preserve">haft ein neutral geladenes Atom </w:t>
      </w:r>
      <w:r w:rsidRPr="00476BF7">
        <w:t>dargestellt wird.)</w:t>
      </w:r>
    </w:p>
    <w:p w:rsidR="008052EF" w:rsidRDefault="008052EF" w:rsidP="00476BF7">
      <w:pPr>
        <w:pStyle w:val="Textkrper"/>
      </w:pPr>
    </w:p>
    <w:p w:rsidR="008052EF" w:rsidRPr="00476BF7" w:rsidRDefault="008052EF" w:rsidP="00476BF7">
      <w:pPr>
        <w:pStyle w:val="Textkrper"/>
        <w:sectPr w:rsidR="008052EF" w:rsidRPr="00476BF7" w:rsidSect="00BA1038">
          <w:headerReference w:type="default" r:id="rId82"/>
          <w:footerReference w:type="default" r:id="rId83"/>
          <w:pgSz w:w="11906" w:h="16838" w:code="9"/>
          <w:pgMar w:top="1418" w:right="3402" w:bottom="1134" w:left="1134" w:header="709" w:footer="709" w:gutter="0"/>
          <w:cols w:space="708"/>
          <w:docGrid w:linePitch="360"/>
        </w:sectPr>
      </w:pPr>
    </w:p>
    <w:tbl>
      <w:tblPr>
        <w:tblpPr w:leftFromText="141" w:rightFromText="141" w:vertAnchor="text" w:horzAnchor="margin" w:tblpY="78"/>
        <w:tblW w:w="138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D95217" w:rsidRPr="00DE4890" w:rsidTr="00D95217">
        <w:trPr>
          <w:trHeight w:val="544"/>
        </w:trPr>
        <w:tc>
          <w:tcPr>
            <w:tcW w:w="2412" w:type="dxa"/>
            <w:shd w:val="clear" w:color="auto" w:fill="D9D9D9" w:themeFill="background1" w:themeFillShade="D9"/>
          </w:tcPr>
          <w:p w:rsidR="00D95217" w:rsidRDefault="00D95217" w:rsidP="00D95217">
            <w:pPr>
              <w:pStyle w:val="Tabelle6pt"/>
            </w:pPr>
            <w:r>
              <w:lastRenderedPageBreak/>
              <w:t>Fach</w:t>
            </w:r>
          </w:p>
          <w:p w:rsidR="00D95217" w:rsidRPr="00DE4890" w:rsidRDefault="00D95217" w:rsidP="00D95217">
            <w:pPr>
              <w:pStyle w:val="TabelleKopflinks"/>
            </w:pPr>
            <w:r>
              <w:t>Physik</w:t>
            </w:r>
          </w:p>
        </w:tc>
        <w:tc>
          <w:tcPr>
            <w:tcW w:w="9136" w:type="dxa"/>
            <w:shd w:val="clear" w:color="auto" w:fill="D9D9D9" w:themeFill="background1" w:themeFillShade="D9"/>
          </w:tcPr>
          <w:p w:rsidR="00D95217" w:rsidRDefault="00D95217" w:rsidP="00D95217">
            <w:pPr>
              <w:pStyle w:val="Tabelle6pt"/>
            </w:pPr>
            <w:r>
              <w:t>Kompetenzbereich/Leitidee</w:t>
            </w:r>
          </w:p>
          <w:p w:rsidR="00D95217" w:rsidRPr="00DE4890" w:rsidRDefault="00D95217" w:rsidP="00D95217">
            <w:pPr>
              <w:pStyle w:val="TabelleKopflinks"/>
            </w:pPr>
            <w:proofErr w:type="spellStart"/>
            <w:r>
              <w:t>Advance</w:t>
            </w:r>
            <w:proofErr w:type="spellEnd"/>
            <w:r>
              <w:t xml:space="preserve"> Organizer: Kompetenzbereich 2, Erkenntnisgewinnung</w:t>
            </w:r>
          </w:p>
        </w:tc>
        <w:tc>
          <w:tcPr>
            <w:tcW w:w="1172" w:type="dxa"/>
            <w:shd w:val="clear" w:color="auto" w:fill="D9D9D9" w:themeFill="background1" w:themeFillShade="D9"/>
          </w:tcPr>
          <w:p w:rsidR="00D95217" w:rsidRPr="00DE4890" w:rsidRDefault="00D95217" w:rsidP="00D95217">
            <w:pPr>
              <w:pStyle w:val="Tabelle6pt"/>
            </w:pPr>
            <w:r w:rsidRPr="00DE4890">
              <w:t>Lern</w:t>
            </w:r>
            <w:r>
              <w:t>fortschritt</w:t>
            </w:r>
          </w:p>
          <w:p w:rsidR="00D95217" w:rsidRPr="00DE4890" w:rsidRDefault="00D95217" w:rsidP="00D95217">
            <w:pPr>
              <w:pStyle w:val="TabelleKopflinks"/>
            </w:pPr>
            <w:r>
              <w:t>LFS 1 – 3</w:t>
            </w:r>
          </w:p>
        </w:tc>
        <w:tc>
          <w:tcPr>
            <w:tcW w:w="1172" w:type="dxa"/>
            <w:shd w:val="clear" w:color="auto" w:fill="D9D9D9" w:themeFill="background1" w:themeFillShade="D9"/>
          </w:tcPr>
          <w:p w:rsidR="00D95217" w:rsidRDefault="00D95217" w:rsidP="00D95217">
            <w:pPr>
              <w:pStyle w:val="Tabelle6pt"/>
            </w:pPr>
            <w:r>
              <w:t>Lernwegeliste</w:t>
            </w:r>
          </w:p>
          <w:p w:rsidR="00D95217" w:rsidRPr="00DE4890" w:rsidRDefault="00D95217" w:rsidP="00D95217">
            <w:pPr>
              <w:pStyle w:val="TabelleKopflinks"/>
            </w:pPr>
            <w:r>
              <w:t>Ph02.01.09</w:t>
            </w:r>
          </w:p>
        </w:tc>
      </w:tr>
    </w:tbl>
    <w:p w:rsidR="00C41394" w:rsidRDefault="005401FA" w:rsidP="009103A6">
      <w:pPr>
        <w:pStyle w:val="Textkrper"/>
      </w:pPr>
      <w:r>
        <w:rPr>
          <w:noProof/>
        </w:rPr>
        <w:drawing>
          <wp:anchor distT="0" distB="0" distL="114300" distR="114300" simplePos="0" relativeHeight="252333056" behindDoc="1" locked="0" layoutInCell="1" allowOverlap="1" wp14:anchorId="131A733D" wp14:editId="78C3AC92">
            <wp:simplePos x="0" y="0"/>
            <wp:positionH relativeFrom="column">
              <wp:posOffset>5124</wp:posOffset>
            </wp:positionH>
            <wp:positionV relativeFrom="paragraph">
              <wp:posOffset>446558</wp:posOffset>
            </wp:positionV>
            <wp:extent cx="8723586" cy="4840087"/>
            <wp:effectExtent l="0" t="0" r="1905" b="0"/>
            <wp:wrapNone/>
            <wp:docPr id="1450" name="Grafik 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 final.png"/>
                    <pic:cNvPicPr/>
                  </pic:nvPicPr>
                  <pic:blipFill rotWithShape="1">
                    <a:blip r:embed="rId84">
                      <a:extLst>
                        <a:ext uri="{28A0092B-C50C-407E-A947-70E740481C1C}">
                          <a14:useLocalDpi xmlns:a14="http://schemas.microsoft.com/office/drawing/2010/main" val="0"/>
                        </a:ext>
                      </a:extLst>
                    </a:blip>
                    <a:srcRect l="1489" t="3396" r="3520" b="-1061"/>
                    <a:stretch/>
                  </pic:blipFill>
                  <pic:spPr bwMode="auto">
                    <a:xfrm>
                      <a:off x="0" y="0"/>
                      <a:ext cx="8728644" cy="48428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41394" w:rsidRDefault="00C41394" w:rsidP="00C41394">
      <w:pPr>
        <w:rPr>
          <w:lang w:eastAsia="de-DE"/>
        </w:rPr>
      </w:pPr>
    </w:p>
    <w:p w:rsidR="00C41394" w:rsidRDefault="00D95217" w:rsidP="00C41394">
      <w:pPr>
        <w:rPr>
          <w:lang w:eastAsia="de-DE"/>
        </w:rPr>
      </w:pPr>
      <w:r>
        <w:rPr>
          <w:noProof/>
          <w:lang w:eastAsia="de-DE"/>
        </w:rPr>
        <mc:AlternateContent>
          <mc:Choice Requires="wps">
            <w:drawing>
              <wp:anchor distT="0" distB="0" distL="114300" distR="114300" simplePos="0" relativeHeight="252332032" behindDoc="0" locked="0" layoutInCell="1" allowOverlap="1" wp14:anchorId="5E533E8D" wp14:editId="3A939F7C">
                <wp:simplePos x="0" y="0"/>
                <wp:positionH relativeFrom="column">
                  <wp:posOffset>-362738</wp:posOffset>
                </wp:positionH>
                <wp:positionV relativeFrom="paragraph">
                  <wp:posOffset>4424089</wp:posOffset>
                </wp:positionV>
                <wp:extent cx="9556093" cy="1095112"/>
                <wp:effectExtent l="0" t="0" r="762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6093" cy="1095112"/>
                        </a:xfrm>
                        <a:prstGeom prst="rect">
                          <a:avLst/>
                        </a:prstGeom>
                        <a:solidFill>
                          <a:schemeClr val="bg1">
                            <a:lumMod val="95000"/>
                          </a:schemeClr>
                        </a:solidFill>
                        <a:ln w="9525">
                          <a:noFill/>
                          <a:miter lim="800000"/>
                          <a:headEnd/>
                          <a:tailEnd/>
                        </a:ln>
                      </wps:spPr>
                      <wps:txbx>
                        <w:txbxContent>
                          <w:p w:rsidR="005E0259" w:rsidRPr="00B93CE6" w:rsidRDefault="005E0259">
                            <w:pPr>
                              <w:rPr>
                                <w:sz w:val="16"/>
                                <w:szCs w:val="16"/>
                              </w:rPr>
                            </w:pPr>
                            <w:r>
                              <w:rPr>
                                <w:sz w:val="16"/>
                                <w:szCs w:val="16"/>
                              </w:rPr>
                              <w:t>Quellen</w:t>
                            </w:r>
                            <w:r w:rsidRPr="00B93CE6">
                              <w:rPr>
                                <w:sz w:val="16"/>
                                <w:szCs w:val="16"/>
                              </w:rPr>
                              <w:t>:</w:t>
                            </w:r>
                          </w:p>
                          <w:p w:rsidR="005E0259" w:rsidRDefault="005E0259" w:rsidP="00E840B9">
                            <w:pPr>
                              <w:rPr>
                                <w:sz w:val="16"/>
                                <w:szCs w:val="16"/>
                              </w:rPr>
                            </w:pPr>
                            <w:r w:rsidRPr="008718EA">
                              <w:rPr>
                                <w:b/>
                                <w:sz w:val="16"/>
                                <w:szCs w:val="16"/>
                              </w:rPr>
                              <w:t xml:space="preserve">Aufbau </w:t>
                            </w:r>
                            <w:proofErr w:type="spellStart"/>
                            <w:r w:rsidRPr="008718EA">
                              <w:rPr>
                                <w:b/>
                                <w:sz w:val="16"/>
                                <w:szCs w:val="16"/>
                              </w:rPr>
                              <w:t>Laserdrucker.svg</w:t>
                            </w:r>
                            <w:proofErr w:type="spellEnd"/>
                            <w:r w:rsidRPr="008718EA">
                              <w:rPr>
                                <w:sz w:val="16"/>
                                <w:szCs w:val="16"/>
                              </w:rPr>
                              <w:t xml:space="preserve">, T. </w:t>
                            </w:r>
                            <w:proofErr w:type="spellStart"/>
                            <w:r w:rsidRPr="008718EA">
                              <w:rPr>
                                <w:sz w:val="16"/>
                                <w:szCs w:val="16"/>
                              </w:rPr>
                              <w:t>seppelt</w:t>
                            </w:r>
                            <w:proofErr w:type="spellEnd"/>
                            <w:r w:rsidRPr="008718EA">
                              <w:rPr>
                                <w:sz w:val="16"/>
                                <w:szCs w:val="16"/>
                              </w:rPr>
                              <w:t xml:space="preserve"> / http://de.wikipedia.org/wiki/Datei:Aufbau_Laserdrucker.svg/CC BY-SA 4.0, https://creativecommons.org/licenses/by-sa/4.0/deed.de, abgerufen am 19.08.2015.</w:t>
                            </w:r>
                            <w:r w:rsidRPr="00E840B9">
                              <w:rPr>
                                <w:sz w:val="16"/>
                                <w:szCs w:val="16"/>
                              </w:rPr>
                              <w:t xml:space="preserve"> </w:t>
                            </w:r>
                            <w:r>
                              <w:rPr>
                                <w:sz w:val="16"/>
                                <w:szCs w:val="16"/>
                              </w:rPr>
                              <w:t xml:space="preserve">Bearbeitet: </w:t>
                            </w:r>
                          </w:p>
                          <w:p w:rsidR="005E0259" w:rsidRPr="008718EA" w:rsidRDefault="005E0259" w:rsidP="008718EA">
                            <w:pPr>
                              <w:rPr>
                                <w:sz w:val="16"/>
                                <w:szCs w:val="16"/>
                              </w:rPr>
                            </w:pPr>
                            <w:r>
                              <w:rPr>
                                <w:sz w:val="16"/>
                                <w:szCs w:val="16"/>
                              </w:rPr>
                              <w:t>Pfeile eingefügt zur Veranschaulichung.</w:t>
                            </w:r>
                          </w:p>
                          <w:p w:rsidR="005E0259" w:rsidRPr="008718EA" w:rsidRDefault="005E0259" w:rsidP="00E840B9">
                            <w:pPr>
                              <w:rPr>
                                <w:sz w:val="16"/>
                                <w:szCs w:val="16"/>
                              </w:rPr>
                            </w:pPr>
                            <w:r w:rsidRPr="008718EA">
                              <w:rPr>
                                <w:b/>
                                <w:sz w:val="16"/>
                                <w:szCs w:val="16"/>
                              </w:rPr>
                              <w:t>Elektroskop</w:t>
                            </w:r>
                            <w:r w:rsidRPr="008718EA">
                              <w:rPr>
                                <w:sz w:val="16"/>
                                <w:szCs w:val="16"/>
                              </w:rPr>
                              <w:t xml:space="preserve">, </w:t>
                            </w:r>
                            <w:proofErr w:type="spellStart"/>
                            <w:r w:rsidRPr="008718EA">
                              <w:rPr>
                                <w:sz w:val="16"/>
                                <w:szCs w:val="16"/>
                              </w:rPr>
                              <w:t>Honina</w:t>
                            </w:r>
                            <w:proofErr w:type="spellEnd"/>
                            <w:r w:rsidRPr="008718EA">
                              <w:rPr>
                                <w:sz w:val="16"/>
                                <w:szCs w:val="16"/>
                              </w:rPr>
                              <w:t>, http://de.wikipedia.org/wiki/Elektroskop#mediaviewer/File:Elektroskop.PNG, CC BY-SA 3.0, http://creativecommons.org/licenses/by-sa/3.0/, abgerufen am 19.08.2015.</w:t>
                            </w:r>
                            <w:r>
                              <w:rPr>
                                <w:sz w:val="16"/>
                                <w:szCs w:val="16"/>
                              </w:rPr>
                              <w:t xml:space="preserve"> </w:t>
                            </w:r>
                          </w:p>
                          <w:p w:rsidR="005E0259" w:rsidRDefault="005E0259" w:rsidP="008718EA">
                            <w:pPr>
                              <w:rPr>
                                <w:sz w:val="16"/>
                                <w:szCs w:val="16"/>
                              </w:rPr>
                            </w:pPr>
                            <w:r w:rsidRPr="008718EA">
                              <w:rPr>
                                <w:b/>
                                <w:sz w:val="16"/>
                                <w:szCs w:val="16"/>
                              </w:rPr>
                              <w:t>Kräfte</w:t>
                            </w:r>
                            <w:r w:rsidRPr="008718EA">
                              <w:rPr>
                                <w:sz w:val="16"/>
                                <w:szCs w:val="16"/>
                              </w:rPr>
                              <w:t xml:space="preserve">, </w:t>
                            </w:r>
                            <w:r>
                              <w:rPr>
                                <w:sz w:val="16"/>
                                <w:szCs w:val="16"/>
                              </w:rPr>
                              <w:t>Bild des LS.</w:t>
                            </w:r>
                          </w:p>
                          <w:p w:rsidR="005E0259" w:rsidRPr="008718EA" w:rsidRDefault="005E0259" w:rsidP="008718EA">
                            <w:pPr>
                              <w:rPr>
                                <w:sz w:val="16"/>
                                <w:szCs w:val="16"/>
                              </w:rPr>
                            </w:pPr>
                            <w:r w:rsidRPr="008718EA">
                              <w:rPr>
                                <w:b/>
                                <w:sz w:val="16"/>
                                <w:szCs w:val="16"/>
                              </w:rPr>
                              <w:t>Kurzschluss</w:t>
                            </w:r>
                            <w:r w:rsidRPr="008718EA">
                              <w:rPr>
                                <w:sz w:val="16"/>
                                <w:szCs w:val="16"/>
                              </w:rPr>
                              <w:t>, Autor: https://de.wikipedia.org/wiki/Benutzer:MdE, http://commons.wikimedia.org/wiki/File:Kurzschluss_12V20A.jpg, CC BY-SA 3.0,https://creativecommons.org/</w:t>
                            </w:r>
                            <w:proofErr w:type="spellStart"/>
                            <w:r w:rsidRPr="008718EA">
                              <w:rPr>
                                <w:sz w:val="16"/>
                                <w:szCs w:val="16"/>
                              </w:rPr>
                              <w:t>licenses</w:t>
                            </w:r>
                            <w:proofErr w:type="spellEnd"/>
                            <w:r w:rsidRPr="008718EA">
                              <w:rPr>
                                <w:sz w:val="16"/>
                                <w:szCs w:val="16"/>
                              </w:rPr>
                              <w:t>/</w:t>
                            </w:r>
                            <w:proofErr w:type="spellStart"/>
                            <w:r w:rsidRPr="008718EA">
                              <w:rPr>
                                <w:sz w:val="16"/>
                                <w:szCs w:val="16"/>
                              </w:rPr>
                              <w:t>by-sa</w:t>
                            </w:r>
                            <w:proofErr w:type="spellEnd"/>
                            <w:r w:rsidRPr="008718EA">
                              <w:rPr>
                                <w:sz w:val="16"/>
                                <w:szCs w:val="16"/>
                              </w:rPr>
                              <w:t>/3.0/</w:t>
                            </w:r>
                            <w:proofErr w:type="spellStart"/>
                            <w:r w:rsidRPr="008718EA">
                              <w:rPr>
                                <w:sz w:val="16"/>
                                <w:szCs w:val="16"/>
                              </w:rPr>
                              <w:t>deed.en</w:t>
                            </w:r>
                            <w:proofErr w:type="spellEnd"/>
                            <w:r w:rsidRPr="008718EA">
                              <w:rPr>
                                <w:sz w:val="16"/>
                                <w:szCs w:val="16"/>
                              </w:rPr>
                              <w:t>, abgerufen am 19.08.2015.</w:t>
                            </w:r>
                          </w:p>
                          <w:p w:rsidR="005E0259" w:rsidRPr="008718EA" w:rsidRDefault="005E0259" w:rsidP="008718EA">
                            <w:pPr>
                              <w:rPr>
                                <w:sz w:val="16"/>
                                <w:szCs w:val="16"/>
                              </w:rPr>
                            </w:pPr>
                            <w:r w:rsidRPr="008718EA">
                              <w:rPr>
                                <w:b/>
                                <w:sz w:val="16"/>
                                <w:szCs w:val="16"/>
                              </w:rPr>
                              <w:t>Influenz</w:t>
                            </w:r>
                            <w:r w:rsidRPr="008718EA">
                              <w:rPr>
                                <w:sz w:val="16"/>
                                <w:szCs w:val="16"/>
                              </w:rPr>
                              <w:t>, Bism-H-9d, http://upload.wikimedia.org/wikipedia/commons/3/3d/Influenz.jpg, CC BY-SA 3.0, https://creativecommons.org/licenses/by-sa/3.0/deed.en, abgerufen am 19.08.2015.</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31" type="#_x0000_t202" style="position:absolute;margin-left:-28.55pt;margin-top:348.35pt;width:752.45pt;height:86.25pt;z-index:25233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" fillcolor="#f2f2f2 [3052]" stroked="f">
                <v:textbox inset="0,,0">
                  <w:txbxContent>
                    <w:p w:rsidR="005E0259" w:rsidRPr="00B93CE6" w:rsidRDefault="005E0259">
                      <w:pPr>
                        <w:rPr>
                          <w:sz w:val="16"/>
                          <w:szCs w:val="16"/>
                        </w:rPr>
                      </w:pPr>
                      <w:r>
                        <w:rPr>
                          <w:sz w:val="16"/>
                          <w:szCs w:val="16"/>
                        </w:rPr>
                        <w:t>Quellen</w:t>
                      </w:r>
                      <w:r w:rsidRPr="00B93CE6">
                        <w:rPr>
                          <w:sz w:val="16"/>
                          <w:szCs w:val="16"/>
                        </w:rPr>
                        <w:t>:</w:t>
                      </w:r>
                    </w:p>
                    <w:p w:rsidR="005E0259" w:rsidRDefault="005E0259" w:rsidP="00E840B9">
                      <w:pPr>
                        <w:rPr>
                          <w:sz w:val="16"/>
                          <w:szCs w:val="16"/>
                        </w:rPr>
                      </w:pPr>
                      <w:r w:rsidRPr="008718EA">
                        <w:rPr>
                          <w:b/>
                          <w:sz w:val="16"/>
                          <w:szCs w:val="16"/>
                        </w:rPr>
                        <w:t xml:space="preserve">Aufbau </w:t>
                      </w:r>
                      <w:proofErr w:type="spellStart"/>
                      <w:r w:rsidRPr="008718EA">
                        <w:rPr>
                          <w:b/>
                          <w:sz w:val="16"/>
                          <w:szCs w:val="16"/>
                        </w:rPr>
                        <w:t>Laserdrucker.svg</w:t>
                      </w:r>
                      <w:proofErr w:type="spellEnd"/>
                      <w:r w:rsidRPr="008718EA">
                        <w:rPr>
                          <w:sz w:val="16"/>
                          <w:szCs w:val="16"/>
                        </w:rPr>
                        <w:t xml:space="preserve">, T. </w:t>
                      </w:r>
                      <w:proofErr w:type="spellStart"/>
                      <w:r w:rsidRPr="008718EA">
                        <w:rPr>
                          <w:sz w:val="16"/>
                          <w:szCs w:val="16"/>
                        </w:rPr>
                        <w:t>seppelt</w:t>
                      </w:r>
                      <w:proofErr w:type="spellEnd"/>
                      <w:r w:rsidRPr="008718EA">
                        <w:rPr>
                          <w:sz w:val="16"/>
                          <w:szCs w:val="16"/>
                        </w:rPr>
                        <w:t xml:space="preserve"> / http://de.wikipedia.org/wiki/Datei:Aufbau_Laserdrucker.svg/CC BY-SA 4.0, https://creativecommons.org/licenses/by-sa/4.0/deed.de, abgerufen am 19.08.2015.</w:t>
                      </w:r>
                      <w:r w:rsidRPr="00E840B9">
                        <w:rPr>
                          <w:sz w:val="16"/>
                          <w:szCs w:val="16"/>
                        </w:rPr>
                        <w:t xml:space="preserve"> </w:t>
                      </w:r>
                      <w:r>
                        <w:rPr>
                          <w:sz w:val="16"/>
                          <w:szCs w:val="16"/>
                        </w:rPr>
                        <w:t xml:space="preserve">Bearbeitet: </w:t>
                      </w:r>
                    </w:p>
                    <w:p w:rsidR="005E0259" w:rsidRPr="008718EA" w:rsidRDefault="005E0259" w:rsidP="008718EA">
                      <w:pPr>
                        <w:rPr>
                          <w:sz w:val="16"/>
                          <w:szCs w:val="16"/>
                        </w:rPr>
                      </w:pPr>
                      <w:r>
                        <w:rPr>
                          <w:sz w:val="16"/>
                          <w:szCs w:val="16"/>
                        </w:rPr>
                        <w:t>Pfeile eingefügt zur Veranschaulichung.</w:t>
                      </w:r>
                    </w:p>
                    <w:p w:rsidR="005E0259" w:rsidRPr="008718EA" w:rsidRDefault="005E0259" w:rsidP="00E840B9">
                      <w:pPr>
                        <w:rPr>
                          <w:sz w:val="16"/>
                          <w:szCs w:val="16"/>
                        </w:rPr>
                      </w:pPr>
                      <w:r w:rsidRPr="008718EA">
                        <w:rPr>
                          <w:b/>
                          <w:sz w:val="16"/>
                          <w:szCs w:val="16"/>
                        </w:rPr>
                        <w:t>Elektroskop</w:t>
                      </w:r>
                      <w:r w:rsidRPr="008718EA">
                        <w:rPr>
                          <w:sz w:val="16"/>
                          <w:szCs w:val="16"/>
                        </w:rPr>
                        <w:t xml:space="preserve">, </w:t>
                      </w:r>
                      <w:proofErr w:type="spellStart"/>
                      <w:r w:rsidRPr="008718EA">
                        <w:rPr>
                          <w:sz w:val="16"/>
                          <w:szCs w:val="16"/>
                        </w:rPr>
                        <w:t>Honina</w:t>
                      </w:r>
                      <w:proofErr w:type="spellEnd"/>
                      <w:r w:rsidRPr="008718EA">
                        <w:rPr>
                          <w:sz w:val="16"/>
                          <w:szCs w:val="16"/>
                        </w:rPr>
                        <w:t>, http://de.wikipedia.org/wiki/Elektroskop#mediaviewer/File:Elektroskop.PNG, CC BY-SA 3.0, http://creativecommons.org/licenses/by-sa/3.0/, abgerufen am 19.08.2015.</w:t>
                      </w:r>
                      <w:r>
                        <w:rPr>
                          <w:sz w:val="16"/>
                          <w:szCs w:val="16"/>
                        </w:rPr>
                        <w:t xml:space="preserve"> </w:t>
                      </w:r>
                    </w:p>
                    <w:p w:rsidR="005E0259" w:rsidRDefault="005E0259" w:rsidP="008718EA">
                      <w:pPr>
                        <w:rPr>
                          <w:sz w:val="16"/>
                          <w:szCs w:val="16"/>
                        </w:rPr>
                      </w:pPr>
                      <w:r w:rsidRPr="008718EA">
                        <w:rPr>
                          <w:b/>
                          <w:sz w:val="16"/>
                          <w:szCs w:val="16"/>
                        </w:rPr>
                        <w:t>Kräfte</w:t>
                      </w:r>
                      <w:r w:rsidRPr="008718EA">
                        <w:rPr>
                          <w:sz w:val="16"/>
                          <w:szCs w:val="16"/>
                        </w:rPr>
                        <w:t xml:space="preserve">, </w:t>
                      </w:r>
                      <w:r>
                        <w:rPr>
                          <w:sz w:val="16"/>
                          <w:szCs w:val="16"/>
                        </w:rPr>
                        <w:t>Bild des LS.</w:t>
                      </w:r>
                    </w:p>
                    <w:p w:rsidR="005E0259" w:rsidRPr="008718EA" w:rsidRDefault="005E0259" w:rsidP="008718EA">
                      <w:pPr>
                        <w:rPr>
                          <w:sz w:val="16"/>
                          <w:szCs w:val="16"/>
                        </w:rPr>
                      </w:pPr>
                      <w:r w:rsidRPr="008718EA">
                        <w:rPr>
                          <w:b/>
                          <w:sz w:val="16"/>
                          <w:szCs w:val="16"/>
                        </w:rPr>
                        <w:t>Kurzschluss</w:t>
                      </w:r>
                      <w:r w:rsidRPr="008718EA">
                        <w:rPr>
                          <w:sz w:val="16"/>
                          <w:szCs w:val="16"/>
                        </w:rPr>
                        <w:t>, Autor: https://de.wikipedia.org/wiki/Benutzer:MdE, http://commons.wikimedia.org/wiki/File:Kurzschluss_12V20A.jpg, CC BY-SA 3.0,https://creativecommons.org/</w:t>
                      </w:r>
                      <w:proofErr w:type="spellStart"/>
                      <w:r w:rsidRPr="008718EA">
                        <w:rPr>
                          <w:sz w:val="16"/>
                          <w:szCs w:val="16"/>
                        </w:rPr>
                        <w:t>licenses</w:t>
                      </w:r>
                      <w:proofErr w:type="spellEnd"/>
                      <w:r w:rsidRPr="008718EA">
                        <w:rPr>
                          <w:sz w:val="16"/>
                          <w:szCs w:val="16"/>
                        </w:rPr>
                        <w:t>/</w:t>
                      </w:r>
                      <w:proofErr w:type="spellStart"/>
                      <w:r w:rsidRPr="008718EA">
                        <w:rPr>
                          <w:sz w:val="16"/>
                          <w:szCs w:val="16"/>
                        </w:rPr>
                        <w:t>by-sa</w:t>
                      </w:r>
                      <w:proofErr w:type="spellEnd"/>
                      <w:r w:rsidRPr="008718EA">
                        <w:rPr>
                          <w:sz w:val="16"/>
                          <w:szCs w:val="16"/>
                        </w:rPr>
                        <w:t>/3.0/</w:t>
                      </w:r>
                      <w:proofErr w:type="spellStart"/>
                      <w:r w:rsidRPr="008718EA">
                        <w:rPr>
                          <w:sz w:val="16"/>
                          <w:szCs w:val="16"/>
                        </w:rPr>
                        <w:t>deed.en</w:t>
                      </w:r>
                      <w:proofErr w:type="spellEnd"/>
                      <w:r w:rsidRPr="008718EA">
                        <w:rPr>
                          <w:sz w:val="16"/>
                          <w:szCs w:val="16"/>
                        </w:rPr>
                        <w:t>, abgerufen am 19.08.2015.</w:t>
                      </w:r>
                    </w:p>
                    <w:p w:rsidR="005E0259" w:rsidRPr="008718EA" w:rsidRDefault="005E0259" w:rsidP="008718EA">
                      <w:pPr>
                        <w:rPr>
                          <w:sz w:val="16"/>
                          <w:szCs w:val="16"/>
                        </w:rPr>
                      </w:pPr>
                      <w:r w:rsidRPr="008718EA">
                        <w:rPr>
                          <w:b/>
                          <w:sz w:val="16"/>
                          <w:szCs w:val="16"/>
                        </w:rPr>
                        <w:t>Influenz</w:t>
                      </w:r>
                      <w:r w:rsidRPr="008718EA">
                        <w:rPr>
                          <w:sz w:val="16"/>
                          <w:szCs w:val="16"/>
                        </w:rPr>
                        <w:t>, Bism-H-9d, http://upload.wikimedia.org/wikipedia/commons/3/3d/Influenz.jpg, CC BY-SA 3.0, https://creativecommons.org/licenses/by-sa/3.0/deed.en, abgerufen am 19.08.2015.</w:t>
                      </w:r>
                    </w:p>
                  </w:txbxContent>
                </v:textbox>
              </v:shape>
            </w:pict>
          </mc:Fallback>
        </mc:AlternateContent>
      </w:r>
    </w:p>
    <w:p w:rsidR="009103A6" w:rsidRPr="00C41394" w:rsidRDefault="009103A6" w:rsidP="00C41394">
      <w:pPr>
        <w:rPr>
          <w:lang w:eastAsia="de-DE"/>
        </w:rPr>
        <w:sectPr w:rsidR="009103A6" w:rsidRPr="00C41394" w:rsidSect="00BA1038">
          <w:headerReference w:type="default" r:id="rId85"/>
          <w:pgSz w:w="16838" w:h="11906" w:orient="landscape" w:code="9"/>
          <w:pgMar w:top="1134" w:right="1418" w:bottom="1134" w:left="1134" w:header="709" w:footer="709" w:gutter="0"/>
          <w:cols w:space="708"/>
          <w:docGrid w:linePitch="360"/>
        </w:sectPr>
      </w:pPr>
    </w:p>
    <w:p w:rsidR="00B606F7" w:rsidRDefault="00B606F7" w:rsidP="0087050F">
      <w:pPr>
        <w:pStyle w:val="berschrift2"/>
      </w:pPr>
      <w:r w:rsidRPr="00B606F7">
        <w:lastRenderedPageBreak/>
        <w:t>Ladungsexperimente mit dem Ballon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21B4D" w:rsidRPr="00B51DE9" w:rsidTr="00421B4D">
        <w:trPr>
          <w:trHeight w:val="523"/>
        </w:trPr>
        <w:tc>
          <w:tcPr>
            <w:tcW w:w="2268" w:type="dxa"/>
            <w:tcBorders>
              <w:left w:val="single" w:sz="4" w:space="0" w:color="auto"/>
              <w:bottom w:val="single" w:sz="4" w:space="0" w:color="auto"/>
              <w:right w:val="single" w:sz="4" w:space="0" w:color="auto"/>
            </w:tcBorders>
            <w:shd w:val="clear" w:color="auto" w:fill="D9D9D9"/>
            <w:hideMark/>
          </w:tcPr>
          <w:p w:rsidR="00421B4D" w:rsidRDefault="00421B4D" w:rsidP="00421B4D">
            <w:pPr>
              <w:pStyle w:val="Tabelle6pt"/>
              <w:rPr>
                <w:color w:val="000000"/>
              </w:rPr>
            </w:pPr>
            <w:r>
              <w:t>Kompetenzbereich</w:t>
            </w:r>
          </w:p>
          <w:p w:rsidR="00421B4D" w:rsidRDefault="00421B4D" w:rsidP="00487613">
            <w:pPr>
              <w:pStyle w:val="TabelleKopflinks"/>
            </w:pPr>
            <w:r>
              <w:t xml:space="preserve">Kompetenzbereich </w:t>
            </w:r>
            <w:r w:rsidR="00487613">
              <w:t>2</w:t>
            </w:r>
          </w:p>
          <w:p w:rsidR="00487613" w:rsidRDefault="00487613" w:rsidP="00487613">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421B4D" w:rsidRDefault="00421B4D" w:rsidP="00421B4D">
            <w:pPr>
              <w:pStyle w:val="Tabelle6pt"/>
              <w:rPr>
                <w:color w:val="000000"/>
              </w:rPr>
            </w:pPr>
            <w:r>
              <w:t>Lernfortschritt</w:t>
            </w:r>
          </w:p>
          <w:p w:rsidR="00421B4D" w:rsidRDefault="00421B4D" w:rsidP="00421B4D">
            <w:pPr>
              <w:pStyle w:val="TabelleKopflinks"/>
            </w:pPr>
            <w:r>
              <w:t>LFS 1</w:t>
            </w:r>
            <w:r w:rsidR="00E648D8">
              <w:t>+2</w:t>
            </w:r>
          </w:p>
        </w:tc>
        <w:tc>
          <w:tcPr>
            <w:tcW w:w="4229" w:type="dxa"/>
            <w:tcBorders>
              <w:left w:val="single" w:sz="4" w:space="0" w:color="auto"/>
              <w:bottom w:val="single" w:sz="4" w:space="0" w:color="auto"/>
              <w:right w:val="single" w:sz="4" w:space="0" w:color="auto"/>
            </w:tcBorders>
            <w:shd w:val="clear" w:color="auto" w:fill="D9D9D9"/>
            <w:hideMark/>
          </w:tcPr>
          <w:p w:rsidR="00421B4D" w:rsidRDefault="00421B4D" w:rsidP="00421B4D">
            <w:pPr>
              <w:pStyle w:val="Tabelle6pt"/>
              <w:rPr>
                <w:color w:val="000000"/>
              </w:rPr>
            </w:pPr>
            <w:r>
              <w:t>Materialien/Titel</w:t>
            </w:r>
          </w:p>
          <w:p w:rsidR="00421B4D" w:rsidRDefault="0091211D" w:rsidP="00E36FE2">
            <w:pPr>
              <w:pStyle w:val="TabelleKopflinks"/>
            </w:pPr>
            <w:r>
              <w:t xml:space="preserve">Elektrostatik – </w:t>
            </w:r>
            <w:r w:rsidR="00E36FE2">
              <w:t>G</w:t>
            </w:r>
            <w:r w:rsidR="002F56F9">
              <w:t>eladene Körper –</w:t>
            </w:r>
            <w:r>
              <w:t xml:space="preserve"> Ladungse</w:t>
            </w:r>
            <w:r>
              <w:t>x</w:t>
            </w:r>
            <w:r>
              <w:t>perimente</w:t>
            </w:r>
          </w:p>
        </w:tc>
        <w:tc>
          <w:tcPr>
            <w:tcW w:w="188" w:type="dxa"/>
            <w:vMerge w:val="restart"/>
            <w:tcBorders>
              <w:top w:val="nil"/>
              <w:left w:val="single" w:sz="4" w:space="0" w:color="auto"/>
              <w:bottom w:val="nil"/>
              <w:right w:val="single" w:sz="4" w:space="0" w:color="auto"/>
            </w:tcBorders>
            <w:shd w:val="clear" w:color="auto" w:fill="FFFFFF"/>
          </w:tcPr>
          <w:p w:rsidR="00421B4D" w:rsidRPr="004B658C" w:rsidRDefault="00421B4D" w:rsidP="00421B4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21B4D" w:rsidRPr="00B51DE9" w:rsidRDefault="0091211D" w:rsidP="00421B4D">
            <w:pPr>
              <w:pStyle w:val="TabelleKopfmitte"/>
            </w:pPr>
            <w:r>
              <w:t>Physik</w:t>
            </w:r>
          </w:p>
          <w:p w:rsidR="00421B4D" w:rsidRPr="00B51DE9" w:rsidRDefault="0091211D" w:rsidP="00AF5F75">
            <w:pPr>
              <w:pStyle w:val="TabelleKopfmitte"/>
              <w:rPr>
                <w:rFonts w:eastAsia="Calibri"/>
              </w:rPr>
            </w:pPr>
            <w:r>
              <w:t>Ph</w:t>
            </w:r>
            <w:r w:rsidR="00421B4D" w:rsidRPr="00B51DE9">
              <w:t>0</w:t>
            </w:r>
            <w:r>
              <w:t>2</w:t>
            </w:r>
            <w:r w:rsidR="00421B4D" w:rsidRPr="00B51DE9">
              <w:t>.01</w:t>
            </w:r>
            <w:r>
              <w:t>.</w:t>
            </w:r>
            <w:r w:rsidR="00AF5F75">
              <w:t>10</w:t>
            </w:r>
          </w:p>
        </w:tc>
      </w:tr>
      <w:tr w:rsidR="00421B4D" w:rsidRPr="00B51DE9" w:rsidTr="00421B4D">
        <w:tc>
          <w:tcPr>
            <w:tcW w:w="7348" w:type="dxa"/>
            <w:gridSpan w:val="3"/>
            <w:tcBorders>
              <w:left w:val="single" w:sz="4" w:space="0" w:color="auto"/>
              <w:right w:val="single" w:sz="4" w:space="0" w:color="auto"/>
            </w:tcBorders>
            <w:hideMark/>
          </w:tcPr>
          <w:p w:rsidR="00421B4D" w:rsidRPr="004B658C" w:rsidRDefault="00421B4D" w:rsidP="00421B4D">
            <w:pPr>
              <w:pStyle w:val="Tabelle6pt"/>
            </w:pPr>
            <w:r w:rsidRPr="004B658C">
              <w:t>Kompetenz:</w:t>
            </w:r>
          </w:p>
          <w:p w:rsidR="006C0DF0" w:rsidRDefault="006C0DF0" w:rsidP="006C0DF0">
            <w:pPr>
              <w:pStyle w:val="Kopf8ptafz"/>
            </w:pPr>
            <w:r>
              <w:t>Ich kann beschreiben, wie Körper elektrisch geladen werden. Ich kann die elektrostatische Aufladung beschreiben.</w:t>
            </w:r>
          </w:p>
          <w:p w:rsidR="006C0DF0" w:rsidRDefault="006C0DF0" w:rsidP="006C0DF0">
            <w:pPr>
              <w:pStyle w:val="Kopf8ptafz"/>
            </w:pPr>
            <w:r>
              <w:t>Ich kann den Ladungsübergang durch Reibung beschreiben.</w:t>
            </w:r>
          </w:p>
          <w:p w:rsidR="00421B4D" w:rsidRDefault="006C0DF0" w:rsidP="006C0DF0">
            <w:pPr>
              <w:pStyle w:val="Kopf8ptafz"/>
            </w:pPr>
            <w:r>
              <w:t>Ich kann ein Experiment nachvollziehen und beschreiben.</w:t>
            </w:r>
          </w:p>
        </w:tc>
        <w:tc>
          <w:tcPr>
            <w:tcW w:w="188" w:type="dxa"/>
            <w:vMerge/>
            <w:tcBorders>
              <w:left w:val="single" w:sz="4" w:space="0" w:color="auto"/>
              <w:bottom w:val="nil"/>
              <w:right w:val="nil"/>
            </w:tcBorders>
            <w:vAlign w:val="center"/>
            <w:hideMark/>
          </w:tcPr>
          <w:p w:rsidR="00421B4D" w:rsidRDefault="00421B4D" w:rsidP="00421B4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21B4D" w:rsidRPr="00B51DE9" w:rsidTr="00421B4D">
              <w:trPr>
                <w:trHeight w:val="284"/>
              </w:trPr>
              <w:tc>
                <w:tcPr>
                  <w:tcW w:w="2090" w:type="dxa"/>
                  <w:shd w:val="clear" w:color="auto" w:fill="auto"/>
                </w:tcPr>
                <w:p w:rsidR="00421B4D" w:rsidRPr="00B51DE9" w:rsidRDefault="00421B4D" w:rsidP="00421B4D">
                  <w:pPr>
                    <w:pStyle w:val="Textkrpermitte"/>
                  </w:pPr>
                  <w:r w:rsidRPr="00B51DE9">
                    <w:t>LernPROJEKT</w:t>
                  </w:r>
                </w:p>
              </w:tc>
            </w:tr>
            <w:tr w:rsidR="00421B4D" w:rsidRPr="00B51DE9" w:rsidTr="00421B4D">
              <w:trPr>
                <w:trHeight w:val="284"/>
              </w:trPr>
              <w:tc>
                <w:tcPr>
                  <w:tcW w:w="2090" w:type="dxa"/>
                  <w:shd w:val="clear" w:color="auto" w:fill="auto"/>
                </w:tcPr>
                <w:p w:rsidR="00421B4D" w:rsidRPr="00B51DE9" w:rsidRDefault="00421B4D" w:rsidP="00421B4D">
                  <w:pPr>
                    <w:pStyle w:val="Textkrpermitte"/>
                  </w:pPr>
                  <w:r w:rsidRPr="00B51DE9">
                    <w:t>LernTHEMA</w:t>
                  </w:r>
                </w:p>
              </w:tc>
            </w:tr>
            <w:tr w:rsidR="00421B4D" w:rsidRPr="00B51DE9" w:rsidTr="00421B4D">
              <w:trPr>
                <w:trHeight w:val="284"/>
              </w:trPr>
              <w:tc>
                <w:tcPr>
                  <w:tcW w:w="2090" w:type="dxa"/>
                  <w:shd w:val="clear" w:color="auto" w:fill="D9D9D9" w:themeFill="background1" w:themeFillShade="D9"/>
                </w:tcPr>
                <w:p w:rsidR="00421B4D" w:rsidRPr="00B51DE9" w:rsidRDefault="00421B4D" w:rsidP="00421B4D">
                  <w:pPr>
                    <w:pStyle w:val="TabelleKopfmitte"/>
                  </w:pPr>
                  <w:r w:rsidRPr="00B51DE9">
                    <w:t>LernSCHRITT</w:t>
                  </w:r>
                </w:p>
              </w:tc>
            </w:tr>
          </w:tbl>
          <w:p w:rsidR="00421B4D" w:rsidRPr="00B51DE9" w:rsidRDefault="00421B4D" w:rsidP="00421B4D">
            <w:pPr>
              <w:pStyle w:val="TabelleKopfmitte"/>
            </w:pPr>
          </w:p>
        </w:tc>
      </w:tr>
      <w:tr w:rsidR="00421B4D" w:rsidRPr="00B51DE9" w:rsidTr="00421B4D">
        <w:tc>
          <w:tcPr>
            <w:tcW w:w="7348" w:type="dxa"/>
            <w:gridSpan w:val="3"/>
            <w:tcBorders>
              <w:left w:val="single" w:sz="4" w:space="0" w:color="auto"/>
              <w:right w:val="single" w:sz="4" w:space="0" w:color="auto"/>
            </w:tcBorders>
            <w:hideMark/>
          </w:tcPr>
          <w:p w:rsidR="00421B4D" w:rsidRPr="004B658C" w:rsidRDefault="00421B4D" w:rsidP="00421B4D">
            <w:pPr>
              <w:pStyle w:val="Tabelle6pt"/>
            </w:pPr>
            <w:r w:rsidRPr="004B658C">
              <w:t>Hauptbezug:</w:t>
            </w:r>
          </w:p>
          <w:p w:rsidR="006C0DF0" w:rsidRDefault="006C0DF0" w:rsidP="006C0DF0">
            <w:pPr>
              <w:pStyle w:val="Kopf8ptafz"/>
            </w:pPr>
            <w:r>
              <w:t>Ich kann einfache physikalische Phänomene beschreiben und mit bekannten Zusammenhängen ve</w:t>
            </w:r>
            <w:r>
              <w:t>r</w:t>
            </w:r>
            <w:r>
              <w:t>gleichen.</w:t>
            </w:r>
          </w:p>
          <w:p w:rsidR="00421B4D" w:rsidRDefault="006C0DF0" w:rsidP="006C0DF0">
            <w:pPr>
              <w:pStyle w:val="Kopf8ptafz"/>
            </w:pPr>
            <w:r>
              <w:t>Ich kann physikalische Arbeitsweisen nachvollziehen und beschreiben.</w:t>
            </w:r>
          </w:p>
        </w:tc>
        <w:tc>
          <w:tcPr>
            <w:tcW w:w="188" w:type="dxa"/>
            <w:vMerge/>
            <w:tcBorders>
              <w:left w:val="single" w:sz="4" w:space="0" w:color="auto"/>
              <w:bottom w:val="nil"/>
              <w:right w:val="nil"/>
            </w:tcBorders>
            <w:vAlign w:val="center"/>
            <w:hideMark/>
          </w:tcPr>
          <w:p w:rsidR="00421B4D" w:rsidRDefault="00421B4D"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21B4D" w:rsidRPr="00B51DE9" w:rsidRDefault="00421B4D" w:rsidP="00421B4D">
            <w:pPr>
              <w:pStyle w:val="TabelleKopfmitte"/>
            </w:pPr>
          </w:p>
        </w:tc>
      </w:tr>
      <w:tr w:rsidR="00421B4D" w:rsidRPr="00B51DE9" w:rsidTr="00421B4D">
        <w:tc>
          <w:tcPr>
            <w:tcW w:w="7348" w:type="dxa"/>
            <w:gridSpan w:val="3"/>
            <w:tcBorders>
              <w:left w:val="single" w:sz="4" w:space="0" w:color="auto"/>
              <w:right w:val="single" w:sz="4" w:space="0" w:color="auto"/>
            </w:tcBorders>
            <w:tcMar>
              <w:bottom w:w="0" w:type="dxa"/>
            </w:tcMar>
            <w:hideMark/>
          </w:tcPr>
          <w:p w:rsidR="00421B4D" w:rsidRDefault="00421B4D" w:rsidP="00421B4D">
            <w:pPr>
              <w:pStyle w:val="Tabelle6pt"/>
            </w:pPr>
            <w:r>
              <w:t>Weitere Bezüge:</w:t>
            </w:r>
          </w:p>
          <w:p w:rsidR="00421B4D" w:rsidRDefault="00421B4D" w:rsidP="006C0DF0">
            <w:pPr>
              <w:pStyle w:val="Kopf8ptafz"/>
              <w:numPr>
                <w:ilvl w:val="0"/>
                <w:numId w:val="0"/>
              </w:numPr>
            </w:pPr>
          </w:p>
        </w:tc>
        <w:tc>
          <w:tcPr>
            <w:tcW w:w="188" w:type="dxa"/>
            <w:vMerge/>
            <w:tcBorders>
              <w:left w:val="single" w:sz="4" w:space="0" w:color="auto"/>
              <w:bottom w:val="nil"/>
              <w:right w:val="nil"/>
            </w:tcBorders>
            <w:vAlign w:val="center"/>
            <w:hideMark/>
          </w:tcPr>
          <w:p w:rsidR="00421B4D" w:rsidRDefault="00421B4D" w:rsidP="00421B4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21B4D" w:rsidRPr="00B51DE9" w:rsidRDefault="00421B4D" w:rsidP="00421B4D">
            <w:pPr>
              <w:pStyle w:val="TabelleKopfmitte"/>
            </w:pPr>
          </w:p>
        </w:tc>
      </w:tr>
    </w:tbl>
    <w:p w:rsidR="000F695F" w:rsidRDefault="009103A6" w:rsidP="000F695F">
      <w:pPr>
        <w:pStyle w:val="berschrift3"/>
      </w:pPr>
      <w:r>
        <w:rPr>
          <w:noProof/>
          <w:sz w:val="24"/>
        </w:rPr>
        <w:drawing>
          <wp:anchor distT="0" distB="0" distL="114300" distR="114300" simplePos="0" relativeHeight="252268544" behindDoc="0" locked="0" layoutInCell="0" allowOverlap="1" wp14:anchorId="71B93130" wp14:editId="68A0F0C7">
            <wp:simplePos x="0" y="0"/>
            <wp:positionH relativeFrom="rightMargin">
              <wp:posOffset>828040</wp:posOffset>
            </wp:positionH>
            <wp:positionV relativeFrom="paragraph">
              <wp:posOffset>76200</wp:posOffset>
            </wp:positionV>
            <wp:extent cx="348615" cy="320040"/>
            <wp:effectExtent l="0" t="0" r="0" b="3810"/>
            <wp:wrapNone/>
            <wp:docPr id="16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67520" behindDoc="0" locked="0" layoutInCell="0" allowOverlap="1" wp14:anchorId="0141E32E" wp14:editId="57B509DE">
            <wp:simplePos x="0" y="0"/>
            <wp:positionH relativeFrom="rightMargin">
              <wp:posOffset>467995</wp:posOffset>
            </wp:positionH>
            <wp:positionV relativeFrom="paragraph">
              <wp:posOffset>76200</wp:posOffset>
            </wp:positionV>
            <wp:extent cx="349885" cy="320675"/>
            <wp:effectExtent l="0" t="0" r="0" b="3175"/>
            <wp:wrapNone/>
            <wp:docPr id="16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66496" behindDoc="0" locked="0" layoutInCell="0" allowOverlap="1" wp14:anchorId="57485F4B" wp14:editId="0E7C96CB">
            <wp:simplePos x="0" y="0"/>
            <wp:positionH relativeFrom="rightMargin">
              <wp:posOffset>107950</wp:posOffset>
            </wp:positionH>
            <wp:positionV relativeFrom="paragraph">
              <wp:posOffset>76200</wp:posOffset>
            </wp:positionV>
            <wp:extent cx="349885" cy="320675"/>
            <wp:effectExtent l="0" t="0" r="0" b="3175"/>
            <wp:wrapNone/>
            <wp:docPr id="1673" name="Grafik 1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30976" behindDoc="0" locked="0" layoutInCell="0" allowOverlap="1" wp14:anchorId="5CB1955A" wp14:editId="23BB92F6">
            <wp:simplePos x="0" y="0"/>
            <wp:positionH relativeFrom="rightMargin">
              <wp:posOffset>107950</wp:posOffset>
            </wp:positionH>
            <wp:positionV relativeFrom="paragraph">
              <wp:posOffset>403860</wp:posOffset>
            </wp:positionV>
            <wp:extent cx="658495" cy="323850"/>
            <wp:effectExtent l="0" t="0" r="8255" b="0"/>
            <wp:wrapNone/>
            <wp:docPr id="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695F">
        <w:t>Aufgaben:</w:t>
      </w:r>
    </w:p>
    <w:p w:rsidR="00B606F7" w:rsidRPr="00B606F7" w:rsidRDefault="00B606F7" w:rsidP="00B606F7">
      <w:pPr>
        <w:pStyle w:val="Textkrper"/>
      </w:pPr>
      <w:r w:rsidRPr="00B606F7">
        <w:t>Führen Sie in Partnerarbeit folgende Experimente aus. Machen Sie sich, jeder für sich alleine, Notizen zu den Experimenten.</w:t>
      </w:r>
    </w:p>
    <w:p w:rsidR="00B606F7" w:rsidRPr="00B606F7" w:rsidRDefault="00B606F7" w:rsidP="00BD1EE7">
      <w:pPr>
        <w:pStyle w:val="AufgabeEbene1"/>
        <w:numPr>
          <w:ilvl w:val="0"/>
          <w:numId w:val="19"/>
        </w:numPr>
      </w:pPr>
      <w:r w:rsidRPr="00B606F7">
        <w:t>Reiben Sie den Luftballon an Ihrer Kleidung. Bringen Sie dann den Luftballon in die Nähe von einigen Gegenständen in Ihrer Umgebung. Notieren Sie, was Ihnen auffällt.</w:t>
      </w:r>
    </w:p>
    <w:p w:rsidR="00B606F7" w:rsidRPr="00656402" w:rsidRDefault="00B606F7" w:rsidP="00656402">
      <w:pPr>
        <w:pStyle w:val="AufgabeLinie"/>
      </w:pPr>
      <w:r w:rsidRPr="00656402">
        <w:tab/>
      </w:r>
    </w:p>
    <w:p w:rsidR="00B606F7" w:rsidRPr="00656402" w:rsidRDefault="00B606F7" w:rsidP="00656402">
      <w:pPr>
        <w:pStyle w:val="AufgabeLinie"/>
      </w:pPr>
      <w:r w:rsidRPr="00656402">
        <w:tab/>
      </w:r>
    </w:p>
    <w:p w:rsidR="00B606F7" w:rsidRPr="00B606F7" w:rsidRDefault="00B606F7" w:rsidP="007C55FD">
      <w:pPr>
        <w:pStyle w:val="AufgabeEbene1"/>
      </w:pPr>
      <w:r w:rsidRPr="00B606F7">
        <w:t>Reiben Sie den Luftballon ausgiebig an Ihrer Kleidung (Mit Wolle oder Baumwolle geht es richtig gut.) und drücken Sie den Ballon leicht an die Wand. Lassen Sie den Ballon vorsichtig los und beobachten und notieren Sie das Verhalten des Ballons nach dem Loslassen.</w:t>
      </w:r>
    </w:p>
    <w:p w:rsidR="00B606F7" w:rsidRPr="00B606F7" w:rsidRDefault="00B606F7" w:rsidP="007C55FD">
      <w:pPr>
        <w:pStyle w:val="AufgabeLinie"/>
      </w:pPr>
      <w:r w:rsidRPr="00B606F7">
        <w:tab/>
      </w:r>
    </w:p>
    <w:p w:rsidR="00B606F7" w:rsidRPr="00B606F7" w:rsidRDefault="00B606F7" w:rsidP="007C55FD">
      <w:pPr>
        <w:pStyle w:val="AufgabeLinie"/>
      </w:pPr>
      <w:r w:rsidRPr="00B606F7">
        <w:tab/>
      </w:r>
    </w:p>
    <w:p w:rsidR="00B606F7" w:rsidRPr="00B606F7" w:rsidRDefault="00B606F7" w:rsidP="007C55FD">
      <w:pPr>
        <w:pStyle w:val="AufgabeEbene1"/>
      </w:pPr>
      <w:r w:rsidRPr="00B606F7">
        <w:t>Erzeugen Sie einige Papierschnipsel, indem Sie von einem Blatt Papier ein Stück abschneiden und dieses in kleine etwa 0,5 cm² große Stücke schneiden oder reißen. Streuen Sie die Papierschnipsel auf Ihren Tisch. Reiben Sie wieder den Luftballon an Ihrer Kleidung und nähern Sie den Luftballon langsam von oben Ihren Papierschni</w:t>
      </w:r>
      <w:r w:rsidRPr="00B606F7">
        <w:t>p</w:t>
      </w:r>
      <w:r w:rsidRPr="00B606F7">
        <w:t>seln. Beobachten und notieren Sie, was zu welchem Zeitpunkt mit den Papie</w:t>
      </w:r>
      <w:r w:rsidRPr="00B606F7">
        <w:t>r</w:t>
      </w:r>
      <w:r w:rsidRPr="00B606F7">
        <w:t>schnipseln passiert. Entsorgen Sie danach Ihre Papierschnipsel im Mülleimer.</w:t>
      </w:r>
    </w:p>
    <w:p w:rsidR="00B606F7" w:rsidRPr="00B606F7" w:rsidRDefault="00B606F7" w:rsidP="007C55FD">
      <w:pPr>
        <w:pStyle w:val="AufgabeLinie"/>
      </w:pPr>
      <w:r w:rsidRPr="00B606F7">
        <w:tab/>
      </w:r>
    </w:p>
    <w:p w:rsidR="006B5649" w:rsidRDefault="00B606F7" w:rsidP="007C55FD">
      <w:pPr>
        <w:pStyle w:val="AufgabeLinie"/>
      </w:pPr>
      <w:r w:rsidRPr="00B606F7">
        <w:tab/>
      </w:r>
      <w:r w:rsidR="006B5649">
        <w:br w:type="page"/>
      </w:r>
    </w:p>
    <w:p w:rsidR="00B606F7" w:rsidRPr="00B606F7" w:rsidRDefault="00B606F7" w:rsidP="007C55FD">
      <w:pPr>
        <w:pStyle w:val="berschrift3"/>
      </w:pPr>
      <w:r w:rsidRPr="00B606F7">
        <w:lastRenderedPageBreak/>
        <w:t>Experiment protokollieren</w:t>
      </w:r>
    </w:p>
    <w:p w:rsidR="00B606F7" w:rsidRPr="00B606F7" w:rsidRDefault="00B606F7" w:rsidP="00B606F7">
      <w:pPr>
        <w:pStyle w:val="Textkrper"/>
      </w:pPr>
      <w:r w:rsidRPr="00B606F7">
        <w:t>Suchen Sie sich eines der drei Experimente aus und protokollieren Sie es. Gliedern Sie Ihr Protokoll nach den folgenden Punkten.</w:t>
      </w:r>
      <w:r w:rsidRPr="00B606F7">
        <w:rPr>
          <w:noProof/>
        </w:rPr>
        <w:drawing>
          <wp:anchor distT="0" distB="0" distL="114300" distR="114300" simplePos="0" relativeHeight="252032000" behindDoc="0" locked="0" layoutInCell="0" allowOverlap="1" wp14:anchorId="6E01A51B" wp14:editId="5027F06C">
            <wp:simplePos x="0" y="0"/>
            <wp:positionH relativeFrom="rightMargin">
              <wp:posOffset>107950</wp:posOffset>
            </wp:positionH>
            <wp:positionV relativeFrom="paragraph">
              <wp:posOffset>0</wp:posOffset>
            </wp:positionV>
            <wp:extent cx="302701" cy="324000"/>
            <wp:effectExtent l="0" t="0" r="2540" b="0"/>
            <wp:wrapNone/>
            <wp:docPr id="12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06F7" w:rsidRPr="00656402" w:rsidRDefault="00B606F7" w:rsidP="00656402">
      <w:pPr>
        <w:pStyle w:val="AufgabeLinie"/>
      </w:pPr>
      <w:r w:rsidRPr="00B606F7">
        <w:t xml:space="preserve">Benötigtes Material: </w:t>
      </w:r>
      <w:r w:rsidRPr="00656402">
        <w:tab/>
      </w:r>
    </w:p>
    <w:p w:rsidR="00B606F7" w:rsidRPr="00656402" w:rsidRDefault="00B606F7" w:rsidP="00656402">
      <w:pPr>
        <w:pStyle w:val="AufgabeLinie"/>
      </w:pPr>
      <w:r w:rsidRPr="00656402">
        <w:t xml:space="preserve">Versuchsaufbau (Skizze): </w:t>
      </w:r>
      <w:r w:rsidRPr="00656402">
        <w:tab/>
      </w:r>
    </w:p>
    <w:p w:rsidR="00B606F7" w:rsidRPr="00656402" w:rsidRDefault="00B606F7" w:rsidP="00656402">
      <w:pPr>
        <w:pStyle w:val="AufgabeLinie"/>
      </w:pPr>
      <w:r w:rsidRPr="00656402">
        <w:t xml:space="preserve">Versuchsdurchführung: </w:t>
      </w:r>
      <w:r w:rsidRPr="00656402">
        <w:tab/>
      </w:r>
    </w:p>
    <w:p w:rsidR="00B606F7" w:rsidRPr="00656402" w:rsidRDefault="00B606F7" w:rsidP="00656402">
      <w:pPr>
        <w:pStyle w:val="AufgabeLinie"/>
      </w:pPr>
      <w:r w:rsidRPr="00656402">
        <w:tab/>
      </w:r>
    </w:p>
    <w:p w:rsidR="00B606F7" w:rsidRPr="00656402" w:rsidRDefault="00B606F7" w:rsidP="00656402">
      <w:pPr>
        <w:pStyle w:val="AufgabeLinie"/>
      </w:pPr>
      <w:r w:rsidRPr="00656402">
        <w:t xml:space="preserve">Beobachtungen: </w:t>
      </w:r>
      <w:r w:rsidRPr="00656402">
        <w:tab/>
      </w:r>
    </w:p>
    <w:p w:rsidR="00B606F7" w:rsidRPr="00656402" w:rsidRDefault="00B606F7" w:rsidP="00656402">
      <w:pPr>
        <w:pStyle w:val="AufgabeLinie"/>
      </w:pPr>
      <w:r w:rsidRPr="00656402">
        <w:tab/>
      </w:r>
    </w:p>
    <w:p w:rsidR="00B606F7" w:rsidRPr="00656402" w:rsidRDefault="00B606F7" w:rsidP="00656402">
      <w:pPr>
        <w:pStyle w:val="AufgabeLinie"/>
      </w:pPr>
      <w:r w:rsidRPr="00656402">
        <w:t xml:space="preserve">Ergebnis: </w:t>
      </w:r>
      <w:r w:rsidRPr="00656402">
        <w:tab/>
      </w:r>
    </w:p>
    <w:p w:rsidR="00B606F7" w:rsidRPr="00B606F7" w:rsidRDefault="00B606F7" w:rsidP="00656402">
      <w:pPr>
        <w:pStyle w:val="AufgabeLinie"/>
      </w:pPr>
      <w:r w:rsidRPr="00656402">
        <w:tab/>
      </w:r>
    </w:p>
    <w:p w:rsidR="00B606F7" w:rsidRPr="00B606F7" w:rsidRDefault="00B606F7" w:rsidP="007C55FD">
      <w:pPr>
        <w:pStyle w:val="berschrift2"/>
      </w:pPr>
      <w:r w:rsidRPr="00B606F7">
        <w:t>Austausch der Ergebnisse</w:t>
      </w:r>
      <w:r w:rsidRPr="00B606F7">
        <w:rPr>
          <w:noProof/>
        </w:rPr>
        <w:drawing>
          <wp:anchor distT="0" distB="0" distL="114300" distR="114300" simplePos="0" relativeHeight="252033024" behindDoc="0" locked="0" layoutInCell="0" allowOverlap="1" wp14:anchorId="273F4391" wp14:editId="410FCD78">
            <wp:simplePos x="0" y="0"/>
            <wp:positionH relativeFrom="rightMargin">
              <wp:posOffset>107950</wp:posOffset>
            </wp:positionH>
            <wp:positionV relativeFrom="paragraph">
              <wp:posOffset>0</wp:posOffset>
            </wp:positionV>
            <wp:extent cx="323850" cy="323850"/>
            <wp:effectExtent l="0" t="0" r="0" b="0"/>
            <wp:wrapNone/>
            <wp:docPr id="123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06F7" w:rsidRPr="00B606F7" w:rsidRDefault="00B606F7" w:rsidP="00B606F7">
      <w:pPr>
        <w:pStyle w:val="Textkrper"/>
      </w:pPr>
      <w:r w:rsidRPr="00B606F7">
        <w:t>Bei den Beobachtungen ist alles was die Schüler</w:t>
      </w:r>
      <w:r w:rsidR="00867312">
        <w:t>innen und Schüler</w:t>
      </w:r>
      <w:r w:rsidRPr="00B606F7">
        <w:t xml:space="preserve"> zum Experiment beobachtet haben erstmal richtig. Sie sollen motiviert werden alles was sie gesehen haben aufzuschreiben. Dabei sollte möglichst wenig in Stichpunkten gearbeitet werden. Je nach Fähigkeiten der Schüler</w:t>
      </w:r>
      <w:r w:rsidR="00867312">
        <w:t>innen und Schüler</w:t>
      </w:r>
      <w:r w:rsidRPr="00B606F7">
        <w:t xml:space="preserve"> könnte ein Schreibstil in Halbsätzen oder ganzen Sätze angestrebt werden.</w:t>
      </w:r>
    </w:p>
    <w:p w:rsidR="006B5649" w:rsidRDefault="00B606F7" w:rsidP="00B606F7">
      <w:pPr>
        <w:pStyle w:val="Textkrper"/>
      </w:pPr>
      <w:r w:rsidRPr="00B606F7">
        <w:t>Zu dem Zeitpunkt reicht es, wenn durch die Wirkung des geladenen Ballons gefolgert wird, dass sich der Ballon durch die Reibung elektrisch aufgeladen hat. Die Schüler</w:t>
      </w:r>
      <w:r w:rsidR="00867312">
        <w:t>innen und Schüler</w:t>
      </w:r>
      <w:r w:rsidRPr="00B606F7">
        <w:t xml:space="preserve"> haben also Reibungselektrizität produziert.</w:t>
      </w:r>
      <w:r w:rsidR="006B5649">
        <w:br w:type="page"/>
      </w:r>
    </w:p>
    <w:p w:rsidR="00B606F7" w:rsidRPr="00B606F7" w:rsidRDefault="00B606F7" w:rsidP="007C55FD">
      <w:pPr>
        <w:pStyle w:val="berschrift2"/>
      </w:pPr>
      <w:r w:rsidRPr="00B606F7">
        <w:lastRenderedPageBreak/>
        <w:t>Wiederholungsaufgaben lösen und Experimente auswerten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36101"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336101" w:rsidRDefault="00336101" w:rsidP="00F52FBA">
            <w:pPr>
              <w:pStyle w:val="Tabelle6pt"/>
              <w:rPr>
                <w:color w:val="000000"/>
              </w:rPr>
            </w:pPr>
            <w:r>
              <w:t>Kompetenzbereich</w:t>
            </w:r>
          </w:p>
          <w:p w:rsidR="00336101" w:rsidRDefault="00336101" w:rsidP="00336101">
            <w:pPr>
              <w:pStyle w:val="TabelleKopflinks"/>
            </w:pPr>
            <w:r>
              <w:t>Kompetenzbereich 2</w:t>
            </w:r>
          </w:p>
          <w:p w:rsidR="00336101" w:rsidRDefault="00336101" w:rsidP="00336101">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336101" w:rsidRDefault="00336101" w:rsidP="00F52FBA">
            <w:pPr>
              <w:pStyle w:val="Tabelle6pt"/>
              <w:rPr>
                <w:color w:val="000000"/>
              </w:rPr>
            </w:pPr>
            <w:r>
              <w:t>Lernfortschritt</w:t>
            </w:r>
          </w:p>
          <w:p w:rsidR="00336101" w:rsidRDefault="00336101" w:rsidP="00F52FBA">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336101" w:rsidRDefault="00336101" w:rsidP="00F52FBA">
            <w:pPr>
              <w:pStyle w:val="Tabelle6pt"/>
              <w:rPr>
                <w:color w:val="000000"/>
              </w:rPr>
            </w:pPr>
            <w:r>
              <w:t>Materialien/Titel</w:t>
            </w:r>
          </w:p>
          <w:p w:rsidR="00336101" w:rsidRDefault="00336101" w:rsidP="00F52FBA">
            <w:pPr>
              <w:pStyle w:val="TabelleKopflinks"/>
            </w:pPr>
            <w:r>
              <w:t>Elektrostatik – geladene Körper – Experiment auswerten</w:t>
            </w:r>
          </w:p>
        </w:tc>
        <w:tc>
          <w:tcPr>
            <w:tcW w:w="188" w:type="dxa"/>
            <w:vMerge w:val="restart"/>
            <w:tcBorders>
              <w:top w:val="nil"/>
              <w:left w:val="single" w:sz="4" w:space="0" w:color="auto"/>
              <w:bottom w:val="nil"/>
              <w:right w:val="single" w:sz="4" w:space="0" w:color="auto"/>
            </w:tcBorders>
            <w:shd w:val="clear" w:color="auto" w:fill="FFFFFF"/>
          </w:tcPr>
          <w:p w:rsidR="00336101" w:rsidRPr="004B658C" w:rsidRDefault="00336101"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36101" w:rsidRPr="00B51DE9" w:rsidRDefault="00336101" w:rsidP="00F52FBA">
            <w:pPr>
              <w:pStyle w:val="TabelleKopfmitte"/>
            </w:pPr>
            <w:r>
              <w:t>Physik</w:t>
            </w:r>
          </w:p>
          <w:p w:rsidR="00336101" w:rsidRPr="00B51DE9" w:rsidRDefault="00336101" w:rsidP="00AF5F75">
            <w:pPr>
              <w:pStyle w:val="TabelleKopfmitte"/>
              <w:rPr>
                <w:rFonts w:eastAsia="Calibri"/>
              </w:rPr>
            </w:pPr>
            <w:r>
              <w:t>Ph</w:t>
            </w:r>
            <w:r w:rsidRPr="00B51DE9">
              <w:t>0</w:t>
            </w:r>
            <w:r>
              <w:t>2</w:t>
            </w:r>
            <w:r w:rsidRPr="00B51DE9">
              <w:t>.01</w:t>
            </w:r>
            <w:r>
              <w:t>.</w:t>
            </w:r>
            <w:r w:rsidR="00AF5F75">
              <w:t>11</w:t>
            </w:r>
          </w:p>
        </w:tc>
      </w:tr>
      <w:tr w:rsidR="00096D89" w:rsidRPr="00B51DE9" w:rsidTr="00F52FBA">
        <w:tc>
          <w:tcPr>
            <w:tcW w:w="7348" w:type="dxa"/>
            <w:gridSpan w:val="3"/>
            <w:tcBorders>
              <w:left w:val="single" w:sz="4" w:space="0" w:color="auto"/>
              <w:right w:val="single" w:sz="4" w:space="0" w:color="auto"/>
            </w:tcBorders>
            <w:hideMark/>
          </w:tcPr>
          <w:p w:rsidR="00096D89" w:rsidRPr="004B658C" w:rsidRDefault="00096D89" w:rsidP="00F52FBA">
            <w:pPr>
              <w:pStyle w:val="Tabelle6pt"/>
            </w:pPr>
            <w:r w:rsidRPr="004B658C">
              <w:t>Kompetenz:</w:t>
            </w:r>
          </w:p>
          <w:p w:rsidR="00867312" w:rsidRDefault="00096D89" w:rsidP="00F52FBA">
            <w:pPr>
              <w:pStyle w:val="Kopf8ptafz"/>
            </w:pPr>
            <w:r>
              <w:t xml:space="preserve">Ich kann beschreiben, wie Körper elektrisch geladen werden. </w:t>
            </w:r>
          </w:p>
          <w:p w:rsidR="00096D89" w:rsidRDefault="00096D89" w:rsidP="00F52FBA">
            <w:pPr>
              <w:pStyle w:val="Kopf8ptafz"/>
            </w:pPr>
            <w:r>
              <w:t>Ich kann die elektrostatische Aufladung beschreiben.</w:t>
            </w:r>
          </w:p>
          <w:p w:rsidR="00096D89" w:rsidRDefault="00096D89" w:rsidP="00E648D8">
            <w:pPr>
              <w:pStyle w:val="Kopf8ptafz"/>
            </w:pPr>
            <w:r>
              <w:t>Ich kann den Ladungsübergang durch Reibung beschreiben.</w:t>
            </w:r>
          </w:p>
        </w:tc>
        <w:tc>
          <w:tcPr>
            <w:tcW w:w="188" w:type="dxa"/>
            <w:vMerge/>
            <w:tcBorders>
              <w:left w:val="single" w:sz="4" w:space="0" w:color="auto"/>
              <w:bottom w:val="nil"/>
              <w:right w:val="nil"/>
            </w:tcBorders>
            <w:vAlign w:val="center"/>
            <w:hideMark/>
          </w:tcPr>
          <w:p w:rsidR="00096D89" w:rsidRDefault="00096D89"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96D89" w:rsidRPr="00B51DE9" w:rsidTr="00F52FBA">
              <w:trPr>
                <w:trHeight w:val="284"/>
              </w:trPr>
              <w:tc>
                <w:tcPr>
                  <w:tcW w:w="2090" w:type="dxa"/>
                  <w:shd w:val="clear" w:color="auto" w:fill="auto"/>
                </w:tcPr>
                <w:p w:rsidR="00096D89" w:rsidRPr="00B51DE9" w:rsidRDefault="00096D89" w:rsidP="00F52FBA">
                  <w:pPr>
                    <w:pStyle w:val="Textkrpermitte"/>
                  </w:pPr>
                  <w:r w:rsidRPr="00B51DE9">
                    <w:t>LernPROJEKT</w:t>
                  </w:r>
                </w:p>
              </w:tc>
            </w:tr>
            <w:tr w:rsidR="00096D89" w:rsidRPr="00B51DE9" w:rsidTr="00F52FBA">
              <w:trPr>
                <w:trHeight w:val="284"/>
              </w:trPr>
              <w:tc>
                <w:tcPr>
                  <w:tcW w:w="2090" w:type="dxa"/>
                  <w:shd w:val="clear" w:color="auto" w:fill="auto"/>
                </w:tcPr>
                <w:p w:rsidR="00096D89" w:rsidRPr="00B51DE9" w:rsidRDefault="00096D89" w:rsidP="00F52FBA">
                  <w:pPr>
                    <w:pStyle w:val="Textkrpermitte"/>
                  </w:pPr>
                  <w:r w:rsidRPr="00B51DE9">
                    <w:t>LernTHEMA</w:t>
                  </w:r>
                </w:p>
              </w:tc>
            </w:tr>
            <w:tr w:rsidR="00096D89" w:rsidRPr="00B51DE9" w:rsidTr="00F52FBA">
              <w:trPr>
                <w:trHeight w:val="284"/>
              </w:trPr>
              <w:tc>
                <w:tcPr>
                  <w:tcW w:w="2090" w:type="dxa"/>
                  <w:shd w:val="clear" w:color="auto" w:fill="D9D9D9" w:themeFill="background1" w:themeFillShade="D9"/>
                </w:tcPr>
                <w:p w:rsidR="00096D89" w:rsidRPr="00B51DE9" w:rsidRDefault="00096D89" w:rsidP="00F52FBA">
                  <w:pPr>
                    <w:pStyle w:val="TabelleKopfmitte"/>
                  </w:pPr>
                  <w:r w:rsidRPr="00B51DE9">
                    <w:t>LernSCHRITT</w:t>
                  </w:r>
                </w:p>
              </w:tc>
            </w:tr>
          </w:tbl>
          <w:p w:rsidR="00096D89" w:rsidRPr="00B51DE9" w:rsidRDefault="00096D89" w:rsidP="00F52FBA">
            <w:pPr>
              <w:pStyle w:val="TabelleKopfmitte"/>
            </w:pPr>
          </w:p>
        </w:tc>
      </w:tr>
      <w:tr w:rsidR="00096D89" w:rsidRPr="00B51DE9" w:rsidTr="00F52FBA">
        <w:tc>
          <w:tcPr>
            <w:tcW w:w="7348" w:type="dxa"/>
            <w:gridSpan w:val="3"/>
            <w:tcBorders>
              <w:left w:val="single" w:sz="4" w:space="0" w:color="auto"/>
              <w:right w:val="single" w:sz="4" w:space="0" w:color="auto"/>
            </w:tcBorders>
            <w:hideMark/>
          </w:tcPr>
          <w:p w:rsidR="00096D89" w:rsidRPr="004B658C" w:rsidRDefault="00096D89" w:rsidP="00F52FBA">
            <w:pPr>
              <w:pStyle w:val="Tabelle6pt"/>
            </w:pPr>
            <w:r w:rsidRPr="004B658C">
              <w:t>Hauptbezug:</w:t>
            </w:r>
          </w:p>
          <w:p w:rsidR="00096D89" w:rsidRDefault="00096D89" w:rsidP="00E648D8">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096D89" w:rsidRDefault="00096D89"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096D89" w:rsidRPr="00B51DE9" w:rsidRDefault="00096D89" w:rsidP="00F52FBA">
            <w:pPr>
              <w:pStyle w:val="TabelleKopfmitte"/>
            </w:pPr>
          </w:p>
        </w:tc>
      </w:tr>
      <w:tr w:rsidR="00336101" w:rsidRPr="00B51DE9" w:rsidTr="00F52FBA">
        <w:tc>
          <w:tcPr>
            <w:tcW w:w="7348" w:type="dxa"/>
            <w:gridSpan w:val="3"/>
            <w:tcBorders>
              <w:left w:val="single" w:sz="4" w:space="0" w:color="auto"/>
              <w:right w:val="single" w:sz="4" w:space="0" w:color="auto"/>
            </w:tcBorders>
            <w:tcMar>
              <w:bottom w:w="0" w:type="dxa"/>
            </w:tcMar>
            <w:hideMark/>
          </w:tcPr>
          <w:p w:rsidR="00336101" w:rsidRDefault="00336101" w:rsidP="00F52FBA">
            <w:pPr>
              <w:pStyle w:val="Tabelle6pt"/>
            </w:pPr>
            <w:r>
              <w:t>Weitere Bezüge:</w:t>
            </w:r>
          </w:p>
          <w:p w:rsidR="00336101" w:rsidRDefault="00336101" w:rsidP="00AF5F75">
            <w:pPr>
              <w:pStyle w:val="Kopf8ptafz"/>
              <w:numPr>
                <w:ilvl w:val="0"/>
                <w:numId w:val="0"/>
              </w:numPr>
            </w:pPr>
          </w:p>
        </w:tc>
        <w:tc>
          <w:tcPr>
            <w:tcW w:w="188" w:type="dxa"/>
            <w:vMerge/>
            <w:tcBorders>
              <w:left w:val="single" w:sz="4" w:space="0" w:color="auto"/>
              <w:bottom w:val="nil"/>
              <w:right w:val="nil"/>
            </w:tcBorders>
            <w:vAlign w:val="center"/>
            <w:hideMark/>
          </w:tcPr>
          <w:p w:rsidR="00336101" w:rsidRDefault="00336101"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36101" w:rsidRPr="00B51DE9" w:rsidRDefault="00336101" w:rsidP="00F52FBA">
            <w:pPr>
              <w:pStyle w:val="TabelleKopfmitte"/>
            </w:pPr>
          </w:p>
        </w:tc>
      </w:tr>
    </w:tbl>
    <w:p w:rsidR="00B00DA4" w:rsidRDefault="00B00DA4" w:rsidP="00B00DA4">
      <w:pPr>
        <w:pStyle w:val="berschrift3"/>
      </w:pPr>
      <w:r>
        <w:t>Vorgehen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00DA4" w:rsidRPr="00DE4890" w:rsidTr="00C23A5E">
        <w:trPr>
          <w:trHeight w:val="397"/>
        </w:trPr>
        <w:tc>
          <w:tcPr>
            <w:tcW w:w="1470" w:type="dxa"/>
            <w:shd w:val="clear" w:color="auto" w:fill="D9D9D9" w:themeFill="background1" w:themeFillShade="D9"/>
            <w:vAlign w:val="center"/>
          </w:tcPr>
          <w:p w:rsidR="00B00DA4" w:rsidRPr="00DE4890" w:rsidRDefault="00B00DA4" w:rsidP="00C23A5E">
            <w:pPr>
              <w:pStyle w:val="TabelleKopfmitte"/>
            </w:pPr>
            <w:r>
              <w:t>Phase</w:t>
            </w:r>
          </w:p>
        </w:tc>
        <w:tc>
          <w:tcPr>
            <w:tcW w:w="940" w:type="dxa"/>
            <w:shd w:val="clear" w:color="auto" w:fill="D9D9D9" w:themeFill="background1" w:themeFillShade="D9"/>
            <w:vAlign w:val="center"/>
          </w:tcPr>
          <w:p w:rsidR="00B00DA4" w:rsidRPr="00DE4890" w:rsidRDefault="00B00DA4" w:rsidP="00C23A5E">
            <w:pPr>
              <w:pStyle w:val="TabelleKopfmitte"/>
            </w:pPr>
            <w:r>
              <w:t>Zeit</w:t>
            </w:r>
          </w:p>
        </w:tc>
        <w:tc>
          <w:tcPr>
            <w:tcW w:w="4961" w:type="dxa"/>
            <w:shd w:val="clear" w:color="auto" w:fill="D9D9D9" w:themeFill="background1" w:themeFillShade="D9"/>
            <w:vAlign w:val="center"/>
          </w:tcPr>
          <w:p w:rsidR="00B00DA4" w:rsidRPr="00DE4890" w:rsidRDefault="00B00DA4" w:rsidP="00C23A5E">
            <w:pPr>
              <w:pStyle w:val="TabelleKopfmitte"/>
            </w:pPr>
            <w:r>
              <w:t>Aufgabe</w:t>
            </w:r>
          </w:p>
        </w:tc>
      </w:tr>
      <w:tr w:rsidR="00B00DA4" w:rsidRPr="00DE4890" w:rsidTr="00C23A5E">
        <w:trPr>
          <w:trHeight w:val="624"/>
        </w:trPr>
        <w:tc>
          <w:tcPr>
            <w:tcW w:w="1470" w:type="dxa"/>
            <w:shd w:val="clear" w:color="auto" w:fill="auto"/>
            <w:vAlign w:val="center"/>
          </w:tcPr>
          <w:p w:rsidR="00B00DA4" w:rsidRPr="00F0156F" w:rsidRDefault="00B00DA4" w:rsidP="00C23A5E">
            <w:pPr>
              <w:pStyle w:val="Textkrpermitte"/>
            </w:pPr>
            <w:r w:rsidRPr="00FC0F56">
              <w:rPr>
                <w:noProof/>
              </w:rPr>
              <w:drawing>
                <wp:inline distT="0" distB="0" distL="0" distR="0" wp14:anchorId="164A4C7D" wp14:editId="3B650D5C">
                  <wp:extent cx="302701" cy="324000"/>
                  <wp:effectExtent l="0" t="0" r="2540" b="0"/>
                  <wp:docPr id="16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00DA4" w:rsidRPr="00DE4890" w:rsidRDefault="00B00DA4" w:rsidP="00C23A5E">
            <w:pPr>
              <w:pStyle w:val="Textkrper"/>
            </w:pPr>
          </w:p>
        </w:tc>
        <w:tc>
          <w:tcPr>
            <w:tcW w:w="4961" w:type="dxa"/>
            <w:shd w:val="clear" w:color="auto" w:fill="auto"/>
            <w:vAlign w:val="center"/>
          </w:tcPr>
          <w:p w:rsidR="00B00DA4" w:rsidRPr="00DE4890" w:rsidRDefault="00B00DA4" w:rsidP="00B00DA4">
            <w:pPr>
              <w:pStyle w:val="Textkrper"/>
              <w:rPr>
                <w:noProof/>
              </w:rPr>
            </w:pPr>
            <w:r>
              <w:rPr>
                <w:noProof/>
              </w:rPr>
              <w:t>Wählen Sie aus den Aufgaben 1) – 4) die zu Ihnen passenden Aufgaben (Durchdringungstiefe) aus und bearbeiten Sie die ausgewählten Aufgaben schriftlich. Notieren Sie bei Unklarheiten offene Fragen.</w:t>
            </w:r>
          </w:p>
        </w:tc>
      </w:tr>
      <w:tr w:rsidR="00B00DA4" w:rsidRPr="00DE4890" w:rsidTr="00C23A5E">
        <w:trPr>
          <w:trHeight w:val="624"/>
        </w:trPr>
        <w:tc>
          <w:tcPr>
            <w:tcW w:w="1470" w:type="dxa"/>
            <w:shd w:val="clear" w:color="auto" w:fill="auto"/>
            <w:vAlign w:val="center"/>
          </w:tcPr>
          <w:p w:rsidR="00B00DA4" w:rsidRPr="00F0156F" w:rsidRDefault="00B00DA4" w:rsidP="00C23A5E">
            <w:pPr>
              <w:pStyle w:val="Textkrpermitte"/>
            </w:pPr>
            <w:r w:rsidRPr="00F0156F">
              <w:rPr>
                <w:noProof/>
              </w:rPr>
              <w:drawing>
                <wp:inline distT="0" distB="0" distL="0" distR="0" wp14:anchorId="2EBE53DF" wp14:editId="56A4567F">
                  <wp:extent cx="648000" cy="320400"/>
                  <wp:effectExtent l="0" t="0" r="0" b="3810"/>
                  <wp:docPr id="169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B00DA4" w:rsidRPr="00DE4890" w:rsidRDefault="00B00DA4" w:rsidP="00C23A5E">
            <w:pPr>
              <w:pStyle w:val="Textkrper"/>
            </w:pPr>
          </w:p>
        </w:tc>
        <w:tc>
          <w:tcPr>
            <w:tcW w:w="4961" w:type="dxa"/>
            <w:shd w:val="clear" w:color="auto" w:fill="auto"/>
            <w:vAlign w:val="center"/>
          </w:tcPr>
          <w:p w:rsidR="00B00DA4" w:rsidRPr="00DE4890" w:rsidRDefault="00B00DA4" w:rsidP="00B00DA4">
            <w:pPr>
              <w:pStyle w:val="Textkrper"/>
              <w:rPr>
                <w:noProof/>
              </w:rPr>
            </w:pPr>
            <w:r>
              <w:rPr>
                <w:noProof/>
              </w:rPr>
              <w:t>Nachdem Sie die Aufgaben 1) – 4) gelöst haben, finden Sie</w:t>
            </w:r>
            <w:r w:rsidR="00867312">
              <w:rPr>
                <w:noProof/>
              </w:rPr>
              <w:t xml:space="preserve"> eine Partnerin oder</w:t>
            </w:r>
            <w:r>
              <w:rPr>
                <w:noProof/>
              </w:rPr>
              <w:t xml:space="preserve"> einen Partner mit Hilfe der Lerntempoduett-Methode. Vergleichen Sie Ihre Lösung mit</w:t>
            </w:r>
            <w:r w:rsidR="00867312">
              <w:rPr>
                <w:noProof/>
              </w:rPr>
              <w:t xml:space="preserve"> Ihrer Partnerin oder</w:t>
            </w:r>
            <w:r>
              <w:rPr>
                <w:noProof/>
              </w:rPr>
              <w:t xml:space="preserve"> Ihrem Partner und lösen Sie gegebenenfalls offene Fragen.</w:t>
            </w:r>
          </w:p>
        </w:tc>
      </w:tr>
    </w:tbl>
    <w:p w:rsidR="000F695F" w:rsidRDefault="000F695F" w:rsidP="000F695F">
      <w:pPr>
        <w:pStyle w:val="berschrift3"/>
      </w:pPr>
      <w:r>
        <w:t>Aufgaben:</w:t>
      </w:r>
      <w:r>
        <w:rPr>
          <w:noProof/>
          <w:sz w:val="24"/>
        </w:rPr>
        <w:drawing>
          <wp:anchor distT="0" distB="0" distL="114300" distR="114300" simplePos="0" relativeHeight="252272640" behindDoc="0" locked="0" layoutInCell="0" allowOverlap="1" wp14:anchorId="799720B9" wp14:editId="35CF4A33">
            <wp:simplePos x="0" y="0"/>
            <wp:positionH relativeFrom="rightMargin">
              <wp:posOffset>828040</wp:posOffset>
            </wp:positionH>
            <wp:positionV relativeFrom="paragraph">
              <wp:posOffset>0</wp:posOffset>
            </wp:positionV>
            <wp:extent cx="349200" cy="320400"/>
            <wp:effectExtent l="0" t="0" r="0" b="3810"/>
            <wp:wrapNone/>
            <wp:docPr id="16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71616" behindDoc="0" locked="0" layoutInCell="0" allowOverlap="1" wp14:anchorId="6C5E5D11" wp14:editId="7B254D82">
            <wp:simplePos x="0" y="0"/>
            <wp:positionH relativeFrom="rightMargin">
              <wp:posOffset>467995</wp:posOffset>
            </wp:positionH>
            <wp:positionV relativeFrom="paragraph">
              <wp:posOffset>0</wp:posOffset>
            </wp:positionV>
            <wp:extent cx="349885" cy="320675"/>
            <wp:effectExtent l="0" t="0" r="0" b="3175"/>
            <wp:wrapNone/>
            <wp:docPr id="167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270592" behindDoc="0" locked="0" layoutInCell="0" allowOverlap="1" wp14:anchorId="611B697D" wp14:editId="73AAC496">
            <wp:simplePos x="0" y="0"/>
            <wp:positionH relativeFrom="rightMargin">
              <wp:posOffset>107950</wp:posOffset>
            </wp:positionH>
            <wp:positionV relativeFrom="paragraph">
              <wp:posOffset>0</wp:posOffset>
            </wp:positionV>
            <wp:extent cx="349885" cy="320675"/>
            <wp:effectExtent l="0" t="0" r="0" b="3175"/>
            <wp:wrapNone/>
            <wp:docPr id="1676" name="Grafik 1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06F7" w:rsidRPr="00B606F7" w:rsidRDefault="00B606F7" w:rsidP="00BD1EE7">
      <w:pPr>
        <w:pStyle w:val="AufgabeEbene1"/>
        <w:numPr>
          <w:ilvl w:val="0"/>
          <w:numId w:val="20"/>
        </w:numPr>
      </w:pPr>
      <w:r w:rsidRPr="00B606F7">
        <w:t>Aufgaben zur Wiederholung</w:t>
      </w:r>
      <w:r w:rsidRPr="00B606F7">
        <w:rPr>
          <w:noProof/>
          <w:lang w:eastAsia="de-DE"/>
        </w:rPr>
        <w:drawing>
          <wp:anchor distT="0" distB="0" distL="114300" distR="114300" simplePos="0" relativeHeight="252034048" behindDoc="0" locked="0" layoutInCell="0" allowOverlap="1" wp14:anchorId="7944A912" wp14:editId="5A171E09">
            <wp:simplePos x="0" y="0"/>
            <wp:positionH relativeFrom="rightMargin">
              <wp:posOffset>107950</wp:posOffset>
            </wp:positionH>
            <wp:positionV relativeFrom="paragraph">
              <wp:posOffset>0</wp:posOffset>
            </wp:positionV>
            <wp:extent cx="302701" cy="324000"/>
            <wp:effectExtent l="0" t="0" r="2540" b="0"/>
            <wp:wrapNone/>
            <wp:docPr id="12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00DA4">
        <w:t>:</w:t>
      </w:r>
    </w:p>
    <w:p w:rsidR="00B606F7" w:rsidRPr="00B606F7" w:rsidRDefault="00B606F7" w:rsidP="00A46393">
      <w:pPr>
        <w:pStyle w:val="AufgabeEbene2"/>
      </w:pPr>
      <w:r w:rsidRPr="00B606F7">
        <w:t>Nennen Sie die drei Teilchenarten.</w:t>
      </w:r>
    </w:p>
    <w:p w:rsidR="00B606F7" w:rsidRPr="00B606F7" w:rsidRDefault="00B606F7" w:rsidP="00A46393">
      <w:pPr>
        <w:pStyle w:val="AufgabeEbene2"/>
      </w:pPr>
      <w:r w:rsidRPr="00B606F7">
        <w:t>Nennen Sie den Ladungszustand der drei Teilchenarten.</w:t>
      </w:r>
    </w:p>
    <w:p w:rsidR="00B606F7" w:rsidRPr="00B606F7" w:rsidRDefault="00B606F7" w:rsidP="00A46393">
      <w:pPr>
        <w:pStyle w:val="AufgabeEbene2"/>
      </w:pPr>
      <w:r w:rsidRPr="00B606F7">
        <w:t>Nennen Sie die Teilchenart, die sich um die anderen herum bewegt.</w:t>
      </w:r>
    </w:p>
    <w:p w:rsidR="00B606F7" w:rsidRPr="00B606F7" w:rsidRDefault="00B606F7" w:rsidP="00A46393">
      <w:pPr>
        <w:pStyle w:val="AufgabeEbene2"/>
      </w:pPr>
      <w:r w:rsidRPr="00B606F7">
        <w:t>Nennen Sie die Teilchenarten, die sich nicht bewegen können.</w:t>
      </w:r>
    </w:p>
    <w:p w:rsidR="00B606F7" w:rsidRPr="00B606F7" w:rsidRDefault="00B606F7" w:rsidP="00A46393">
      <w:pPr>
        <w:pStyle w:val="AufgabeEbene2"/>
      </w:pPr>
      <w:r w:rsidRPr="00B606F7">
        <w:t>Nennen Sie den Ladungszustand, in dem sich ein normales vollständiges Atom befindet.</w:t>
      </w:r>
    </w:p>
    <w:p w:rsidR="00B606F7" w:rsidRPr="00B606F7" w:rsidRDefault="00B606F7" w:rsidP="00A46393">
      <w:pPr>
        <w:pStyle w:val="AufgabeEbene2"/>
      </w:pPr>
      <w:r w:rsidRPr="00B606F7">
        <w:t>Beschreiben Sie das Verhältnis von Protonen und Elektronen in einem normalen vollständigen Atom.</w:t>
      </w:r>
    </w:p>
    <w:p w:rsidR="00B606F7" w:rsidRPr="00B606F7" w:rsidRDefault="00B606F7" w:rsidP="00AF5F75">
      <w:pPr>
        <w:pStyle w:val="AufgabeEbene1"/>
      </w:pPr>
      <w:r w:rsidRPr="00B606F7">
        <w:rPr>
          <w:noProof/>
          <w:lang w:eastAsia="de-DE"/>
        </w:rPr>
        <w:drawing>
          <wp:anchor distT="0" distB="0" distL="114300" distR="114300" simplePos="0" relativeHeight="251799552" behindDoc="0" locked="0" layoutInCell="0" allowOverlap="1" wp14:anchorId="43E81AE8" wp14:editId="3A5D15BE">
            <wp:simplePos x="0" y="0"/>
            <wp:positionH relativeFrom="rightMargin">
              <wp:posOffset>107950</wp:posOffset>
            </wp:positionH>
            <wp:positionV relativeFrom="paragraph">
              <wp:posOffset>0</wp:posOffset>
            </wp:positionV>
            <wp:extent cx="345440" cy="323850"/>
            <wp:effectExtent l="0" t="0" r="0" b="0"/>
            <wp:wrapNone/>
            <wp:docPr id="124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06F7">
        <w:t>Wie wird ein Ballon elektrisch geladen? Skizzieren Sie die Ereignisse vor, während und nach dem Reiben. Zeichnen Sie dazu jeweils den Stoff und den Ballon exempl</w:t>
      </w:r>
      <w:r w:rsidRPr="00B606F7">
        <w:t>a</w:t>
      </w:r>
      <w:r w:rsidRPr="00B606F7">
        <w:t xml:space="preserve">risch mit ungefähr 10 bis 20 Teilchen. </w:t>
      </w:r>
    </w:p>
    <w:p w:rsidR="00B606F7" w:rsidRPr="00B606F7" w:rsidRDefault="00B606F7" w:rsidP="00AF5F75">
      <w:pPr>
        <w:pStyle w:val="AufgabeEbene1"/>
      </w:pPr>
      <w:r w:rsidRPr="00B606F7">
        <w:rPr>
          <w:noProof/>
          <w:lang w:eastAsia="de-DE"/>
        </w:rPr>
        <w:drawing>
          <wp:anchor distT="0" distB="0" distL="114300" distR="114300" simplePos="0" relativeHeight="251800576" behindDoc="0" locked="0" layoutInCell="0" allowOverlap="1" wp14:anchorId="2017DD3D" wp14:editId="4E8F1E03">
            <wp:simplePos x="0" y="0"/>
            <wp:positionH relativeFrom="rightMargin">
              <wp:posOffset>107950</wp:posOffset>
            </wp:positionH>
            <wp:positionV relativeFrom="paragraph">
              <wp:posOffset>0</wp:posOffset>
            </wp:positionV>
            <wp:extent cx="345440" cy="323850"/>
            <wp:effectExtent l="0" t="0" r="0" b="0"/>
            <wp:wrapNone/>
            <wp:docPr id="12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06F7">
        <w:t>Skizzieren Sie den Ladevorgang eines Ballons durch Reiben mit einem Stück Stoff. Zeichen Sie in die Zeichnungen jeweils Protonen und Elektronen ein. Die Neutronen sind für die Elektrotechnik nicht von Bedeutung. Füllen Sie unter den Bildern auch den Lückentext aus.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lastRenderedPageBreak/>
              <w:t>Vor dem Reiben</w:t>
            </w:r>
          </w:p>
        </w:tc>
        <w:tc>
          <w:tcPr>
            <w:tcW w:w="3118" w:type="dxa"/>
            <w:vAlign w:val="center"/>
          </w:tcPr>
          <w:p w:rsidR="00B606F7" w:rsidRPr="00B606F7" w:rsidRDefault="00B606F7" w:rsidP="00B606F7">
            <w:pPr>
              <w:pStyle w:val="Textkrper"/>
              <w:rPr>
                <w:rFonts w:eastAsiaTheme="minorHAnsi"/>
              </w:rPr>
            </w:pPr>
            <w:r w:rsidRPr="00B606F7">
              <w:rPr>
                <w:noProof/>
              </w:rPr>
              <w:drawing>
                <wp:inline distT="0" distB="0" distL="0" distR="0" wp14:anchorId="0C5E0501" wp14:editId="0DF2ACF1">
                  <wp:extent cx="1705233" cy="2403389"/>
                  <wp:effectExtent l="0" t="0" r="0" b="0"/>
                  <wp:docPr id="1243" name="Grafik 1243"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B606F7" w:rsidP="00B606F7">
            <w:pPr>
              <w:pStyle w:val="Textkrper"/>
              <w:rPr>
                <w:rFonts w:eastAsiaTheme="minorHAnsi"/>
              </w:rPr>
            </w:pPr>
            <w:r w:rsidRPr="00B606F7">
              <w:rPr>
                <w:noProof/>
              </w:rPr>
              <w:drawing>
                <wp:inline distT="0" distB="0" distL="0" distR="0" wp14:anchorId="31E14828" wp14:editId="2A99FF9F">
                  <wp:extent cx="2391038" cy="1195519"/>
                  <wp:effectExtent l="7303" t="0" r="0" b="0"/>
                  <wp:docPr id="1244" name="Grafik 1244"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41" cy="1195520"/>
                          </a:xfrm>
                          <a:prstGeom prst="rect">
                            <a:avLst/>
                          </a:prstGeom>
                          <a:noFill/>
                          <a:ln>
                            <a:noFill/>
                          </a:ln>
                        </pic:spPr>
                      </pic:pic>
                    </a:graphicData>
                  </a:graphic>
                </wp:inline>
              </w:drawing>
            </w:r>
          </w:p>
        </w:tc>
      </w:tr>
      <w:tr w:rsidR="00B606F7" w:rsidRPr="00B606F7" w:rsidTr="00656402">
        <w:tc>
          <w:tcPr>
            <w:tcW w:w="1134" w:type="dxa"/>
            <w:vMerge/>
            <w:tcBorders>
              <w:bottom w:val="single" w:sz="4" w:space="0" w:color="auto"/>
            </w:tcBorders>
            <w:shd w:val="clear" w:color="auto" w:fill="auto"/>
          </w:tcPr>
          <w:p w:rsidR="00B606F7" w:rsidRPr="00B606F7" w:rsidRDefault="00B606F7" w:rsidP="00B606F7">
            <w:pPr>
              <w:pStyle w:val="Textkrper"/>
              <w:rPr>
                <w:rFonts w:eastAsiaTheme="minorHAnsi"/>
              </w:rPr>
            </w:pPr>
          </w:p>
        </w:tc>
        <w:tc>
          <w:tcPr>
            <w:tcW w:w="3118" w:type="dxa"/>
            <w:tcBorders>
              <w:bottom w:val="single" w:sz="4" w:space="0" w:color="auto"/>
            </w:tcBorders>
          </w:tcPr>
          <w:p w:rsidR="00B606F7" w:rsidRPr="00B606F7" w:rsidRDefault="00656402" w:rsidP="00DB1B55">
            <w:pPr>
              <w:pStyle w:val="AufgabeLckentext"/>
              <w:ind w:left="0"/>
              <w:jc w:val="left"/>
            </w:pPr>
            <w:r>
              <w:t xml:space="preserve">Der Ballon ist </w:t>
            </w:r>
            <w:r w:rsidR="00B606F7" w:rsidRPr="00B606F7">
              <w:t>__________________ geladen</w:t>
            </w:r>
          </w:p>
        </w:tc>
        <w:tc>
          <w:tcPr>
            <w:tcW w:w="3119" w:type="dxa"/>
            <w:tcBorders>
              <w:bottom w:val="single" w:sz="4" w:space="0" w:color="auto"/>
            </w:tcBorders>
          </w:tcPr>
          <w:p w:rsidR="00B606F7" w:rsidRPr="00B606F7" w:rsidRDefault="00B606F7" w:rsidP="00DB1B55">
            <w:pPr>
              <w:pStyle w:val="AufgabeLinie"/>
              <w:ind w:left="0"/>
              <w:jc w:val="left"/>
            </w:pPr>
            <w:r w:rsidRPr="00B606F7">
              <w:t>Der Stoff ist ___________________ geladen.</w:t>
            </w:r>
          </w:p>
        </w:tc>
      </w:tr>
      <w:tr w:rsidR="00B606F7" w:rsidRPr="00B606F7" w:rsidTr="00421B4D">
        <w:tc>
          <w:tcPr>
            <w:tcW w:w="1134" w:type="dxa"/>
            <w:tcBorders>
              <w:left w:val="nil"/>
              <w:bottom w:val="single" w:sz="4" w:space="0" w:color="auto"/>
              <w:right w:val="nil"/>
            </w:tcBorders>
            <w:shd w:val="clear" w:color="auto" w:fill="auto"/>
          </w:tcPr>
          <w:p w:rsidR="00B606F7" w:rsidRPr="00B606F7" w:rsidRDefault="00B606F7" w:rsidP="00B606F7">
            <w:pPr>
              <w:pStyle w:val="Textkrper"/>
              <w:rPr>
                <w:rFonts w:eastAsiaTheme="minorHAnsi"/>
              </w:rPr>
            </w:pPr>
          </w:p>
        </w:tc>
        <w:tc>
          <w:tcPr>
            <w:tcW w:w="3118" w:type="dxa"/>
            <w:tcBorders>
              <w:left w:val="nil"/>
              <w:bottom w:val="single" w:sz="4" w:space="0" w:color="auto"/>
              <w:right w:val="nil"/>
            </w:tcBorders>
          </w:tcPr>
          <w:p w:rsidR="00B606F7" w:rsidRPr="00B606F7" w:rsidRDefault="00B606F7" w:rsidP="00B606F7">
            <w:pPr>
              <w:pStyle w:val="Textkrper"/>
              <w:rPr>
                <w:rFonts w:eastAsiaTheme="minorHAnsi"/>
              </w:rPr>
            </w:pPr>
          </w:p>
        </w:tc>
        <w:tc>
          <w:tcPr>
            <w:tcW w:w="3119" w:type="dxa"/>
            <w:tcBorders>
              <w:left w:val="nil"/>
              <w:bottom w:val="single" w:sz="4" w:space="0" w:color="auto"/>
              <w:right w:val="nil"/>
            </w:tcBorders>
          </w:tcPr>
          <w:p w:rsidR="00B606F7" w:rsidRPr="00B606F7" w:rsidRDefault="00B606F7" w:rsidP="00B606F7">
            <w:pPr>
              <w:pStyle w:val="Textkrper"/>
              <w:rPr>
                <w:rFonts w:eastAsiaTheme="minorHAnsi"/>
              </w:rPr>
            </w:pPr>
          </w:p>
        </w:tc>
      </w:tr>
      <w:tr w:rsidR="00B606F7" w:rsidRPr="00B606F7" w:rsidTr="00656402">
        <w:trPr>
          <w:trHeight w:val="3558"/>
        </w:trPr>
        <w:tc>
          <w:tcPr>
            <w:tcW w:w="1134" w:type="dxa"/>
            <w:vMerge w:val="restart"/>
            <w:tcBorders>
              <w:top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Während des Re</w:t>
            </w:r>
            <w:r w:rsidRPr="00B606F7">
              <w:rPr>
                <w:rFonts w:eastAsiaTheme="minorHAnsi"/>
              </w:rPr>
              <w:t>i</w:t>
            </w:r>
            <w:r w:rsidRPr="00B606F7">
              <w:rPr>
                <w:rFonts w:eastAsiaTheme="minorHAnsi"/>
              </w:rPr>
              <w:t>bens</w:t>
            </w:r>
          </w:p>
        </w:tc>
        <w:tc>
          <w:tcPr>
            <w:tcW w:w="6237" w:type="dxa"/>
            <w:gridSpan w:val="2"/>
            <w:tcBorders>
              <w:top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801600" behindDoc="0" locked="0" layoutInCell="1" allowOverlap="1" wp14:anchorId="0165AAB4" wp14:editId="34527D54">
                  <wp:simplePos x="0" y="0"/>
                  <wp:positionH relativeFrom="column">
                    <wp:posOffset>338524</wp:posOffset>
                  </wp:positionH>
                  <wp:positionV relativeFrom="paragraph">
                    <wp:posOffset>-53340</wp:posOffset>
                  </wp:positionV>
                  <wp:extent cx="1705233" cy="2403389"/>
                  <wp:effectExtent l="0" t="0" r="0" b="0"/>
                  <wp:wrapNone/>
                  <wp:docPr id="1245" name="Grafik 1245"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5B9EE1BB" wp14:editId="7946BCC4">
                  <wp:extent cx="2391038" cy="1195519"/>
                  <wp:effectExtent l="7303" t="0" r="0" b="0"/>
                  <wp:docPr id="1246" name="Grafik 1246"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6237" w:type="dxa"/>
            <w:gridSpan w:val="2"/>
          </w:tcPr>
          <w:p w:rsidR="00B606F7" w:rsidRPr="00B606F7" w:rsidRDefault="00B606F7" w:rsidP="00656402">
            <w:pPr>
              <w:pStyle w:val="AufgabeLckentext"/>
              <w:ind w:left="0"/>
            </w:pPr>
            <w:r w:rsidRPr="00B606F7">
              <w:t>Einige ______________________________________________________ wandern beim Reiben vom Stoff zum Ballon.</w:t>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656402">
            <w:pPr>
              <w:pStyle w:val="AufgabeLinie"/>
              <w:ind w:left="0"/>
            </w:pPr>
            <w:r w:rsidRPr="00B606F7">
              <w:t>Der Ballon nimmt</w:t>
            </w:r>
            <w:r w:rsidR="00490003">
              <w:t xml:space="preserve"> die ________________________</w:t>
            </w:r>
            <w:r w:rsidR="00656402">
              <w:t xml:space="preserve"> </w:t>
            </w:r>
            <w:r w:rsidRPr="00B606F7">
              <w:t>auf.</w:t>
            </w:r>
          </w:p>
        </w:tc>
        <w:tc>
          <w:tcPr>
            <w:tcW w:w="3119" w:type="dxa"/>
          </w:tcPr>
          <w:p w:rsidR="00B606F7" w:rsidRPr="00B606F7" w:rsidRDefault="00B606F7" w:rsidP="00656402">
            <w:pPr>
              <w:pStyle w:val="AufgabeLckentext"/>
              <w:ind w:left="0"/>
            </w:pPr>
            <w:r w:rsidRPr="00B606F7">
              <w:t>Der Stoff gibt einige _________________________ ab.</w:t>
            </w:r>
          </w:p>
        </w:tc>
      </w:tr>
      <w:tr w:rsidR="00B606F7" w:rsidRPr="00B606F7" w:rsidTr="00421B4D">
        <w:tc>
          <w:tcPr>
            <w:tcW w:w="1134" w:type="dxa"/>
            <w:vMerge/>
            <w:tcBorders>
              <w:bottom w:val="single" w:sz="4" w:space="0" w:color="auto"/>
            </w:tcBorders>
            <w:shd w:val="clear" w:color="auto" w:fill="auto"/>
          </w:tcPr>
          <w:p w:rsidR="00B606F7" w:rsidRPr="00B606F7" w:rsidRDefault="00B606F7" w:rsidP="00B606F7">
            <w:pPr>
              <w:pStyle w:val="Textkrper"/>
              <w:rPr>
                <w:rFonts w:eastAsiaTheme="minorHAnsi"/>
              </w:rPr>
            </w:pPr>
          </w:p>
        </w:tc>
        <w:tc>
          <w:tcPr>
            <w:tcW w:w="6237" w:type="dxa"/>
            <w:gridSpan w:val="2"/>
            <w:tcBorders>
              <w:bottom w:val="single" w:sz="4" w:space="0" w:color="auto"/>
            </w:tcBorders>
          </w:tcPr>
          <w:p w:rsidR="00B606F7" w:rsidRPr="00B606F7" w:rsidRDefault="00B606F7" w:rsidP="00656402">
            <w:pPr>
              <w:pStyle w:val="AufgabeLinie"/>
              <w:ind w:left="0"/>
            </w:pPr>
            <w:r w:rsidRPr="00B606F7">
              <w:t>Die ___________________________________ bleiben an Ort und Stelle.</w:t>
            </w:r>
          </w:p>
        </w:tc>
      </w:tr>
    </w:tbl>
    <w:p w:rsidR="00FF04BE" w:rsidRPr="00964AB6" w:rsidRDefault="00FF04BE" w:rsidP="00FF04BE">
      <w:pPr>
        <w:pStyle w:val="Marginaliegrau"/>
        <w:framePr w:wrap="around" w:x="8912" w:y="2963"/>
      </w:pPr>
      <w:r>
        <w:t>Bilder des Autors</w:t>
      </w:r>
    </w:p>
    <w:p w:rsidR="00656402" w:rsidRDefault="00656402">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C2394E">
        <w:tc>
          <w:tcPr>
            <w:tcW w:w="1134" w:type="dxa"/>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lastRenderedPageBreak/>
              <w:t>Nach dem Reiben</w:t>
            </w:r>
          </w:p>
        </w:tc>
        <w:tc>
          <w:tcPr>
            <w:tcW w:w="3118" w:type="dxa"/>
            <w:vAlign w:val="center"/>
          </w:tcPr>
          <w:p w:rsidR="00B606F7" w:rsidRPr="00B606F7" w:rsidRDefault="00B606F7" w:rsidP="00B606F7">
            <w:pPr>
              <w:pStyle w:val="Textkrper"/>
              <w:rPr>
                <w:rFonts w:eastAsiaTheme="minorHAnsi"/>
              </w:rPr>
            </w:pPr>
            <w:r w:rsidRPr="00B606F7">
              <w:rPr>
                <w:noProof/>
              </w:rPr>
              <w:drawing>
                <wp:inline distT="0" distB="0" distL="0" distR="0" wp14:anchorId="41114FAC" wp14:editId="502A599E">
                  <wp:extent cx="1705233" cy="2403389"/>
                  <wp:effectExtent l="0" t="0" r="0" b="0"/>
                  <wp:docPr id="1247" name="Grafik 124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B606F7" w:rsidP="00B606F7">
            <w:pPr>
              <w:pStyle w:val="Textkrper"/>
              <w:rPr>
                <w:rFonts w:eastAsiaTheme="minorHAnsi"/>
              </w:rPr>
            </w:pPr>
            <w:r w:rsidRPr="00B606F7">
              <w:rPr>
                <w:noProof/>
              </w:rPr>
              <w:drawing>
                <wp:inline distT="0" distB="0" distL="0" distR="0" wp14:anchorId="03BCDDF7" wp14:editId="7F9BFEDB">
                  <wp:extent cx="2391038" cy="1195519"/>
                  <wp:effectExtent l="7303" t="0" r="0" b="0"/>
                  <wp:docPr id="14" name="Grafik 14"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41" cy="1195520"/>
                          </a:xfrm>
                          <a:prstGeom prst="rect">
                            <a:avLst/>
                          </a:prstGeom>
                          <a:noFill/>
                          <a:ln>
                            <a:noFill/>
                          </a:ln>
                        </pic:spPr>
                      </pic:pic>
                    </a:graphicData>
                  </a:graphic>
                </wp:inline>
              </w:drawing>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490003" w:rsidRDefault="00B606F7" w:rsidP="00656402">
            <w:pPr>
              <w:pStyle w:val="AufgabeLinie"/>
              <w:ind w:left="0"/>
            </w:pPr>
            <w:r w:rsidRPr="00B606F7">
              <w:t xml:space="preserve">Nach dem Reiben hat der Ballon mehr _____________________ als __________________________. </w:t>
            </w:r>
          </w:p>
          <w:p w:rsidR="00B606F7" w:rsidRPr="00B606F7" w:rsidRDefault="00B606F7" w:rsidP="00656402">
            <w:pPr>
              <w:pStyle w:val="AufgabeLinie"/>
              <w:ind w:left="0"/>
            </w:pPr>
            <w:r w:rsidRPr="00B606F7">
              <w:t>Er ist somit __________________.</w:t>
            </w:r>
          </w:p>
        </w:tc>
        <w:tc>
          <w:tcPr>
            <w:tcW w:w="3119" w:type="dxa"/>
          </w:tcPr>
          <w:p w:rsidR="00656402" w:rsidRDefault="00B606F7" w:rsidP="00656402">
            <w:pPr>
              <w:pStyle w:val="AufgabeLckentext"/>
              <w:ind w:left="0"/>
            </w:pPr>
            <w:r w:rsidRPr="00B606F7">
              <w:t xml:space="preserve">Nach dem Reiben hat der Stoff weniger __________________ als __________________________. </w:t>
            </w:r>
          </w:p>
          <w:p w:rsidR="00B606F7" w:rsidRPr="00B606F7" w:rsidRDefault="00B606F7" w:rsidP="00656402">
            <w:pPr>
              <w:pStyle w:val="AufgabeLinie"/>
              <w:ind w:left="0"/>
            </w:pPr>
            <w:r w:rsidRPr="00B606F7">
              <w:t>E</w:t>
            </w:r>
            <w:r w:rsidR="00656402">
              <w:t>r ist somit __________________.</w:t>
            </w:r>
          </w:p>
        </w:tc>
      </w:tr>
    </w:tbl>
    <w:p w:rsidR="00B606F7" w:rsidRPr="00B606F7" w:rsidRDefault="00B606F7" w:rsidP="00AF5F75">
      <w:pPr>
        <w:pStyle w:val="AufgabeEbene1"/>
      </w:pPr>
      <w:r w:rsidRPr="00B606F7">
        <w:rPr>
          <w:noProof/>
          <w:lang w:eastAsia="de-DE"/>
        </w:rPr>
        <w:drawing>
          <wp:anchor distT="0" distB="0" distL="114300" distR="114300" simplePos="0" relativeHeight="251802624" behindDoc="0" locked="0" layoutInCell="0" allowOverlap="1" wp14:anchorId="2C0DCC46" wp14:editId="2862518E">
            <wp:simplePos x="0" y="0"/>
            <wp:positionH relativeFrom="rightMargin">
              <wp:posOffset>107950</wp:posOffset>
            </wp:positionH>
            <wp:positionV relativeFrom="paragraph">
              <wp:posOffset>0</wp:posOffset>
            </wp:positionV>
            <wp:extent cx="345440" cy="323850"/>
            <wp:effectExtent l="0" t="0" r="0" b="0"/>
            <wp:wrapNone/>
            <wp:docPr id="124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06F7">
        <w:t>Erstellen Sie eine Bildergeschichte, wie sich durch Reibung die Gegenstände aufl</w:t>
      </w:r>
      <w:r w:rsidRPr="00B606F7">
        <w:t>a</w:t>
      </w:r>
      <w:r w:rsidRPr="00B606F7">
        <w:t>den lassen. Füllen Sie den Lückentext aus und skizzieren Sie in die Bilder die Prot</w:t>
      </w:r>
      <w:r w:rsidRPr="00B606F7">
        <w:t>o</w:t>
      </w:r>
      <w:r w:rsidRPr="00B606F7">
        <w:t>nen und Elektronen.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Vor dem Reiben</w:t>
            </w:r>
          </w:p>
        </w:tc>
        <w:tc>
          <w:tcPr>
            <w:tcW w:w="3118" w:type="dxa"/>
            <w:vAlign w:val="center"/>
          </w:tcPr>
          <w:p w:rsidR="00B606F7" w:rsidRPr="00B606F7" w:rsidRDefault="00B606F7" w:rsidP="00656402">
            <w:pPr>
              <w:pStyle w:val="AufgabeLinie"/>
              <w:ind w:left="0"/>
            </w:pPr>
            <w:r w:rsidRPr="00B606F7">
              <w:t xml:space="preserve">Der Ballon ist vor dem Reiben elektrisch neutral geladen. Das heißt, dass er </w:t>
            </w:r>
            <w:r w:rsidR="00012FDD">
              <w:t>genauso viele</w:t>
            </w:r>
            <w:r w:rsidRPr="00B606F7">
              <w:t xml:space="preserve"> Elek</w:t>
            </w:r>
            <w:r w:rsidRPr="00B606F7">
              <w:t>t</w:t>
            </w:r>
            <w:r w:rsidRPr="00B606F7">
              <w:t>ronen wie Protonen besitzt.</w:t>
            </w:r>
          </w:p>
          <w:p w:rsidR="00656402" w:rsidRPr="00B606F7" w:rsidRDefault="00656402" w:rsidP="00490003">
            <w:pPr>
              <w:pStyle w:val="Textkrper"/>
              <w:jc w:val="left"/>
              <w:rPr>
                <w:rFonts w:eastAsiaTheme="minorHAnsi"/>
              </w:rPr>
            </w:pPr>
          </w:p>
          <w:p w:rsidR="00B606F7" w:rsidRPr="00B606F7" w:rsidRDefault="00C2394E" w:rsidP="00656402">
            <w:pPr>
              <w:pStyle w:val="AufgabeLinie"/>
              <w:ind w:left="0"/>
            </w:pPr>
            <w:r>
              <w:t>Zeichnen Sie in den Ballon sechs</w:t>
            </w:r>
            <w:r w:rsidR="00B606F7" w:rsidRPr="00B606F7">
              <w:t xml:space="preserve"> Protonen mit rot ein.</w:t>
            </w:r>
          </w:p>
          <w:p w:rsidR="00B606F7" w:rsidRPr="00B606F7" w:rsidRDefault="00B606F7" w:rsidP="00656402">
            <w:pPr>
              <w:pStyle w:val="AufgabeLinie"/>
              <w:ind w:left="0"/>
            </w:pPr>
            <w:r w:rsidRPr="00B606F7">
              <w:t>Wie viele Elektronen besitzt dann der Ballon? ___________________</w:t>
            </w:r>
          </w:p>
          <w:p w:rsidR="00B606F7" w:rsidRPr="00B606F7" w:rsidRDefault="00B606F7" w:rsidP="00656402">
            <w:pPr>
              <w:pStyle w:val="AufgabeLinie"/>
              <w:ind w:left="0"/>
            </w:pPr>
            <w:r w:rsidRPr="00B606F7">
              <w:t>Zeichnen Sie diese Elektronen mit blau in den Ballon ein.</w:t>
            </w:r>
          </w:p>
        </w:tc>
        <w:tc>
          <w:tcPr>
            <w:tcW w:w="3119" w:type="dxa"/>
          </w:tcPr>
          <w:p w:rsidR="00B606F7" w:rsidRPr="00B606F7" w:rsidRDefault="00B606F7" w:rsidP="00656402">
            <w:pPr>
              <w:pStyle w:val="AufgabeLckentext"/>
              <w:ind w:left="0"/>
            </w:pPr>
            <w:r w:rsidRPr="00B606F7">
              <w:t>Der Stoff besitzt am Anfang g</w:t>
            </w:r>
            <w:r w:rsidRPr="00B606F7">
              <w:t>e</w:t>
            </w:r>
            <w:r w:rsidRPr="00B606F7">
              <w:t>nauso viele Elektronen wie Prot</w:t>
            </w:r>
            <w:r w:rsidRPr="00B606F7">
              <w:t>o</w:t>
            </w:r>
            <w:r w:rsidRPr="00B606F7">
              <w:t>nen. Wie ist der Stoff dann gel</w:t>
            </w:r>
            <w:r w:rsidRPr="00B606F7">
              <w:t>a</w:t>
            </w:r>
            <w:r w:rsidRPr="00B606F7">
              <w:t>den? Er ist _________________ geladen.</w:t>
            </w:r>
          </w:p>
          <w:p w:rsidR="00B606F7" w:rsidRPr="00B606F7" w:rsidRDefault="00C2394E" w:rsidP="00656402">
            <w:pPr>
              <w:pStyle w:val="AufgabeLckentext"/>
              <w:ind w:left="0"/>
            </w:pPr>
            <w:r>
              <w:t>Zeichnen Sie in den Stoff sechs</w:t>
            </w:r>
            <w:r w:rsidR="00B606F7" w:rsidRPr="00B606F7">
              <w:t xml:space="preserve"> Protonen mit rot ein.</w:t>
            </w:r>
          </w:p>
          <w:p w:rsidR="00B606F7" w:rsidRPr="00B606F7" w:rsidRDefault="00B606F7" w:rsidP="00656402">
            <w:pPr>
              <w:pStyle w:val="AufgabeLckentext"/>
              <w:ind w:left="0"/>
            </w:pPr>
            <w:r w:rsidRPr="00B606F7">
              <w:t>Wie viele Elektronen besitzt dann der Stoff? ___________________</w:t>
            </w:r>
          </w:p>
          <w:p w:rsidR="00B606F7" w:rsidRPr="00B606F7" w:rsidRDefault="00B606F7" w:rsidP="00656402">
            <w:pPr>
              <w:pStyle w:val="AufgabeLckentext"/>
              <w:ind w:left="0"/>
            </w:pPr>
            <w:r w:rsidRPr="00B606F7">
              <w:t>Zeichnen Sie diese Elektronen mit blau in den Stoff ein.</w:t>
            </w:r>
          </w:p>
        </w:tc>
      </w:tr>
      <w:tr w:rsidR="00B606F7" w:rsidRPr="00B606F7" w:rsidTr="00421B4D">
        <w:tc>
          <w:tcPr>
            <w:tcW w:w="1134" w:type="dxa"/>
            <w:vMerge/>
            <w:shd w:val="clear" w:color="auto" w:fill="auto"/>
            <w:vAlign w:val="center"/>
          </w:tcPr>
          <w:p w:rsidR="00B606F7" w:rsidRPr="00B606F7" w:rsidRDefault="00B606F7" w:rsidP="00B606F7">
            <w:pPr>
              <w:pStyle w:val="Textkrper"/>
              <w:rPr>
                <w:rFonts w:eastAsiaTheme="minorHAnsi"/>
              </w:rPr>
            </w:pPr>
          </w:p>
        </w:tc>
        <w:tc>
          <w:tcPr>
            <w:tcW w:w="3118" w:type="dxa"/>
            <w:vAlign w:val="center"/>
          </w:tcPr>
          <w:p w:rsidR="00B606F7" w:rsidRPr="00B606F7" w:rsidRDefault="00B606F7" w:rsidP="00B606F7">
            <w:pPr>
              <w:pStyle w:val="Textkrper"/>
              <w:rPr>
                <w:rFonts w:eastAsiaTheme="minorHAnsi"/>
              </w:rPr>
            </w:pPr>
            <w:r w:rsidRPr="00B606F7">
              <w:rPr>
                <w:noProof/>
              </w:rPr>
              <w:drawing>
                <wp:inline distT="0" distB="0" distL="0" distR="0" wp14:anchorId="444457CA" wp14:editId="0CE8A89E">
                  <wp:extent cx="1705233" cy="2403389"/>
                  <wp:effectExtent l="0" t="0" r="0" b="0"/>
                  <wp:docPr id="15" name="Grafik 15"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Default="00B606F7" w:rsidP="00B606F7">
            <w:pPr>
              <w:pStyle w:val="Textkrper"/>
              <w:rPr>
                <w:rFonts w:eastAsiaTheme="minorHAnsi"/>
              </w:rPr>
            </w:pPr>
            <w:r w:rsidRPr="00B606F7">
              <w:rPr>
                <w:noProof/>
              </w:rPr>
              <w:drawing>
                <wp:inline distT="0" distB="0" distL="0" distR="0" wp14:anchorId="54996CC5" wp14:editId="1CEEA453">
                  <wp:extent cx="2391038" cy="1195519"/>
                  <wp:effectExtent l="7303" t="0" r="0" b="0"/>
                  <wp:docPr id="16" name="Grafik 16"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41" cy="1195520"/>
                          </a:xfrm>
                          <a:prstGeom prst="rect">
                            <a:avLst/>
                          </a:prstGeom>
                          <a:noFill/>
                          <a:ln>
                            <a:noFill/>
                          </a:ln>
                        </pic:spPr>
                      </pic:pic>
                    </a:graphicData>
                  </a:graphic>
                </wp:inline>
              </w:drawing>
            </w:r>
          </w:p>
          <w:p w:rsidR="002077E6" w:rsidRPr="00B606F7" w:rsidRDefault="002077E6" w:rsidP="00B606F7">
            <w:pPr>
              <w:pStyle w:val="Textkrper"/>
              <w:rPr>
                <w:rFonts w:eastAsiaTheme="minorHAnsi"/>
              </w:rPr>
            </w:pPr>
          </w:p>
        </w:tc>
      </w:tr>
    </w:tbl>
    <w:p w:rsidR="00FF04BE" w:rsidRPr="00964AB6" w:rsidRDefault="00FF04BE" w:rsidP="00FF04BE">
      <w:pPr>
        <w:pStyle w:val="Marginaliegrau"/>
        <w:framePr w:wrap="around" w:x="8979" w:y="368"/>
      </w:pPr>
      <w:r>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2077E6">
        <w:tc>
          <w:tcPr>
            <w:tcW w:w="1134" w:type="dxa"/>
            <w:tcBorders>
              <w:top w:val="nil"/>
              <w:left w:val="nil"/>
              <w:bottom w:val="single" w:sz="4" w:space="0" w:color="auto"/>
              <w:right w:val="nil"/>
            </w:tcBorders>
            <w:shd w:val="clear" w:color="auto" w:fill="auto"/>
          </w:tcPr>
          <w:p w:rsidR="00B606F7" w:rsidRPr="00B606F7" w:rsidRDefault="00B606F7" w:rsidP="00B606F7">
            <w:pPr>
              <w:pStyle w:val="Textkrper"/>
              <w:rPr>
                <w:rFonts w:eastAsiaTheme="minorHAnsi"/>
              </w:rPr>
            </w:pPr>
          </w:p>
        </w:tc>
        <w:tc>
          <w:tcPr>
            <w:tcW w:w="3118" w:type="dxa"/>
            <w:tcBorders>
              <w:top w:val="nil"/>
              <w:left w:val="nil"/>
              <w:bottom w:val="single" w:sz="4" w:space="0" w:color="auto"/>
              <w:right w:val="nil"/>
            </w:tcBorders>
          </w:tcPr>
          <w:p w:rsidR="00B606F7" w:rsidRPr="00B606F7" w:rsidRDefault="00B606F7" w:rsidP="00B606F7">
            <w:pPr>
              <w:pStyle w:val="Textkrper"/>
              <w:rPr>
                <w:rFonts w:eastAsiaTheme="minorHAnsi"/>
              </w:rPr>
            </w:pPr>
          </w:p>
        </w:tc>
        <w:tc>
          <w:tcPr>
            <w:tcW w:w="3119" w:type="dxa"/>
            <w:tcBorders>
              <w:top w:val="nil"/>
              <w:left w:val="nil"/>
              <w:bottom w:val="single" w:sz="4" w:space="0" w:color="auto"/>
              <w:right w:val="nil"/>
            </w:tcBorders>
          </w:tcPr>
          <w:p w:rsidR="00B606F7" w:rsidRPr="00B606F7" w:rsidRDefault="00B606F7" w:rsidP="00B606F7">
            <w:pPr>
              <w:pStyle w:val="Textkrper"/>
              <w:rPr>
                <w:rFonts w:eastAsiaTheme="minorHAnsi"/>
              </w:rPr>
            </w:pPr>
          </w:p>
        </w:tc>
      </w:tr>
      <w:tr w:rsidR="00B606F7" w:rsidRPr="00B606F7" w:rsidTr="002077E6">
        <w:trPr>
          <w:trHeight w:val="3108"/>
        </w:trPr>
        <w:tc>
          <w:tcPr>
            <w:tcW w:w="1134" w:type="dxa"/>
            <w:vMerge w:val="restart"/>
            <w:tcBorders>
              <w:left w:val="single" w:sz="4" w:space="0" w:color="auto"/>
              <w:right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Während des Re</w:t>
            </w:r>
            <w:r w:rsidRPr="00B606F7">
              <w:rPr>
                <w:rFonts w:eastAsiaTheme="minorHAnsi"/>
              </w:rPr>
              <w:t>i</w:t>
            </w:r>
            <w:r w:rsidRPr="00B606F7">
              <w:rPr>
                <w:rFonts w:eastAsiaTheme="minorHAnsi"/>
              </w:rPr>
              <w:t>bens</w:t>
            </w:r>
          </w:p>
        </w:tc>
        <w:tc>
          <w:tcPr>
            <w:tcW w:w="6237" w:type="dxa"/>
            <w:gridSpan w:val="2"/>
            <w:tcBorders>
              <w:left w:val="single" w:sz="4" w:space="0" w:color="auto"/>
              <w:bottom w:val="single" w:sz="4" w:space="0" w:color="auto"/>
              <w:right w:val="single" w:sz="4" w:space="0" w:color="auto"/>
            </w:tcBorders>
          </w:tcPr>
          <w:p w:rsidR="00B606F7" w:rsidRPr="00B606F7" w:rsidRDefault="00B606F7" w:rsidP="00656402">
            <w:pPr>
              <w:pStyle w:val="AufgabeLckentext"/>
              <w:ind w:left="0"/>
            </w:pPr>
            <w:r w:rsidRPr="00B606F7">
              <w:t>Von den drei Teilchenarten können sich nur die ____________________ bewegen. Die Protonen bleiben immer an Ort und Stelle. Zeichnen Sie die Protonen an dieselbe Stelle wie vor dem Reiben.</w:t>
            </w:r>
          </w:p>
          <w:p w:rsidR="00B606F7" w:rsidRPr="00B606F7" w:rsidRDefault="00B606F7" w:rsidP="00656402">
            <w:pPr>
              <w:pStyle w:val="AufgabeLckentext"/>
              <w:ind w:left="0"/>
            </w:pPr>
            <w:r w:rsidRPr="00B606F7">
              <w:t xml:space="preserve">Beim Reiben wandern einige ___________________________________ vom Stoff zum Ballon. Zeichnen Sie die Elektronen vom Ballon wieder in den Ballon ein. Zeichnen Sie </w:t>
            </w:r>
            <w:r w:rsidR="00C2394E">
              <w:t>drei</w:t>
            </w:r>
            <w:r w:rsidRPr="00B606F7">
              <w:t xml:space="preserve"> E</w:t>
            </w:r>
            <w:r w:rsidR="00C2394E">
              <w:t>lektronen in den Stoff ein und drei</w:t>
            </w:r>
            <w:r w:rsidRPr="00B606F7">
              <w:t xml:space="preserve"> Elektronen, die sich vom Stoff in den Ballon bewegen. Die Bewegung könnte mit einem Pfeil gekennzeichnet werden.</w:t>
            </w:r>
          </w:p>
        </w:tc>
      </w:tr>
      <w:tr w:rsidR="00B606F7" w:rsidRPr="00B606F7" w:rsidTr="00421B4D">
        <w:tc>
          <w:tcPr>
            <w:tcW w:w="1134" w:type="dxa"/>
            <w:vMerge/>
            <w:tcBorders>
              <w:left w:val="single" w:sz="4" w:space="0" w:color="auto"/>
              <w:right w:val="single" w:sz="4" w:space="0" w:color="auto"/>
            </w:tcBorders>
            <w:shd w:val="clear" w:color="auto" w:fill="auto"/>
            <w:vAlign w:val="center"/>
          </w:tcPr>
          <w:p w:rsidR="00B606F7" w:rsidRPr="00B606F7" w:rsidRDefault="00B606F7" w:rsidP="00B606F7">
            <w:pPr>
              <w:pStyle w:val="Textkrper"/>
              <w:rPr>
                <w:rFonts w:eastAsiaTheme="minorHAnsi"/>
              </w:rPr>
            </w:pPr>
          </w:p>
        </w:tc>
        <w:tc>
          <w:tcPr>
            <w:tcW w:w="6237" w:type="dxa"/>
            <w:gridSpan w:val="2"/>
            <w:tcBorders>
              <w:top w:val="single" w:sz="4" w:space="0" w:color="auto"/>
              <w:left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803648" behindDoc="0" locked="0" layoutInCell="1" allowOverlap="1" wp14:anchorId="74BDD778" wp14:editId="32001872">
                  <wp:simplePos x="0" y="0"/>
                  <wp:positionH relativeFrom="column">
                    <wp:posOffset>338524</wp:posOffset>
                  </wp:positionH>
                  <wp:positionV relativeFrom="paragraph">
                    <wp:posOffset>-53340</wp:posOffset>
                  </wp:positionV>
                  <wp:extent cx="1705233" cy="2403389"/>
                  <wp:effectExtent l="0" t="0" r="0" b="0"/>
                  <wp:wrapNone/>
                  <wp:docPr id="17" name="Grafik 1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48B69F03" wp14:editId="20FF0883">
                  <wp:extent cx="2391038" cy="1195519"/>
                  <wp:effectExtent l="7303" t="0" r="0" b="0"/>
                  <wp:docPr id="18" name="Grafik 18"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bl>
    <w:p w:rsidR="00656402" w:rsidRDefault="00656402">
      <w:r>
        <w:br w:type="page"/>
      </w:r>
    </w:p>
    <w:p w:rsidR="00D963EE" w:rsidRPr="00964AB6" w:rsidRDefault="00D963EE" w:rsidP="00D963EE">
      <w:pPr>
        <w:pStyle w:val="Marginaliegrau"/>
        <w:framePr w:wrap="around" w:x="8911" w:y="4129"/>
      </w:pPr>
      <w:r>
        <w:lastRenderedPageBreak/>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656402">
        <w:tc>
          <w:tcPr>
            <w:tcW w:w="1134" w:type="dxa"/>
            <w:vMerge w:val="restart"/>
            <w:tcBorders>
              <w:top w:val="single" w:sz="4" w:space="0" w:color="auto"/>
              <w:left w:val="single" w:sz="4" w:space="0" w:color="auto"/>
              <w:right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Nach dem Reiben</w:t>
            </w:r>
          </w:p>
        </w:tc>
        <w:tc>
          <w:tcPr>
            <w:tcW w:w="3118" w:type="dxa"/>
            <w:tcBorders>
              <w:top w:val="single" w:sz="4" w:space="0" w:color="auto"/>
              <w:left w:val="single" w:sz="4" w:space="0" w:color="auto"/>
              <w:right w:val="single" w:sz="4" w:space="0" w:color="auto"/>
            </w:tcBorders>
          </w:tcPr>
          <w:p w:rsidR="00B606F7" w:rsidRPr="00B606F7" w:rsidRDefault="00B606F7" w:rsidP="002250A5">
            <w:pPr>
              <w:pStyle w:val="AufgabeLinie"/>
              <w:ind w:left="0"/>
            </w:pPr>
            <w:r w:rsidRPr="00B606F7">
              <w:t>Zählen Sie die Elektronen, die nach dem Reiben im Ballon sind: _____. Zählen Sie die Protonen im Ballon: __________</w:t>
            </w:r>
          </w:p>
          <w:p w:rsidR="00B606F7" w:rsidRPr="00B606F7" w:rsidRDefault="00B606F7" w:rsidP="002250A5">
            <w:pPr>
              <w:pStyle w:val="AufgabeLinie"/>
            </w:pPr>
          </w:p>
          <w:p w:rsidR="00B606F7" w:rsidRPr="00B606F7" w:rsidRDefault="00B606F7" w:rsidP="002250A5">
            <w:pPr>
              <w:pStyle w:val="AufgabeLinie"/>
              <w:ind w:left="0"/>
            </w:pPr>
            <w:r w:rsidRPr="00B606F7">
              <w:t>Zeichnen Sie die Protonen und Elektronen in den Ballon ein.</w:t>
            </w:r>
          </w:p>
          <w:p w:rsidR="00B606F7" w:rsidRPr="00B606F7" w:rsidRDefault="00B606F7" w:rsidP="002250A5">
            <w:pPr>
              <w:pStyle w:val="AufgabeLinie"/>
            </w:pPr>
          </w:p>
          <w:p w:rsidR="00B606F7" w:rsidRPr="00B606F7" w:rsidRDefault="00B606F7" w:rsidP="002250A5">
            <w:pPr>
              <w:pStyle w:val="AufgabeLinie"/>
              <w:ind w:left="0"/>
            </w:pPr>
            <w:r w:rsidRPr="00B606F7">
              <w:t>Da es mehr ___________________ als ____________________ gibt, herrscht im Ballon ein Elektrone</w:t>
            </w:r>
            <w:r w:rsidRPr="00B606F7">
              <w:t>n</w:t>
            </w:r>
            <w:r w:rsidRPr="00B606F7">
              <w:t>überschuss. Der Ballon ist also _____________________ geladen.</w:t>
            </w:r>
          </w:p>
        </w:tc>
        <w:tc>
          <w:tcPr>
            <w:tcW w:w="3119" w:type="dxa"/>
            <w:tcBorders>
              <w:top w:val="single" w:sz="4" w:space="0" w:color="auto"/>
              <w:left w:val="single" w:sz="4" w:space="0" w:color="auto"/>
              <w:right w:val="single" w:sz="4" w:space="0" w:color="auto"/>
            </w:tcBorders>
          </w:tcPr>
          <w:p w:rsidR="00B606F7" w:rsidRPr="00B606F7" w:rsidRDefault="00B606F7" w:rsidP="002250A5">
            <w:pPr>
              <w:pStyle w:val="AufgabeLckentext"/>
              <w:ind w:left="0"/>
            </w:pPr>
            <w:r w:rsidRPr="00B606F7">
              <w:t>Zählen Sie die Elektronen, die nach dem Reiben im Stoff sind: _____. Zählen Sie die Protonen im Stoff: __________</w:t>
            </w:r>
          </w:p>
          <w:p w:rsidR="00B606F7" w:rsidRPr="00B606F7" w:rsidRDefault="00B606F7" w:rsidP="00490003">
            <w:pPr>
              <w:pStyle w:val="Textkrper"/>
              <w:spacing w:before="60" w:line="360" w:lineRule="auto"/>
              <w:jc w:val="left"/>
              <w:rPr>
                <w:rFonts w:eastAsiaTheme="minorHAnsi"/>
              </w:rPr>
            </w:pPr>
          </w:p>
          <w:p w:rsidR="00B606F7" w:rsidRPr="00B606F7" w:rsidRDefault="00B606F7" w:rsidP="002250A5">
            <w:pPr>
              <w:pStyle w:val="AufgabeLckentext"/>
              <w:ind w:left="0"/>
            </w:pPr>
            <w:r w:rsidRPr="00B606F7">
              <w:t>Zeichnen Sie die Protonen und Elektronen wieder in den Stoff ein.</w:t>
            </w:r>
          </w:p>
          <w:p w:rsidR="00B606F7" w:rsidRPr="00B606F7" w:rsidRDefault="00B606F7" w:rsidP="00490003">
            <w:pPr>
              <w:pStyle w:val="Textkrper"/>
              <w:spacing w:before="60" w:line="360" w:lineRule="auto"/>
              <w:jc w:val="left"/>
              <w:rPr>
                <w:rFonts w:eastAsiaTheme="minorHAnsi"/>
              </w:rPr>
            </w:pPr>
          </w:p>
          <w:p w:rsidR="00B606F7" w:rsidRPr="00B606F7" w:rsidRDefault="00B606F7" w:rsidP="002250A5">
            <w:pPr>
              <w:pStyle w:val="AufgabeLckentext"/>
              <w:ind w:left="0"/>
            </w:pPr>
            <w:r w:rsidRPr="00B606F7">
              <w:t>Da es weniger _________________ als ____________________ gibt, herrscht im Ballon ein Elektr</w:t>
            </w:r>
            <w:r w:rsidRPr="00B606F7">
              <w:t>o</w:t>
            </w:r>
            <w:r w:rsidRPr="00B606F7">
              <w:t>nenmangel. Der Ballon ist also _____________________ geladen.</w:t>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vAlign w:val="center"/>
          </w:tcPr>
          <w:p w:rsidR="00B606F7" w:rsidRPr="00B606F7" w:rsidRDefault="00B606F7" w:rsidP="00B606F7">
            <w:pPr>
              <w:pStyle w:val="Textkrper"/>
              <w:rPr>
                <w:rFonts w:eastAsiaTheme="minorHAnsi"/>
              </w:rPr>
            </w:pPr>
            <w:r w:rsidRPr="00B606F7">
              <w:rPr>
                <w:noProof/>
              </w:rPr>
              <w:drawing>
                <wp:inline distT="0" distB="0" distL="0" distR="0" wp14:anchorId="1B78A384" wp14:editId="7E25B007">
                  <wp:extent cx="1705233" cy="2403389"/>
                  <wp:effectExtent l="0" t="0" r="0" b="0"/>
                  <wp:docPr id="1249" name="Grafik 1249"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B606F7" w:rsidP="00B606F7">
            <w:pPr>
              <w:pStyle w:val="Textkrper"/>
              <w:rPr>
                <w:rFonts w:eastAsiaTheme="minorHAnsi"/>
              </w:rPr>
            </w:pPr>
            <w:r w:rsidRPr="00B606F7">
              <w:rPr>
                <w:noProof/>
              </w:rPr>
              <w:drawing>
                <wp:inline distT="0" distB="0" distL="0" distR="0" wp14:anchorId="06DEFBC6" wp14:editId="336D9EBE">
                  <wp:extent cx="2391038" cy="1195519"/>
                  <wp:effectExtent l="7303" t="0" r="0" b="0"/>
                  <wp:docPr id="1250" name="Grafik 1250"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41" cy="1195520"/>
                          </a:xfrm>
                          <a:prstGeom prst="rect">
                            <a:avLst/>
                          </a:prstGeom>
                          <a:noFill/>
                          <a:ln>
                            <a:noFill/>
                          </a:ln>
                        </pic:spPr>
                      </pic:pic>
                    </a:graphicData>
                  </a:graphic>
                </wp:inline>
              </w:drawing>
            </w:r>
          </w:p>
        </w:tc>
      </w:tr>
    </w:tbl>
    <w:p w:rsidR="002250A5" w:rsidRDefault="002250A5"/>
    <w:p w:rsidR="002250A5" w:rsidRDefault="002250A5">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46393"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A46393" w:rsidRDefault="00A46393" w:rsidP="00F52FBA">
            <w:pPr>
              <w:pStyle w:val="Tabelle6pt"/>
              <w:rPr>
                <w:color w:val="000000"/>
              </w:rPr>
            </w:pPr>
            <w:r>
              <w:lastRenderedPageBreak/>
              <w:t>Kompetenzbereich</w:t>
            </w:r>
          </w:p>
          <w:p w:rsidR="00A46393" w:rsidRDefault="00A46393" w:rsidP="00F52FBA">
            <w:pPr>
              <w:pStyle w:val="TabelleKopflinks"/>
            </w:pPr>
            <w:r>
              <w:t>Kompetenzbereich 2</w:t>
            </w:r>
          </w:p>
          <w:p w:rsidR="00A46393" w:rsidRDefault="00A46393"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A46393" w:rsidRDefault="00A46393" w:rsidP="00F52FBA">
            <w:pPr>
              <w:pStyle w:val="Tabelle6pt"/>
              <w:rPr>
                <w:color w:val="000000"/>
              </w:rPr>
            </w:pPr>
            <w:r>
              <w:t>Lernfortschritt</w:t>
            </w:r>
          </w:p>
          <w:p w:rsidR="00A46393" w:rsidRDefault="00A46393" w:rsidP="00F52FBA">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A46393" w:rsidRDefault="00A46393" w:rsidP="00F52FBA">
            <w:pPr>
              <w:pStyle w:val="Tabelle6pt"/>
              <w:rPr>
                <w:color w:val="000000"/>
              </w:rPr>
            </w:pPr>
            <w:r>
              <w:t>Materialien/Titel</w:t>
            </w:r>
          </w:p>
          <w:p w:rsidR="00A46393" w:rsidRDefault="00E36FE2" w:rsidP="00F52FBA">
            <w:pPr>
              <w:pStyle w:val="TabelleKopflinks"/>
            </w:pPr>
            <w:r>
              <w:t>Elektrostatik – G</w:t>
            </w:r>
            <w:r w:rsidR="00A46393">
              <w:t>eladene Körper – Hilfestellu</w:t>
            </w:r>
            <w:r w:rsidR="00A46393">
              <w:t>n</w:t>
            </w:r>
            <w:r w:rsidR="00A46393">
              <w:t>g</w:t>
            </w:r>
            <w:r w:rsidR="00AC430F">
              <w:t>en zu den Aufgaben</w:t>
            </w:r>
          </w:p>
        </w:tc>
        <w:tc>
          <w:tcPr>
            <w:tcW w:w="188" w:type="dxa"/>
            <w:vMerge w:val="restart"/>
            <w:tcBorders>
              <w:top w:val="nil"/>
              <w:left w:val="single" w:sz="4" w:space="0" w:color="auto"/>
              <w:bottom w:val="nil"/>
              <w:right w:val="single" w:sz="4" w:space="0" w:color="auto"/>
            </w:tcBorders>
            <w:shd w:val="clear" w:color="auto" w:fill="FFFFFF"/>
          </w:tcPr>
          <w:p w:rsidR="00A46393" w:rsidRPr="004B658C" w:rsidRDefault="00A46393"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46393" w:rsidRPr="00B51DE9" w:rsidRDefault="00A46393" w:rsidP="00F52FBA">
            <w:pPr>
              <w:pStyle w:val="TabelleKopfmitte"/>
            </w:pPr>
            <w:r>
              <w:t>Physik</w:t>
            </w:r>
          </w:p>
          <w:p w:rsidR="00A46393" w:rsidRPr="00B51DE9" w:rsidRDefault="00A46393" w:rsidP="00D447F8">
            <w:pPr>
              <w:pStyle w:val="TabelleKopfmitte"/>
              <w:rPr>
                <w:rFonts w:eastAsia="Calibri"/>
              </w:rPr>
            </w:pPr>
            <w:r>
              <w:t>Ph02</w:t>
            </w:r>
            <w:r w:rsidRPr="00B51DE9">
              <w:t>.01</w:t>
            </w:r>
            <w:r>
              <w:t>.</w:t>
            </w:r>
            <w:r w:rsidR="00D447F8">
              <w:t>12</w:t>
            </w:r>
          </w:p>
        </w:tc>
      </w:tr>
      <w:tr w:rsidR="00D447F8" w:rsidRPr="00B51DE9" w:rsidTr="00F52FBA">
        <w:tc>
          <w:tcPr>
            <w:tcW w:w="7348" w:type="dxa"/>
            <w:gridSpan w:val="3"/>
            <w:tcBorders>
              <w:left w:val="single" w:sz="4" w:space="0" w:color="auto"/>
              <w:right w:val="single" w:sz="4" w:space="0" w:color="auto"/>
            </w:tcBorders>
            <w:hideMark/>
          </w:tcPr>
          <w:p w:rsidR="00D447F8" w:rsidRPr="004B658C" w:rsidRDefault="00D447F8" w:rsidP="00F52FBA">
            <w:pPr>
              <w:pStyle w:val="Tabelle6pt"/>
            </w:pPr>
            <w:r w:rsidRPr="004B658C">
              <w:t>Kompetenz:</w:t>
            </w:r>
          </w:p>
          <w:p w:rsidR="00867312" w:rsidRDefault="00D447F8" w:rsidP="00F52FBA">
            <w:pPr>
              <w:pStyle w:val="Kopf8ptafz"/>
            </w:pPr>
            <w:r>
              <w:t>Ich kann beschreiben, wie Körper elektrisch geladen werden.</w:t>
            </w:r>
          </w:p>
          <w:p w:rsidR="00D447F8" w:rsidRDefault="00D447F8" w:rsidP="00F52FBA">
            <w:pPr>
              <w:pStyle w:val="Kopf8ptafz"/>
            </w:pPr>
            <w:r>
              <w:t>Ich kann die elektrostatische Aufladung beschreiben.</w:t>
            </w:r>
          </w:p>
          <w:p w:rsidR="00D447F8" w:rsidRDefault="00D447F8" w:rsidP="00E648D8">
            <w:pPr>
              <w:pStyle w:val="Kopf8ptafz"/>
            </w:pPr>
            <w:r>
              <w:t>Ich kann den Ladungsübergang durch Reibung beschreiben.</w:t>
            </w: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47F8" w:rsidRPr="00B51DE9" w:rsidTr="00F52FBA">
              <w:trPr>
                <w:trHeight w:val="284"/>
              </w:trPr>
              <w:tc>
                <w:tcPr>
                  <w:tcW w:w="2090" w:type="dxa"/>
                  <w:shd w:val="clear" w:color="auto" w:fill="D9D9D9" w:themeFill="background1" w:themeFillShade="D9"/>
                </w:tcPr>
                <w:p w:rsidR="00D447F8" w:rsidRPr="00B51DE9" w:rsidRDefault="00D447F8" w:rsidP="00F52FBA">
                  <w:pPr>
                    <w:pStyle w:val="TabelleKopfmitte"/>
                  </w:pPr>
                  <w:r>
                    <w:t>Hilfestellung</w:t>
                  </w:r>
                </w:p>
              </w:tc>
            </w:tr>
          </w:tbl>
          <w:p w:rsidR="00D447F8" w:rsidRPr="00B51DE9" w:rsidRDefault="00D447F8" w:rsidP="00F52FBA">
            <w:pPr>
              <w:pStyle w:val="TabelleKopfmitte"/>
            </w:pPr>
          </w:p>
        </w:tc>
      </w:tr>
      <w:tr w:rsidR="00D447F8" w:rsidRPr="00B51DE9" w:rsidTr="00F52FBA">
        <w:tc>
          <w:tcPr>
            <w:tcW w:w="7348" w:type="dxa"/>
            <w:gridSpan w:val="3"/>
            <w:tcBorders>
              <w:left w:val="single" w:sz="4" w:space="0" w:color="auto"/>
              <w:right w:val="single" w:sz="4" w:space="0" w:color="auto"/>
            </w:tcBorders>
            <w:hideMark/>
          </w:tcPr>
          <w:p w:rsidR="00D447F8" w:rsidRPr="004B658C" w:rsidRDefault="00D447F8" w:rsidP="00F52FBA">
            <w:pPr>
              <w:pStyle w:val="Tabelle6pt"/>
            </w:pPr>
            <w:r w:rsidRPr="004B658C">
              <w:t>Hauptbezug:</w:t>
            </w:r>
          </w:p>
          <w:p w:rsidR="00D447F8" w:rsidRDefault="00D447F8" w:rsidP="00E648D8">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447F8" w:rsidRPr="00B51DE9" w:rsidRDefault="00D447F8" w:rsidP="00F52FBA">
            <w:pPr>
              <w:pStyle w:val="TabelleKopfmitte"/>
            </w:pPr>
          </w:p>
        </w:tc>
      </w:tr>
      <w:tr w:rsidR="00A46393" w:rsidRPr="00B51DE9" w:rsidTr="00F52FBA">
        <w:tc>
          <w:tcPr>
            <w:tcW w:w="7348" w:type="dxa"/>
            <w:gridSpan w:val="3"/>
            <w:tcBorders>
              <w:left w:val="single" w:sz="4" w:space="0" w:color="auto"/>
              <w:right w:val="single" w:sz="4" w:space="0" w:color="auto"/>
            </w:tcBorders>
            <w:tcMar>
              <w:bottom w:w="0" w:type="dxa"/>
            </w:tcMar>
            <w:hideMark/>
          </w:tcPr>
          <w:p w:rsidR="00A46393" w:rsidRDefault="00A46393" w:rsidP="00F52FBA">
            <w:pPr>
              <w:pStyle w:val="Tabelle6pt"/>
            </w:pPr>
            <w:r>
              <w:t>Weitere Bezüge:</w:t>
            </w:r>
          </w:p>
          <w:p w:rsidR="00A46393" w:rsidRDefault="00A46393" w:rsidP="00F52FBA">
            <w:pPr>
              <w:pStyle w:val="Kopf8ptafz"/>
              <w:numPr>
                <w:ilvl w:val="0"/>
                <w:numId w:val="0"/>
              </w:numPr>
            </w:pPr>
          </w:p>
        </w:tc>
        <w:tc>
          <w:tcPr>
            <w:tcW w:w="188" w:type="dxa"/>
            <w:vMerge/>
            <w:tcBorders>
              <w:left w:val="single" w:sz="4" w:space="0" w:color="auto"/>
              <w:bottom w:val="nil"/>
              <w:right w:val="nil"/>
            </w:tcBorders>
            <w:vAlign w:val="center"/>
            <w:hideMark/>
          </w:tcPr>
          <w:p w:rsidR="00A46393" w:rsidRDefault="00A46393"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46393" w:rsidRPr="00B51DE9" w:rsidRDefault="00A46393" w:rsidP="00F52FBA">
            <w:pPr>
              <w:pStyle w:val="TabelleKopfmitte"/>
            </w:pPr>
          </w:p>
        </w:tc>
      </w:tr>
    </w:tbl>
    <w:p w:rsidR="00B606F7" w:rsidRPr="00B606F7" w:rsidRDefault="00B606F7" w:rsidP="00BD1EE7">
      <w:pPr>
        <w:pStyle w:val="AufgabeEbene1"/>
        <w:numPr>
          <w:ilvl w:val="0"/>
          <w:numId w:val="21"/>
        </w:numPr>
      </w:pPr>
      <w:r w:rsidRPr="00B606F7">
        <w:t>Sehen Sie in Ihren Unterlagen der letzten Stunde nach. Sie haben diese Fragen b</w:t>
      </w:r>
      <w:r w:rsidRPr="00B606F7">
        <w:t>e</w:t>
      </w:r>
      <w:r w:rsidRPr="00B606F7">
        <w:t>reits beantwortet.</w:t>
      </w:r>
    </w:p>
    <w:p w:rsidR="00B606F7" w:rsidRPr="00B606F7" w:rsidRDefault="00B606F7" w:rsidP="00A46393">
      <w:pPr>
        <w:pStyle w:val="AufgabeEbene1"/>
      </w:pPr>
      <w:r w:rsidRPr="00B606F7">
        <w:t>Wenn Sie überhaupt nicht wissen, wie Sie anfangen sollen, sehen Sie sich die Aufg</w:t>
      </w:r>
      <w:r w:rsidRPr="00B606F7">
        <w:t>a</w:t>
      </w:r>
      <w:r w:rsidR="002077E6">
        <w:t xml:space="preserve">be </w:t>
      </w:r>
      <w:r w:rsidRPr="00B606F7">
        <w:t>3) kurz an.</w:t>
      </w:r>
    </w:p>
    <w:p w:rsidR="00B606F7" w:rsidRPr="00B606F7" w:rsidRDefault="00B606F7" w:rsidP="00A46393">
      <w:pPr>
        <w:pStyle w:val="AufgabeEbene1"/>
      </w:pPr>
      <w:r w:rsidRPr="00B606F7">
        <w:t>Vor dem Reiben sind der Ballon und der Stoff neutral geladen, das heißt Sie haben gleich viele Protonen und Elektronen.</w:t>
      </w:r>
    </w:p>
    <w:p w:rsidR="00B606F7" w:rsidRPr="00B606F7" w:rsidRDefault="00B606F7" w:rsidP="00D447F8">
      <w:pPr>
        <w:pStyle w:val="AufgabeText"/>
      </w:pPr>
      <w:r w:rsidRPr="00B606F7">
        <w:t>Während des Reibens wandern einige Elektronen vom Stoff zum Ballon.</w:t>
      </w:r>
    </w:p>
    <w:p w:rsidR="00B606F7" w:rsidRPr="00B606F7" w:rsidRDefault="00B606F7" w:rsidP="00D447F8">
      <w:pPr>
        <w:pStyle w:val="AufgabeText"/>
      </w:pPr>
      <w:r w:rsidRPr="00B606F7">
        <w:t>Nach dem Reiben hat der Ballon mehr Elektronen als Protonen.</w:t>
      </w:r>
    </w:p>
    <w:p w:rsidR="00B606F7" w:rsidRDefault="00B606F7" w:rsidP="00D447F8">
      <w:pPr>
        <w:pStyle w:val="AufgabeEbene1"/>
      </w:pPr>
      <w:r w:rsidRPr="00B606F7">
        <w:t xml:space="preserve">Vor dem Reiben besitzt der Ballon genauso viele Protonen wie </w:t>
      </w:r>
      <w:r w:rsidR="00C2394E">
        <w:t>Elektronen. Es sind beides mal sechs</w:t>
      </w:r>
      <w:r w:rsidRPr="00B606F7">
        <w:t xml:space="preserve"> Stück. Damit ist der Ballon neutral geladen. Beim Stoff sieht es g</w:t>
      </w:r>
      <w:r w:rsidRPr="00B606F7">
        <w:t>e</w:t>
      </w:r>
      <w:r w:rsidRPr="00B606F7">
        <w:t>na</w:t>
      </w:r>
      <w:r w:rsidR="00C2394E">
        <w:t>uso aus. Er besitzt sowohl sechs</w:t>
      </w:r>
      <w:r w:rsidRPr="00B606F7">
        <w:t xml:space="preserve"> Protonen als auch </w:t>
      </w:r>
      <w:r w:rsidR="00C2394E">
        <w:t>sechs</w:t>
      </w:r>
      <w:r w:rsidRPr="00B606F7">
        <w:t xml:space="preserve"> Elektronen. Er ist damit auch neutral geladen.</w:t>
      </w:r>
    </w:p>
    <w:p w:rsidR="00476BF7" w:rsidRPr="00476BF7" w:rsidRDefault="00476BF7" w:rsidP="00476BF7">
      <w:pPr>
        <w:pStyle w:val="AufgabeText"/>
      </w:pPr>
    </w:p>
    <w:p w:rsidR="00B606F7" w:rsidRPr="00B606F7" w:rsidRDefault="00B606F7" w:rsidP="00D447F8">
      <w:pPr>
        <w:pStyle w:val="AufgabeText"/>
      </w:pPr>
      <w:r w:rsidRPr="00B606F7">
        <w:t>Während des Reibens bewegen sich nur die Elektronen vom Stoff zum Ballon. Die Protonen können sich nämlich gar nicht bewegen.</w:t>
      </w:r>
    </w:p>
    <w:p w:rsidR="00476BF7" w:rsidRDefault="00476BF7" w:rsidP="00D447F8">
      <w:pPr>
        <w:pStyle w:val="AufgabeText"/>
      </w:pPr>
    </w:p>
    <w:p w:rsidR="003205B2" w:rsidRDefault="00B606F7" w:rsidP="00D447F8">
      <w:pPr>
        <w:pStyle w:val="AufgabeText"/>
      </w:pPr>
      <w:r w:rsidRPr="00B606F7">
        <w:t>So sind nach dem Reiben mehr Elektronen im Ballon. Im Ballon befinden sich mehr Elektronen als Protonen. Die Elektronen sind in der Überzahl, es herrscht Elektr</w:t>
      </w:r>
      <w:r w:rsidRPr="00B606F7">
        <w:t>o</w:t>
      </w:r>
      <w:r w:rsidRPr="00B606F7">
        <w:t>nenüberschuss. Da die Elektronen negativ geladen sind, ist dann auch der Ballon n</w:t>
      </w:r>
      <w:r w:rsidRPr="00B606F7">
        <w:t>e</w:t>
      </w:r>
      <w:r w:rsidRPr="00B606F7">
        <w:t>gativ geladen. Im Stoff gibt es weniger Elektronen als Protonen. Es herrscht dann ein Elektronenmangel. Da dann weniger negativ geladene Elektronen als positiv gelad</w:t>
      </w:r>
      <w:r w:rsidRPr="00B606F7">
        <w:t>e</w:t>
      </w:r>
      <w:r w:rsidRPr="00B606F7">
        <w:t>ne Protonnen im Stoff vorhanden sind, ist der Stoff positiv geladen.</w:t>
      </w:r>
      <w:r w:rsidR="003205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447F8"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447F8" w:rsidRDefault="00D447F8" w:rsidP="00F52FBA">
            <w:pPr>
              <w:pStyle w:val="Tabelle6pt"/>
              <w:rPr>
                <w:color w:val="000000"/>
              </w:rPr>
            </w:pPr>
            <w:r>
              <w:lastRenderedPageBreak/>
              <w:t>Kompetenzbereich</w:t>
            </w:r>
          </w:p>
          <w:p w:rsidR="00D447F8" w:rsidRDefault="00D447F8" w:rsidP="00F52FBA">
            <w:pPr>
              <w:pStyle w:val="TabelleKopflinks"/>
            </w:pPr>
            <w:r>
              <w:t>Kompetenzbereich 2</w:t>
            </w:r>
          </w:p>
          <w:p w:rsidR="00D447F8" w:rsidRDefault="00D447F8"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447F8" w:rsidRDefault="00D447F8" w:rsidP="00F52FBA">
            <w:pPr>
              <w:pStyle w:val="Tabelle6pt"/>
              <w:rPr>
                <w:color w:val="000000"/>
              </w:rPr>
            </w:pPr>
            <w:r>
              <w:t>Lernfortschritt</w:t>
            </w:r>
          </w:p>
          <w:p w:rsidR="00D447F8" w:rsidRDefault="00D447F8" w:rsidP="00F52FBA">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447F8" w:rsidRDefault="00D447F8" w:rsidP="00F52FBA">
            <w:pPr>
              <w:pStyle w:val="Tabelle6pt"/>
              <w:rPr>
                <w:color w:val="000000"/>
              </w:rPr>
            </w:pPr>
            <w:r>
              <w:t>Materialien/Titel</w:t>
            </w:r>
          </w:p>
          <w:p w:rsidR="00D447F8" w:rsidRDefault="00161E8C" w:rsidP="00D447F8">
            <w:pPr>
              <w:pStyle w:val="TabelleKopflinks"/>
            </w:pPr>
            <w:r>
              <w:t>Elektrostatik – G</w:t>
            </w:r>
            <w:r w:rsidR="00D447F8">
              <w:t>eladene Körper – Lösung</w:t>
            </w:r>
            <w:r w:rsidR="00AC430F">
              <w:t>en zu den Aufgaben</w:t>
            </w:r>
          </w:p>
        </w:tc>
        <w:tc>
          <w:tcPr>
            <w:tcW w:w="188" w:type="dxa"/>
            <w:vMerge w:val="restart"/>
            <w:tcBorders>
              <w:top w:val="nil"/>
              <w:left w:val="single" w:sz="4" w:space="0" w:color="auto"/>
              <w:bottom w:val="nil"/>
              <w:right w:val="single" w:sz="4" w:space="0" w:color="auto"/>
            </w:tcBorders>
            <w:shd w:val="clear" w:color="auto" w:fill="FFFFFF"/>
          </w:tcPr>
          <w:p w:rsidR="00D447F8" w:rsidRPr="004B658C" w:rsidRDefault="00D447F8"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447F8" w:rsidRPr="00B51DE9" w:rsidRDefault="00D447F8" w:rsidP="00F52FBA">
            <w:pPr>
              <w:pStyle w:val="TabelleKopfmitte"/>
            </w:pPr>
            <w:r>
              <w:t>Physik</w:t>
            </w:r>
          </w:p>
          <w:p w:rsidR="00D447F8" w:rsidRPr="00B51DE9" w:rsidRDefault="00D447F8" w:rsidP="00D447F8">
            <w:pPr>
              <w:pStyle w:val="TabelleKopfmitte"/>
              <w:rPr>
                <w:rFonts w:eastAsia="Calibri"/>
              </w:rPr>
            </w:pPr>
            <w:r>
              <w:t>Ph02</w:t>
            </w:r>
            <w:r w:rsidRPr="00B51DE9">
              <w:t>.01</w:t>
            </w:r>
            <w:r>
              <w:t>.13</w:t>
            </w:r>
          </w:p>
        </w:tc>
      </w:tr>
      <w:tr w:rsidR="00D447F8" w:rsidRPr="00B51DE9" w:rsidTr="00F52FBA">
        <w:tc>
          <w:tcPr>
            <w:tcW w:w="7348" w:type="dxa"/>
            <w:gridSpan w:val="3"/>
            <w:tcBorders>
              <w:left w:val="single" w:sz="4" w:space="0" w:color="auto"/>
              <w:right w:val="single" w:sz="4" w:space="0" w:color="auto"/>
            </w:tcBorders>
            <w:hideMark/>
          </w:tcPr>
          <w:p w:rsidR="00D447F8" w:rsidRPr="004B658C" w:rsidRDefault="00D447F8" w:rsidP="00F52FBA">
            <w:pPr>
              <w:pStyle w:val="Tabelle6pt"/>
            </w:pPr>
            <w:r w:rsidRPr="004B658C">
              <w:t>Kompetenz:</w:t>
            </w:r>
          </w:p>
          <w:p w:rsidR="00D447F8" w:rsidRDefault="00D447F8" w:rsidP="00F52FBA">
            <w:pPr>
              <w:pStyle w:val="Kopf8ptafz"/>
            </w:pPr>
            <w:r>
              <w:t>Ich kann beschreiben, wie Körper elektrisch geladen werden. Ich kann die elektrostatische Aufladung beschreiben.</w:t>
            </w:r>
          </w:p>
          <w:p w:rsidR="00D447F8" w:rsidRDefault="00D447F8" w:rsidP="00E648D8">
            <w:pPr>
              <w:pStyle w:val="Kopf8ptafz"/>
            </w:pPr>
            <w:r>
              <w:t>Ich kann den Ladungsübergang durch Reibung beschreiben.</w:t>
            </w: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47F8" w:rsidRPr="00B51DE9" w:rsidTr="00F52FBA">
              <w:trPr>
                <w:trHeight w:val="284"/>
              </w:trPr>
              <w:tc>
                <w:tcPr>
                  <w:tcW w:w="2090" w:type="dxa"/>
                  <w:shd w:val="clear" w:color="auto" w:fill="D9D9D9" w:themeFill="background1" w:themeFillShade="D9"/>
                </w:tcPr>
                <w:p w:rsidR="00D447F8" w:rsidRPr="00B51DE9" w:rsidRDefault="00D447F8" w:rsidP="00F52FBA">
                  <w:pPr>
                    <w:pStyle w:val="TabelleKopfmitte"/>
                  </w:pPr>
                  <w:r>
                    <w:t>Lösung</w:t>
                  </w:r>
                </w:p>
              </w:tc>
            </w:tr>
          </w:tbl>
          <w:p w:rsidR="00D447F8" w:rsidRPr="00B51DE9" w:rsidRDefault="00D447F8" w:rsidP="00F52FBA">
            <w:pPr>
              <w:pStyle w:val="TabelleKopfmitte"/>
            </w:pPr>
          </w:p>
        </w:tc>
      </w:tr>
      <w:tr w:rsidR="00D447F8" w:rsidRPr="00B51DE9" w:rsidTr="00F52FBA">
        <w:tc>
          <w:tcPr>
            <w:tcW w:w="7348" w:type="dxa"/>
            <w:gridSpan w:val="3"/>
            <w:tcBorders>
              <w:left w:val="single" w:sz="4" w:space="0" w:color="auto"/>
              <w:right w:val="single" w:sz="4" w:space="0" w:color="auto"/>
            </w:tcBorders>
            <w:hideMark/>
          </w:tcPr>
          <w:p w:rsidR="00D447F8" w:rsidRPr="004B658C" w:rsidRDefault="00D447F8" w:rsidP="00F52FBA">
            <w:pPr>
              <w:pStyle w:val="Tabelle6pt"/>
            </w:pPr>
            <w:r w:rsidRPr="004B658C">
              <w:t>Hauptbezug:</w:t>
            </w:r>
          </w:p>
          <w:p w:rsidR="00D447F8" w:rsidRDefault="00D447F8" w:rsidP="00E648D8">
            <w:pPr>
              <w:pStyle w:val="Kopf8ptafz"/>
            </w:pPr>
            <w:r>
              <w:t>Ich kann einfache physikalische Phänomene beschreiben und mit bekannten Zusammenhängen ve</w:t>
            </w:r>
            <w:r>
              <w:t>r</w:t>
            </w:r>
            <w:r>
              <w:t>gleichen.</w:t>
            </w: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447F8" w:rsidRPr="00B51DE9" w:rsidRDefault="00D447F8" w:rsidP="00F52FBA">
            <w:pPr>
              <w:pStyle w:val="TabelleKopfmitte"/>
            </w:pPr>
          </w:p>
        </w:tc>
      </w:tr>
      <w:tr w:rsidR="00D447F8" w:rsidRPr="00B51DE9" w:rsidTr="00F52FBA">
        <w:tc>
          <w:tcPr>
            <w:tcW w:w="7348" w:type="dxa"/>
            <w:gridSpan w:val="3"/>
            <w:tcBorders>
              <w:left w:val="single" w:sz="4" w:space="0" w:color="auto"/>
              <w:right w:val="single" w:sz="4" w:space="0" w:color="auto"/>
            </w:tcBorders>
            <w:tcMar>
              <w:bottom w:w="0" w:type="dxa"/>
            </w:tcMar>
            <w:hideMark/>
          </w:tcPr>
          <w:p w:rsidR="00D447F8" w:rsidRDefault="00D447F8" w:rsidP="00F52FBA">
            <w:pPr>
              <w:pStyle w:val="Tabelle6pt"/>
            </w:pPr>
            <w:r>
              <w:t>Weitere Bezüge:</w:t>
            </w:r>
          </w:p>
          <w:p w:rsidR="00D447F8" w:rsidRDefault="00D447F8" w:rsidP="00F52FBA">
            <w:pPr>
              <w:pStyle w:val="Kopf8ptafz"/>
              <w:numPr>
                <w:ilvl w:val="0"/>
                <w:numId w:val="0"/>
              </w:numPr>
            </w:pPr>
          </w:p>
        </w:tc>
        <w:tc>
          <w:tcPr>
            <w:tcW w:w="188" w:type="dxa"/>
            <w:vMerge/>
            <w:tcBorders>
              <w:left w:val="single" w:sz="4" w:space="0" w:color="auto"/>
              <w:bottom w:val="nil"/>
              <w:right w:val="nil"/>
            </w:tcBorders>
            <w:vAlign w:val="center"/>
            <w:hideMark/>
          </w:tcPr>
          <w:p w:rsidR="00D447F8" w:rsidRDefault="00D447F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447F8" w:rsidRPr="00B51DE9" w:rsidRDefault="00D447F8" w:rsidP="00F52FBA">
            <w:pPr>
              <w:pStyle w:val="TabelleKopfmitte"/>
            </w:pPr>
          </w:p>
        </w:tc>
      </w:tr>
    </w:tbl>
    <w:p w:rsidR="00B606F7" w:rsidRPr="00B606F7" w:rsidRDefault="00B606F7" w:rsidP="00BD1EE7">
      <w:pPr>
        <w:pStyle w:val="AufgabeEbene1"/>
        <w:numPr>
          <w:ilvl w:val="0"/>
          <w:numId w:val="22"/>
        </w:numPr>
      </w:pPr>
      <w:r w:rsidRPr="00B606F7">
        <w:t>Wiederholungsaufgaben</w:t>
      </w:r>
    </w:p>
    <w:p w:rsidR="00B606F7" w:rsidRPr="00B606F7" w:rsidRDefault="00B606F7" w:rsidP="00CB7B3C">
      <w:pPr>
        <w:pStyle w:val="AufgabeEbene2"/>
      </w:pPr>
      <w:r w:rsidRPr="00B606F7">
        <w:t>Es gibt Protonen, Neutronen und Elektronen</w:t>
      </w:r>
    </w:p>
    <w:p w:rsidR="00B606F7" w:rsidRPr="00B606F7" w:rsidRDefault="00B606F7" w:rsidP="00CB7B3C">
      <w:pPr>
        <w:pStyle w:val="AufgabeEbene2"/>
      </w:pPr>
      <w:r w:rsidRPr="00B606F7">
        <w:t>Protonen sind positiv geladen, Neutronen neutral und Elektronen negativ.</w:t>
      </w:r>
    </w:p>
    <w:p w:rsidR="00B606F7" w:rsidRPr="00B606F7" w:rsidRDefault="00B606F7" w:rsidP="00CB7B3C">
      <w:pPr>
        <w:pStyle w:val="AufgabeEbene2"/>
      </w:pPr>
      <w:r w:rsidRPr="00B606F7">
        <w:t>Nur die Elektronen können sich bewegen. Sie bewegen sich normalerweise um den Atomkern, der aus Protonen und Neutronen besteht.</w:t>
      </w:r>
    </w:p>
    <w:p w:rsidR="00B606F7" w:rsidRPr="00B606F7" w:rsidRDefault="00B606F7" w:rsidP="00CB7B3C">
      <w:pPr>
        <w:pStyle w:val="AufgabeEbene2"/>
      </w:pPr>
      <w:r w:rsidRPr="00B606F7">
        <w:t>Die Protonen und Neutronen können sich nicht bewegen. Sie bilden den Ato</w:t>
      </w:r>
      <w:r w:rsidRPr="00B606F7">
        <w:t>m</w:t>
      </w:r>
      <w:r w:rsidRPr="00B606F7">
        <w:t>kern und sind nicht beweglich.</w:t>
      </w:r>
    </w:p>
    <w:p w:rsidR="00B606F7" w:rsidRPr="00B606F7" w:rsidRDefault="00B606F7" w:rsidP="00CB7B3C">
      <w:pPr>
        <w:pStyle w:val="AufgabeEbene2"/>
      </w:pPr>
      <w:r w:rsidRPr="00B606F7">
        <w:t>Ein vollständiges Atom ist im Normalzustand neutral geladen.</w:t>
      </w:r>
    </w:p>
    <w:p w:rsidR="00B606F7" w:rsidRPr="00B606F7" w:rsidRDefault="00B606F7" w:rsidP="00CB7B3C">
      <w:pPr>
        <w:pStyle w:val="AufgabeEbene2"/>
      </w:pPr>
      <w:r w:rsidRPr="00B606F7">
        <w:t>In einem vollständigen neutral geladenen Atom befinden sich gleich viele Prot</w:t>
      </w:r>
      <w:r w:rsidRPr="00B606F7">
        <w:t>o</w:t>
      </w:r>
      <w:r w:rsidRPr="00B606F7">
        <w:t>nen wie Elektronen.</w:t>
      </w:r>
    </w:p>
    <w:p w:rsidR="00B606F7" w:rsidRPr="00B606F7" w:rsidRDefault="00B606F7" w:rsidP="00CB7B3C">
      <w:pPr>
        <w:pStyle w:val="AufgabeEbene1"/>
      </w:pPr>
      <w:r w:rsidRPr="00B606F7">
        <w:rPr>
          <w:noProof/>
          <w:lang w:eastAsia="de-DE"/>
        </w:rPr>
        <w:drawing>
          <wp:anchor distT="0" distB="0" distL="114300" distR="114300" simplePos="0" relativeHeight="251811840" behindDoc="0" locked="0" layoutInCell="1" allowOverlap="1" wp14:anchorId="0C3810C3" wp14:editId="5DE7CC6C">
            <wp:simplePos x="0" y="0"/>
            <wp:positionH relativeFrom="column">
              <wp:posOffset>1377315</wp:posOffset>
            </wp:positionH>
            <wp:positionV relativeFrom="paragraph">
              <wp:posOffset>267970</wp:posOffset>
            </wp:positionV>
            <wp:extent cx="438785" cy="536575"/>
            <wp:effectExtent l="0" t="0" r="0" b="0"/>
            <wp:wrapNone/>
            <wp:docPr id="1256" name="Grafik 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t xml:space="preserve"> </w:t>
      </w:r>
    </w:p>
    <w:tbl>
      <w:tblPr>
        <w:tblStyle w:val="Tabellenraster"/>
        <w:tblW w:w="7371" w:type="dxa"/>
        <w:jc w:val="center"/>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2077E6">
        <w:trPr>
          <w:jc w:val="center"/>
        </w:trPr>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Vor dem Reiben</w:t>
            </w: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810816" behindDoc="0" locked="0" layoutInCell="1" allowOverlap="1" wp14:anchorId="6278C707" wp14:editId="4E785529">
                  <wp:simplePos x="0" y="0"/>
                  <wp:positionH relativeFrom="column">
                    <wp:posOffset>875665</wp:posOffset>
                  </wp:positionH>
                  <wp:positionV relativeFrom="paragraph">
                    <wp:posOffset>607060</wp:posOffset>
                  </wp:positionV>
                  <wp:extent cx="438785" cy="536575"/>
                  <wp:effectExtent l="0" t="0" r="0" b="0"/>
                  <wp:wrapNone/>
                  <wp:docPr id="1257" name="Grafik 1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09792" behindDoc="0" locked="0" layoutInCell="1" allowOverlap="1" wp14:anchorId="7967E08E" wp14:editId="211E9F8C">
                  <wp:simplePos x="0" y="0"/>
                  <wp:positionH relativeFrom="column">
                    <wp:posOffset>1316355</wp:posOffset>
                  </wp:positionH>
                  <wp:positionV relativeFrom="paragraph">
                    <wp:posOffset>847090</wp:posOffset>
                  </wp:positionV>
                  <wp:extent cx="438785" cy="536575"/>
                  <wp:effectExtent l="0" t="0" r="0" b="0"/>
                  <wp:wrapNone/>
                  <wp:docPr id="1258" name="Grafik 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15936" behindDoc="0" locked="0" layoutInCell="1" allowOverlap="1" wp14:anchorId="2EDB905B" wp14:editId="383DCC60">
                  <wp:simplePos x="0" y="0"/>
                  <wp:positionH relativeFrom="column">
                    <wp:posOffset>1028065</wp:posOffset>
                  </wp:positionH>
                  <wp:positionV relativeFrom="paragraph">
                    <wp:posOffset>64135</wp:posOffset>
                  </wp:positionV>
                  <wp:extent cx="389890" cy="542290"/>
                  <wp:effectExtent l="0" t="0" r="0" b="0"/>
                  <wp:wrapNone/>
                  <wp:docPr id="1259" name="Grafik 1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12864" behindDoc="0" locked="0" layoutInCell="1" allowOverlap="1" wp14:anchorId="35D64622" wp14:editId="784D5639">
                  <wp:simplePos x="0" y="0"/>
                  <wp:positionH relativeFrom="column">
                    <wp:posOffset>222250</wp:posOffset>
                  </wp:positionH>
                  <wp:positionV relativeFrom="paragraph">
                    <wp:posOffset>1271270</wp:posOffset>
                  </wp:positionV>
                  <wp:extent cx="438785" cy="536575"/>
                  <wp:effectExtent l="0" t="0" r="0" b="0"/>
                  <wp:wrapNone/>
                  <wp:docPr id="1260" name="Grafik 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14912" behindDoc="0" locked="0" layoutInCell="1" allowOverlap="1" wp14:anchorId="49F1BAAC" wp14:editId="59933CF6">
                  <wp:simplePos x="0" y="0"/>
                  <wp:positionH relativeFrom="column">
                    <wp:posOffset>953770</wp:posOffset>
                  </wp:positionH>
                  <wp:positionV relativeFrom="paragraph">
                    <wp:posOffset>1596390</wp:posOffset>
                  </wp:positionV>
                  <wp:extent cx="438785" cy="536575"/>
                  <wp:effectExtent l="0" t="0" r="0" b="0"/>
                  <wp:wrapNone/>
                  <wp:docPr id="1261" name="Grafik 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20032" behindDoc="0" locked="0" layoutInCell="1" allowOverlap="1" wp14:anchorId="00969977" wp14:editId="2C8A1384">
                  <wp:simplePos x="0" y="0"/>
                  <wp:positionH relativeFrom="column">
                    <wp:posOffset>1315720</wp:posOffset>
                  </wp:positionH>
                  <wp:positionV relativeFrom="paragraph">
                    <wp:posOffset>459740</wp:posOffset>
                  </wp:positionV>
                  <wp:extent cx="389890" cy="542290"/>
                  <wp:effectExtent l="0" t="0" r="0" b="0"/>
                  <wp:wrapNone/>
                  <wp:docPr id="1262" name="Grafik 1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16960" behindDoc="0" locked="0" layoutInCell="1" allowOverlap="1" wp14:anchorId="481B8C04" wp14:editId="63D74B5B">
                  <wp:simplePos x="0" y="0"/>
                  <wp:positionH relativeFrom="column">
                    <wp:posOffset>568325</wp:posOffset>
                  </wp:positionH>
                  <wp:positionV relativeFrom="paragraph">
                    <wp:posOffset>1498600</wp:posOffset>
                  </wp:positionV>
                  <wp:extent cx="389890" cy="542290"/>
                  <wp:effectExtent l="0" t="0" r="0" b="0"/>
                  <wp:wrapNone/>
                  <wp:docPr id="459" name="Grafik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17984" behindDoc="0" locked="0" layoutInCell="1" allowOverlap="1" wp14:anchorId="5572D8BE" wp14:editId="31F1E670">
                  <wp:simplePos x="0" y="0"/>
                  <wp:positionH relativeFrom="column">
                    <wp:posOffset>177165</wp:posOffset>
                  </wp:positionH>
                  <wp:positionV relativeFrom="paragraph">
                    <wp:posOffset>899795</wp:posOffset>
                  </wp:positionV>
                  <wp:extent cx="389890" cy="542290"/>
                  <wp:effectExtent l="0" t="0" r="0" b="0"/>
                  <wp:wrapNone/>
                  <wp:docPr id="460" name="Grafik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13888" behindDoc="0" locked="0" layoutInCell="1" allowOverlap="1" wp14:anchorId="2822225E" wp14:editId="408D3528">
                  <wp:simplePos x="0" y="0"/>
                  <wp:positionH relativeFrom="column">
                    <wp:posOffset>220345</wp:posOffset>
                  </wp:positionH>
                  <wp:positionV relativeFrom="paragraph">
                    <wp:posOffset>468630</wp:posOffset>
                  </wp:positionV>
                  <wp:extent cx="438785" cy="536575"/>
                  <wp:effectExtent l="0" t="0" r="0" b="0"/>
                  <wp:wrapNone/>
                  <wp:docPr id="1263" name="Grafik 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19008" behindDoc="0" locked="0" layoutInCell="1" allowOverlap="1" wp14:anchorId="043D248A" wp14:editId="38AF6FEA">
                  <wp:simplePos x="0" y="0"/>
                  <wp:positionH relativeFrom="column">
                    <wp:posOffset>1317625</wp:posOffset>
                  </wp:positionH>
                  <wp:positionV relativeFrom="paragraph">
                    <wp:posOffset>1249045</wp:posOffset>
                  </wp:positionV>
                  <wp:extent cx="389890" cy="542290"/>
                  <wp:effectExtent l="0" t="0" r="0" b="0"/>
                  <wp:wrapNone/>
                  <wp:docPr id="461" name="Grafik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08768" behindDoc="0" locked="0" layoutInCell="1" allowOverlap="1" wp14:anchorId="3D653D2C" wp14:editId="6FE8A0AA">
                  <wp:simplePos x="0" y="0"/>
                  <wp:positionH relativeFrom="column">
                    <wp:posOffset>250190</wp:posOffset>
                  </wp:positionH>
                  <wp:positionV relativeFrom="paragraph">
                    <wp:posOffset>90805</wp:posOffset>
                  </wp:positionV>
                  <wp:extent cx="389890" cy="542290"/>
                  <wp:effectExtent l="0" t="0" r="0" b="0"/>
                  <wp:wrapNone/>
                  <wp:docPr id="1264" name="Grafik 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4A68983D" wp14:editId="29A52704">
                  <wp:extent cx="1705233" cy="2403389"/>
                  <wp:effectExtent l="0" t="0" r="0" b="0"/>
                  <wp:docPr id="1265" name="Grafik 1265"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noProof/>
              </w:rPr>
              <w:drawing>
                <wp:inline distT="0" distB="0" distL="0" distR="0" wp14:anchorId="3FD6898A" wp14:editId="246738BE">
                  <wp:extent cx="1194717" cy="2590586"/>
                  <wp:effectExtent l="0" t="0" r="5715" b="0"/>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a:blip r:embed="rId88">
                            <a:extLst>
                              <a:ext uri="{28A0092B-C50C-407E-A947-70E740481C1C}">
                                <a14:useLocalDpi xmlns:a14="http://schemas.microsoft.com/office/drawing/2010/main" val="0"/>
                              </a:ext>
                            </a:extLst>
                          </a:blip>
                          <a:stretch>
                            <a:fillRect/>
                          </a:stretch>
                        </pic:blipFill>
                        <pic:spPr>
                          <a:xfrm>
                            <a:off x="0" y="0"/>
                            <a:ext cx="1194717" cy="2590586"/>
                          </a:xfrm>
                          <a:prstGeom prst="rect">
                            <a:avLst/>
                          </a:prstGeom>
                        </pic:spPr>
                      </pic:pic>
                    </a:graphicData>
                  </a:graphic>
                </wp:inline>
              </w:drawing>
            </w:r>
          </w:p>
        </w:tc>
      </w:tr>
      <w:tr w:rsidR="00B606F7" w:rsidRPr="00B606F7" w:rsidTr="002077E6">
        <w:trPr>
          <w:jc w:val="center"/>
        </w:trPr>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B606F7">
            <w:pPr>
              <w:pStyle w:val="Textkrper"/>
              <w:rPr>
                <w:rFonts w:eastAsiaTheme="minorHAnsi"/>
              </w:rPr>
            </w:pPr>
            <w:r w:rsidRPr="00B606F7">
              <w:rPr>
                <w:rFonts w:eastAsiaTheme="minorHAnsi"/>
              </w:rPr>
              <w:t>Der Ballon ist neutral geladen</w:t>
            </w:r>
          </w:p>
        </w:tc>
        <w:tc>
          <w:tcPr>
            <w:tcW w:w="3119" w:type="dxa"/>
          </w:tcPr>
          <w:p w:rsidR="00B606F7" w:rsidRPr="00B606F7" w:rsidRDefault="00B606F7" w:rsidP="00B606F7">
            <w:pPr>
              <w:pStyle w:val="Textkrper"/>
              <w:rPr>
                <w:rFonts w:eastAsiaTheme="minorHAnsi"/>
              </w:rPr>
            </w:pPr>
            <w:r w:rsidRPr="00B606F7">
              <w:rPr>
                <w:rFonts w:eastAsiaTheme="minorHAnsi"/>
              </w:rPr>
              <w:t>Der Stoff ist neutral geladen.</w:t>
            </w:r>
          </w:p>
        </w:tc>
      </w:tr>
    </w:tbl>
    <w:p w:rsidR="00D963EE" w:rsidRPr="00964AB6" w:rsidRDefault="00D963EE" w:rsidP="00D963EE">
      <w:pPr>
        <w:pStyle w:val="Marginaliegrau"/>
        <w:framePr w:wrap="around" w:x="8862" w:y="172"/>
      </w:pPr>
      <w:r>
        <w:t>Bilder des Autors</w:t>
      </w:r>
    </w:p>
    <w:p w:rsidR="002077E6" w:rsidRDefault="002077E6">
      <w:r>
        <w:br w:type="page"/>
      </w:r>
    </w:p>
    <w:tbl>
      <w:tblPr>
        <w:tblStyle w:val="Tabellenraster"/>
        <w:tblW w:w="7371" w:type="dxa"/>
        <w:jc w:val="center"/>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76BF7">
        <w:trPr>
          <w:jc w:val="center"/>
        </w:trPr>
        <w:tc>
          <w:tcPr>
            <w:tcW w:w="1134" w:type="dxa"/>
            <w:vMerge w:val="restart"/>
            <w:tcBorders>
              <w:top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lastRenderedPageBreak/>
              <w:t>Während des Re</w:t>
            </w:r>
            <w:r w:rsidRPr="00B606F7">
              <w:rPr>
                <w:rFonts w:eastAsiaTheme="minorHAnsi"/>
              </w:rPr>
              <w:t>i</w:t>
            </w:r>
            <w:r w:rsidRPr="00B606F7">
              <w:rPr>
                <w:rFonts w:eastAsiaTheme="minorHAnsi"/>
              </w:rPr>
              <w:t>bens</w:t>
            </w:r>
          </w:p>
        </w:tc>
        <w:tc>
          <w:tcPr>
            <w:tcW w:w="6237" w:type="dxa"/>
            <w:gridSpan w:val="2"/>
            <w:tcBorders>
              <w:top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853824" behindDoc="0" locked="0" layoutInCell="1" allowOverlap="1" wp14:anchorId="2973C4B4" wp14:editId="594DED3A">
                  <wp:simplePos x="0" y="0"/>
                  <wp:positionH relativeFrom="column">
                    <wp:posOffset>989330</wp:posOffset>
                  </wp:positionH>
                  <wp:positionV relativeFrom="paragraph">
                    <wp:posOffset>775335</wp:posOffset>
                  </wp:positionV>
                  <wp:extent cx="389890" cy="542290"/>
                  <wp:effectExtent l="0" t="0" r="0" b="0"/>
                  <wp:wrapNone/>
                  <wp:docPr id="1280" name="Grafik 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37440" behindDoc="0" locked="0" layoutInCell="1" allowOverlap="1" wp14:anchorId="1D92C0FC" wp14:editId="22024124">
                  <wp:simplePos x="0" y="0"/>
                  <wp:positionH relativeFrom="column">
                    <wp:posOffset>814705</wp:posOffset>
                  </wp:positionH>
                  <wp:positionV relativeFrom="paragraph">
                    <wp:posOffset>591820</wp:posOffset>
                  </wp:positionV>
                  <wp:extent cx="438785" cy="536575"/>
                  <wp:effectExtent l="0" t="0" r="0" b="0"/>
                  <wp:wrapNone/>
                  <wp:docPr id="1281" name="Grafik 1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mc:AlternateContent>
                <mc:Choice Requires="wps">
                  <w:drawing>
                    <wp:anchor distT="0" distB="0" distL="114300" distR="114300" simplePos="0" relativeHeight="251858944" behindDoc="0" locked="0" layoutInCell="1" allowOverlap="1" wp14:anchorId="4B89C164" wp14:editId="7ECD05D2">
                      <wp:simplePos x="0" y="0"/>
                      <wp:positionH relativeFrom="column">
                        <wp:posOffset>1263015</wp:posOffset>
                      </wp:positionH>
                      <wp:positionV relativeFrom="paragraph">
                        <wp:posOffset>766445</wp:posOffset>
                      </wp:positionV>
                      <wp:extent cx="438150" cy="163195"/>
                      <wp:effectExtent l="19050" t="57150" r="19050" b="65405"/>
                      <wp:wrapNone/>
                      <wp:docPr id="1216" name="Pfeil nach links 1216"/>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1216" o:spid="_x0000_s1026" type="#_x0000_t66" style="position:absolute;margin-left:99.45pt;margin-top:60.35pt;width:34.5pt;height:12.85pt;rotation:-1231428fd;z-index:251858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" adj="4023" fillcolor="#9bbb59 [3206]" strokecolor="#4e6128 [1606]" strokeweight="2pt"/>
                  </w:pict>
                </mc:Fallback>
              </mc:AlternateContent>
            </w:r>
            <w:r w:rsidRPr="00B606F7">
              <w:rPr>
                <w:noProof/>
              </w:rPr>
              <w:drawing>
                <wp:anchor distT="0" distB="0" distL="114300" distR="114300" simplePos="0" relativeHeight="251838464" behindDoc="0" locked="0" layoutInCell="1" allowOverlap="1" wp14:anchorId="1A654A18" wp14:editId="3AD8377C">
                  <wp:simplePos x="0" y="0"/>
                  <wp:positionH relativeFrom="column">
                    <wp:posOffset>1640840</wp:posOffset>
                  </wp:positionH>
                  <wp:positionV relativeFrom="paragraph">
                    <wp:posOffset>686435</wp:posOffset>
                  </wp:positionV>
                  <wp:extent cx="438785" cy="536575"/>
                  <wp:effectExtent l="0" t="0" r="0" b="0"/>
                  <wp:wrapNone/>
                  <wp:docPr id="1282" name="Grafik 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55872" behindDoc="0" locked="0" layoutInCell="1" allowOverlap="1" wp14:anchorId="13D575CD" wp14:editId="7F150692">
                  <wp:simplePos x="0" y="0"/>
                  <wp:positionH relativeFrom="column">
                    <wp:posOffset>1724660</wp:posOffset>
                  </wp:positionH>
                  <wp:positionV relativeFrom="paragraph">
                    <wp:posOffset>1138555</wp:posOffset>
                  </wp:positionV>
                  <wp:extent cx="389890" cy="542290"/>
                  <wp:effectExtent l="0" t="0" r="0" b="0"/>
                  <wp:wrapNone/>
                  <wp:docPr id="1283" name="Grafik 1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49728" behindDoc="0" locked="0" layoutInCell="1" allowOverlap="1" wp14:anchorId="64AA0BB8" wp14:editId="6A907545">
                  <wp:simplePos x="0" y="0"/>
                  <wp:positionH relativeFrom="column">
                    <wp:posOffset>1588135</wp:posOffset>
                  </wp:positionH>
                  <wp:positionV relativeFrom="paragraph">
                    <wp:posOffset>483235</wp:posOffset>
                  </wp:positionV>
                  <wp:extent cx="389890" cy="542290"/>
                  <wp:effectExtent l="0" t="0" r="0" b="0"/>
                  <wp:wrapNone/>
                  <wp:docPr id="1284" name="Grafik 1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1859968" behindDoc="0" locked="0" layoutInCell="1" allowOverlap="1" wp14:anchorId="42EFD9B1" wp14:editId="067F3E49">
                      <wp:simplePos x="0" y="0"/>
                      <wp:positionH relativeFrom="column">
                        <wp:posOffset>1395095</wp:posOffset>
                      </wp:positionH>
                      <wp:positionV relativeFrom="paragraph">
                        <wp:posOffset>1414145</wp:posOffset>
                      </wp:positionV>
                      <wp:extent cx="438150" cy="163195"/>
                      <wp:effectExtent l="19050" t="57150" r="19050" b="65405"/>
                      <wp:wrapNone/>
                      <wp:docPr id="1217" name="Pfeil nach links 1217"/>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17" o:spid="_x0000_s1026" type="#_x0000_t66" style="position:absolute;margin-left:109.85pt;margin-top:111.35pt;width:34.5pt;height:12.85pt;rotation:-1231428fd;z-index:251859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" adj="4023" fillcolor="#9bbb59 [3206]" strokecolor="#4e6128 [1606]" strokeweight="2pt"/>
                  </w:pict>
                </mc:Fallback>
              </mc:AlternateContent>
            </w:r>
            <w:r w:rsidRPr="00B606F7">
              <w:rPr>
                <w:noProof/>
              </w:rPr>
              <w:drawing>
                <wp:anchor distT="0" distB="0" distL="114300" distR="114300" simplePos="0" relativeHeight="251846656" behindDoc="0" locked="0" layoutInCell="1" allowOverlap="1" wp14:anchorId="5A8527F9" wp14:editId="415B50CD">
                  <wp:simplePos x="0" y="0"/>
                  <wp:positionH relativeFrom="column">
                    <wp:posOffset>1483360</wp:posOffset>
                  </wp:positionH>
                  <wp:positionV relativeFrom="paragraph">
                    <wp:posOffset>1547495</wp:posOffset>
                  </wp:positionV>
                  <wp:extent cx="389890" cy="542290"/>
                  <wp:effectExtent l="0" t="0" r="0" b="0"/>
                  <wp:wrapNone/>
                  <wp:docPr id="1285" name="Grafik 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1857920" behindDoc="0" locked="0" layoutInCell="1" allowOverlap="1" wp14:anchorId="67379E0A" wp14:editId="5BB6D01B">
                      <wp:simplePos x="0" y="0"/>
                      <wp:positionH relativeFrom="column">
                        <wp:posOffset>1267460</wp:posOffset>
                      </wp:positionH>
                      <wp:positionV relativeFrom="paragraph">
                        <wp:posOffset>457372</wp:posOffset>
                      </wp:positionV>
                      <wp:extent cx="438665" cy="163727"/>
                      <wp:effectExtent l="19050" t="57150" r="19050" b="65405"/>
                      <wp:wrapNone/>
                      <wp:docPr id="1218" name="Pfeil nach links 1218"/>
                      <wp:cNvGraphicFramePr/>
                      <a:graphic xmlns:a="http://schemas.openxmlformats.org/drawingml/2006/main">
                        <a:graphicData uri="http://schemas.microsoft.com/office/word/2010/wordprocessingShape">
                          <wps:wsp>
                            <wps:cNvSpPr/>
                            <wps:spPr>
                              <a:xfrm rot="20472594">
                                <a:off x="0" y="0"/>
                                <a:ext cx="438665" cy="163727"/>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18" o:spid="_x0000_s1026" type="#_x0000_t66" style="position:absolute;margin-left:99.8pt;margin-top:36pt;width:34.55pt;height:12.9pt;rotation:-1231428fd;z-index:251857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" adj="4031" fillcolor="#9bbb59 [3206]" strokecolor="#4e6128 [1606]" strokeweight="2pt"/>
                  </w:pict>
                </mc:Fallback>
              </mc:AlternateContent>
            </w:r>
            <w:r w:rsidRPr="00B606F7">
              <w:rPr>
                <w:noProof/>
              </w:rPr>
              <w:drawing>
                <wp:anchor distT="0" distB="0" distL="114300" distR="114300" simplePos="0" relativeHeight="251848704" behindDoc="0" locked="0" layoutInCell="1" allowOverlap="1" wp14:anchorId="0F5A79EC" wp14:editId="1D040B9B">
                  <wp:simplePos x="0" y="0"/>
                  <wp:positionH relativeFrom="column">
                    <wp:posOffset>1588770</wp:posOffset>
                  </wp:positionH>
                  <wp:positionV relativeFrom="paragraph">
                    <wp:posOffset>204470</wp:posOffset>
                  </wp:positionV>
                  <wp:extent cx="389890" cy="542290"/>
                  <wp:effectExtent l="0" t="0" r="0" b="0"/>
                  <wp:wrapNone/>
                  <wp:docPr id="1286" name="Grafik 1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52800" behindDoc="0" locked="0" layoutInCell="1" allowOverlap="1" wp14:anchorId="3F3E0DFA" wp14:editId="4AAB1366">
                  <wp:simplePos x="0" y="0"/>
                  <wp:positionH relativeFrom="column">
                    <wp:posOffset>2080895</wp:posOffset>
                  </wp:positionH>
                  <wp:positionV relativeFrom="paragraph">
                    <wp:posOffset>1423035</wp:posOffset>
                  </wp:positionV>
                  <wp:extent cx="389890" cy="542290"/>
                  <wp:effectExtent l="0" t="0" r="0" b="0"/>
                  <wp:wrapNone/>
                  <wp:docPr id="1287" name="Grafik 1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54848" behindDoc="0" locked="0" layoutInCell="1" allowOverlap="1" wp14:anchorId="20141942" wp14:editId="3E19AD5A">
                  <wp:simplePos x="0" y="0"/>
                  <wp:positionH relativeFrom="column">
                    <wp:posOffset>1805305</wp:posOffset>
                  </wp:positionH>
                  <wp:positionV relativeFrom="paragraph">
                    <wp:posOffset>1724025</wp:posOffset>
                  </wp:positionV>
                  <wp:extent cx="389890" cy="542290"/>
                  <wp:effectExtent l="0" t="0" r="0" b="0"/>
                  <wp:wrapNone/>
                  <wp:docPr id="1288" name="Grafik 1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51776" behindDoc="0" locked="0" layoutInCell="1" allowOverlap="1" wp14:anchorId="7A1C2E42" wp14:editId="26278EA4">
                  <wp:simplePos x="0" y="0"/>
                  <wp:positionH relativeFrom="column">
                    <wp:posOffset>2083435</wp:posOffset>
                  </wp:positionH>
                  <wp:positionV relativeFrom="paragraph">
                    <wp:posOffset>657225</wp:posOffset>
                  </wp:positionV>
                  <wp:extent cx="389890" cy="542290"/>
                  <wp:effectExtent l="0" t="0" r="0" b="0"/>
                  <wp:wrapNone/>
                  <wp:docPr id="1289" name="Grafik 1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47680" behindDoc="0" locked="0" layoutInCell="1" allowOverlap="1" wp14:anchorId="5697FC5F" wp14:editId="1FB9BDB4">
                  <wp:simplePos x="0" y="0"/>
                  <wp:positionH relativeFrom="column">
                    <wp:posOffset>812800</wp:posOffset>
                  </wp:positionH>
                  <wp:positionV relativeFrom="paragraph">
                    <wp:posOffset>1534160</wp:posOffset>
                  </wp:positionV>
                  <wp:extent cx="389890" cy="542290"/>
                  <wp:effectExtent l="0" t="0" r="0" b="0"/>
                  <wp:wrapNone/>
                  <wp:docPr id="1290" name="Grafik 1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45632" behindDoc="0" locked="0" layoutInCell="1" allowOverlap="1" wp14:anchorId="33AF592A" wp14:editId="68FC71A1">
                  <wp:simplePos x="0" y="0"/>
                  <wp:positionH relativeFrom="column">
                    <wp:posOffset>246380</wp:posOffset>
                  </wp:positionH>
                  <wp:positionV relativeFrom="paragraph">
                    <wp:posOffset>746760</wp:posOffset>
                  </wp:positionV>
                  <wp:extent cx="389890" cy="542290"/>
                  <wp:effectExtent l="0" t="0" r="0" b="0"/>
                  <wp:wrapNone/>
                  <wp:docPr id="1291" name="Grafik 1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56896" behindDoc="0" locked="0" layoutInCell="1" allowOverlap="1" wp14:anchorId="37A0115E" wp14:editId="12C721DC">
                  <wp:simplePos x="0" y="0"/>
                  <wp:positionH relativeFrom="column">
                    <wp:posOffset>602615</wp:posOffset>
                  </wp:positionH>
                  <wp:positionV relativeFrom="paragraph">
                    <wp:posOffset>-16510</wp:posOffset>
                  </wp:positionV>
                  <wp:extent cx="389890" cy="542290"/>
                  <wp:effectExtent l="0" t="0" r="0" b="0"/>
                  <wp:wrapNone/>
                  <wp:docPr id="1292" name="Grafik 1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43584" behindDoc="0" locked="0" layoutInCell="1" allowOverlap="1" wp14:anchorId="7C6ABF2C" wp14:editId="2634FB6A">
                  <wp:simplePos x="0" y="0"/>
                  <wp:positionH relativeFrom="column">
                    <wp:posOffset>1433195</wp:posOffset>
                  </wp:positionH>
                  <wp:positionV relativeFrom="paragraph">
                    <wp:posOffset>892175</wp:posOffset>
                  </wp:positionV>
                  <wp:extent cx="438785" cy="536575"/>
                  <wp:effectExtent l="0" t="0" r="0" b="0"/>
                  <wp:wrapNone/>
                  <wp:docPr id="1293" name="Grafik 1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44608" behindDoc="0" locked="0" layoutInCell="1" allowOverlap="1" wp14:anchorId="599DD1B8" wp14:editId="1683733C">
                  <wp:simplePos x="0" y="0"/>
                  <wp:positionH relativeFrom="column">
                    <wp:posOffset>1801495</wp:posOffset>
                  </wp:positionH>
                  <wp:positionV relativeFrom="paragraph">
                    <wp:posOffset>1488440</wp:posOffset>
                  </wp:positionV>
                  <wp:extent cx="438785" cy="536575"/>
                  <wp:effectExtent l="0" t="0" r="0" b="0"/>
                  <wp:wrapNone/>
                  <wp:docPr id="1294" name="Grafik 1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41536" behindDoc="0" locked="0" layoutInCell="1" allowOverlap="1" wp14:anchorId="4BE89425" wp14:editId="348836FE">
                  <wp:simplePos x="0" y="0"/>
                  <wp:positionH relativeFrom="column">
                    <wp:posOffset>1993265</wp:posOffset>
                  </wp:positionH>
                  <wp:positionV relativeFrom="paragraph">
                    <wp:posOffset>890270</wp:posOffset>
                  </wp:positionV>
                  <wp:extent cx="438785" cy="536575"/>
                  <wp:effectExtent l="0" t="0" r="0" b="0"/>
                  <wp:wrapNone/>
                  <wp:docPr id="1295" name="Grafik 1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42560" behindDoc="0" locked="0" layoutInCell="1" allowOverlap="1" wp14:anchorId="68B28929" wp14:editId="2444D066">
                  <wp:simplePos x="0" y="0"/>
                  <wp:positionH relativeFrom="column">
                    <wp:posOffset>1805940</wp:posOffset>
                  </wp:positionH>
                  <wp:positionV relativeFrom="paragraph">
                    <wp:posOffset>429895</wp:posOffset>
                  </wp:positionV>
                  <wp:extent cx="438785" cy="536575"/>
                  <wp:effectExtent l="0" t="0" r="0" b="0"/>
                  <wp:wrapNone/>
                  <wp:docPr id="1296" name="Grafik 1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40512" behindDoc="0" locked="0" layoutInCell="1" allowOverlap="1" wp14:anchorId="7EFB9F1C" wp14:editId="1613EF02">
                  <wp:simplePos x="0" y="0"/>
                  <wp:positionH relativeFrom="column">
                    <wp:posOffset>1871980</wp:posOffset>
                  </wp:positionH>
                  <wp:positionV relativeFrom="paragraph">
                    <wp:posOffset>1960245</wp:posOffset>
                  </wp:positionV>
                  <wp:extent cx="438785" cy="536575"/>
                  <wp:effectExtent l="0" t="0" r="0" b="0"/>
                  <wp:wrapNone/>
                  <wp:docPr id="1297" name="Grafik 1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36416" behindDoc="0" locked="0" layoutInCell="1" allowOverlap="1" wp14:anchorId="15C4E08B" wp14:editId="3CE6EC8B">
                  <wp:simplePos x="0" y="0"/>
                  <wp:positionH relativeFrom="column">
                    <wp:posOffset>1249680</wp:posOffset>
                  </wp:positionH>
                  <wp:positionV relativeFrom="paragraph">
                    <wp:posOffset>1640840</wp:posOffset>
                  </wp:positionV>
                  <wp:extent cx="438785" cy="536575"/>
                  <wp:effectExtent l="0" t="0" r="0" b="0"/>
                  <wp:wrapNone/>
                  <wp:docPr id="1298" name="Grafik 1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34368" behindDoc="0" locked="0" layoutInCell="1" allowOverlap="1" wp14:anchorId="020D653E" wp14:editId="56F1BFB5">
                  <wp:simplePos x="0" y="0"/>
                  <wp:positionH relativeFrom="column">
                    <wp:posOffset>506095</wp:posOffset>
                  </wp:positionH>
                  <wp:positionV relativeFrom="paragraph">
                    <wp:posOffset>1184910</wp:posOffset>
                  </wp:positionV>
                  <wp:extent cx="438785" cy="536575"/>
                  <wp:effectExtent l="0" t="0" r="0" b="0"/>
                  <wp:wrapNone/>
                  <wp:docPr id="1299" name="Grafik 1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33344" behindDoc="0" locked="0" layoutInCell="1" allowOverlap="1" wp14:anchorId="135467D6" wp14:editId="2820487F">
                  <wp:simplePos x="0" y="0"/>
                  <wp:positionH relativeFrom="column">
                    <wp:posOffset>429260</wp:posOffset>
                  </wp:positionH>
                  <wp:positionV relativeFrom="paragraph">
                    <wp:posOffset>274955</wp:posOffset>
                  </wp:positionV>
                  <wp:extent cx="438785" cy="536575"/>
                  <wp:effectExtent l="0" t="0" r="0" b="0"/>
                  <wp:wrapNone/>
                  <wp:docPr id="1300" name="Grafik 1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07744" behindDoc="0" locked="0" layoutInCell="1" allowOverlap="1" wp14:anchorId="7989FC1C" wp14:editId="3D99C56B">
                  <wp:simplePos x="0" y="0"/>
                  <wp:positionH relativeFrom="column">
                    <wp:posOffset>338524</wp:posOffset>
                  </wp:positionH>
                  <wp:positionV relativeFrom="paragraph">
                    <wp:posOffset>-53340</wp:posOffset>
                  </wp:positionV>
                  <wp:extent cx="1705233" cy="2403389"/>
                  <wp:effectExtent l="0" t="0" r="0" b="0"/>
                  <wp:wrapNone/>
                  <wp:docPr id="1301" name="Grafik 1301"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4F376E77" wp14:editId="1C95A7D8">
                  <wp:extent cx="2391038" cy="1195519"/>
                  <wp:effectExtent l="7303" t="0" r="0" b="0"/>
                  <wp:docPr id="1302" name="Grafik 1302"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r w:rsidR="00B606F7" w:rsidRPr="00B606F7" w:rsidTr="00476BF7">
        <w:trPr>
          <w:jc w:val="center"/>
        </w:trPr>
        <w:tc>
          <w:tcPr>
            <w:tcW w:w="1134" w:type="dxa"/>
            <w:vMerge/>
            <w:shd w:val="clear" w:color="auto" w:fill="auto"/>
          </w:tcPr>
          <w:p w:rsidR="00B606F7" w:rsidRPr="00B606F7" w:rsidRDefault="00B606F7" w:rsidP="00476BF7">
            <w:pPr>
              <w:pStyle w:val="Textkrper"/>
              <w:jc w:val="left"/>
              <w:rPr>
                <w:rFonts w:eastAsiaTheme="minorHAnsi"/>
              </w:rPr>
            </w:pPr>
          </w:p>
        </w:tc>
        <w:tc>
          <w:tcPr>
            <w:tcW w:w="6237" w:type="dxa"/>
            <w:gridSpan w:val="2"/>
          </w:tcPr>
          <w:p w:rsidR="00B606F7" w:rsidRPr="00B606F7" w:rsidRDefault="00B606F7" w:rsidP="00B606F7">
            <w:pPr>
              <w:pStyle w:val="Textkrper"/>
              <w:rPr>
                <w:rFonts w:eastAsiaTheme="minorHAnsi"/>
              </w:rPr>
            </w:pPr>
            <w:r w:rsidRPr="00B606F7">
              <w:rPr>
                <w:rFonts w:eastAsiaTheme="minorHAnsi"/>
              </w:rPr>
              <w:t>Einige Elektronen wandern beim Reiben vom Stoff zum Ballon.</w:t>
            </w:r>
          </w:p>
        </w:tc>
      </w:tr>
      <w:tr w:rsidR="00B606F7" w:rsidRPr="00B606F7" w:rsidTr="00476BF7">
        <w:trPr>
          <w:jc w:val="center"/>
        </w:trPr>
        <w:tc>
          <w:tcPr>
            <w:tcW w:w="1134" w:type="dxa"/>
            <w:tcBorders>
              <w:left w:val="nil"/>
              <w:right w:val="nil"/>
            </w:tcBorders>
            <w:shd w:val="clear" w:color="auto" w:fill="auto"/>
          </w:tcPr>
          <w:p w:rsidR="00B606F7" w:rsidRPr="00B606F7" w:rsidRDefault="00B606F7" w:rsidP="00476BF7">
            <w:pPr>
              <w:pStyle w:val="Textkrper"/>
              <w:jc w:val="left"/>
              <w:rPr>
                <w:rFonts w:eastAsiaTheme="minorHAnsi"/>
              </w:rPr>
            </w:pPr>
          </w:p>
        </w:tc>
        <w:tc>
          <w:tcPr>
            <w:tcW w:w="3118" w:type="dxa"/>
            <w:tcBorders>
              <w:left w:val="nil"/>
              <w:right w:val="nil"/>
            </w:tcBorders>
          </w:tcPr>
          <w:p w:rsidR="00B606F7" w:rsidRPr="00B606F7" w:rsidRDefault="00B606F7" w:rsidP="00B606F7">
            <w:pPr>
              <w:pStyle w:val="Textkrper"/>
              <w:rPr>
                <w:rFonts w:eastAsiaTheme="minorHAnsi"/>
              </w:rPr>
            </w:pPr>
          </w:p>
        </w:tc>
        <w:tc>
          <w:tcPr>
            <w:tcW w:w="3119" w:type="dxa"/>
            <w:tcBorders>
              <w:left w:val="nil"/>
              <w:right w:val="nil"/>
            </w:tcBorders>
          </w:tcPr>
          <w:p w:rsidR="00B606F7" w:rsidRPr="00B606F7" w:rsidRDefault="00B606F7" w:rsidP="00B606F7">
            <w:pPr>
              <w:pStyle w:val="Textkrper"/>
              <w:rPr>
                <w:rFonts w:eastAsiaTheme="minorHAnsi"/>
              </w:rPr>
            </w:pPr>
          </w:p>
        </w:tc>
      </w:tr>
      <w:tr w:rsidR="00B606F7" w:rsidRPr="00B606F7" w:rsidTr="00476BF7">
        <w:trPr>
          <w:jc w:val="center"/>
        </w:trPr>
        <w:tc>
          <w:tcPr>
            <w:tcW w:w="1134" w:type="dxa"/>
            <w:vMerge w:val="restart"/>
            <w:shd w:val="clear" w:color="auto" w:fill="auto"/>
            <w:vAlign w:val="center"/>
          </w:tcPr>
          <w:p w:rsidR="00B606F7" w:rsidRPr="00B606F7" w:rsidRDefault="00B606F7" w:rsidP="00476BF7">
            <w:pPr>
              <w:pStyle w:val="Textkrper"/>
              <w:jc w:val="center"/>
              <w:rPr>
                <w:rFonts w:eastAsiaTheme="minorHAnsi"/>
              </w:rPr>
            </w:pPr>
            <w:r w:rsidRPr="00B606F7">
              <w:rPr>
                <w:rFonts w:eastAsiaTheme="minorHAnsi"/>
              </w:rPr>
              <w:t>Nach dem Reiben</w:t>
            </w: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880448" behindDoc="0" locked="0" layoutInCell="1" allowOverlap="1" wp14:anchorId="3454D06D" wp14:editId="34CCBFF6">
                  <wp:simplePos x="0" y="0"/>
                  <wp:positionH relativeFrom="column">
                    <wp:posOffset>1004570</wp:posOffset>
                  </wp:positionH>
                  <wp:positionV relativeFrom="paragraph">
                    <wp:posOffset>1534160</wp:posOffset>
                  </wp:positionV>
                  <wp:extent cx="438785" cy="536575"/>
                  <wp:effectExtent l="0" t="0" r="0" b="0"/>
                  <wp:wrapNone/>
                  <wp:docPr id="1303" name="Grafik 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4304" behindDoc="0" locked="0" layoutInCell="1" allowOverlap="1" wp14:anchorId="2DED1C75" wp14:editId="7C69710B">
                  <wp:simplePos x="0" y="0"/>
                  <wp:positionH relativeFrom="column">
                    <wp:posOffset>597535</wp:posOffset>
                  </wp:positionH>
                  <wp:positionV relativeFrom="paragraph">
                    <wp:posOffset>5080</wp:posOffset>
                  </wp:positionV>
                  <wp:extent cx="438785" cy="536575"/>
                  <wp:effectExtent l="0" t="0" r="0" b="0"/>
                  <wp:wrapNone/>
                  <wp:docPr id="1304" name="Grafik 1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7376" behindDoc="0" locked="0" layoutInCell="1" allowOverlap="1" wp14:anchorId="7422AA34" wp14:editId="70E88CCA">
                  <wp:simplePos x="0" y="0"/>
                  <wp:positionH relativeFrom="column">
                    <wp:posOffset>1270635</wp:posOffset>
                  </wp:positionH>
                  <wp:positionV relativeFrom="paragraph">
                    <wp:posOffset>836930</wp:posOffset>
                  </wp:positionV>
                  <wp:extent cx="438785" cy="536575"/>
                  <wp:effectExtent l="0" t="0" r="0" b="0"/>
                  <wp:wrapNone/>
                  <wp:docPr id="1305" name="Grafik 1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5328" behindDoc="0" locked="0" layoutInCell="1" allowOverlap="1" wp14:anchorId="246E23FC" wp14:editId="3067451A">
                  <wp:simplePos x="0" y="0"/>
                  <wp:positionH relativeFrom="column">
                    <wp:posOffset>866775</wp:posOffset>
                  </wp:positionH>
                  <wp:positionV relativeFrom="paragraph">
                    <wp:posOffset>555625</wp:posOffset>
                  </wp:positionV>
                  <wp:extent cx="438785" cy="536575"/>
                  <wp:effectExtent l="0" t="0" r="0" b="0"/>
                  <wp:wrapNone/>
                  <wp:docPr id="1306" name="Grafik 1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3280" behindDoc="0" locked="0" layoutInCell="1" allowOverlap="1" wp14:anchorId="04D2C606" wp14:editId="250383E9">
                  <wp:simplePos x="0" y="0"/>
                  <wp:positionH relativeFrom="column">
                    <wp:posOffset>191135</wp:posOffset>
                  </wp:positionH>
                  <wp:positionV relativeFrom="paragraph">
                    <wp:posOffset>298450</wp:posOffset>
                  </wp:positionV>
                  <wp:extent cx="438785" cy="536575"/>
                  <wp:effectExtent l="0" t="0" r="0" b="0"/>
                  <wp:wrapNone/>
                  <wp:docPr id="1307" name="Grafik 1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6352" behindDoc="0" locked="0" layoutInCell="1" allowOverlap="1" wp14:anchorId="12E8502C" wp14:editId="7558693E">
                  <wp:simplePos x="0" y="0"/>
                  <wp:positionH relativeFrom="column">
                    <wp:posOffset>247015</wp:posOffset>
                  </wp:positionH>
                  <wp:positionV relativeFrom="paragraph">
                    <wp:posOffset>1099820</wp:posOffset>
                  </wp:positionV>
                  <wp:extent cx="438785" cy="536575"/>
                  <wp:effectExtent l="0" t="0" r="0" b="0"/>
                  <wp:wrapNone/>
                  <wp:docPr id="1308" name="Grafik 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70208" behindDoc="0" locked="0" layoutInCell="1" allowOverlap="1" wp14:anchorId="5BCA77BE" wp14:editId="01609669">
                  <wp:simplePos x="0" y="0"/>
                  <wp:positionH relativeFrom="column">
                    <wp:posOffset>649605</wp:posOffset>
                  </wp:positionH>
                  <wp:positionV relativeFrom="paragraph">
                    <wp:posOffset>1741805</wp:posOffset>
                  </wp:positionV>
                  <wp:extent cx="389890" cy="542290"/>
                  <wp:effectExtent l="0" t="0" r="0" b="0"/>
                  <wp:wrapNone/>
                  <wp:docPr id="1309" name="Grafik 1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7136" behindDoc="0" locked="0" layoutInCell="1" allowOverlap="1" wp14:anchorId="7176DA36" wp14:editId="779E3FED">
                  <wp:simplePos x="0" y="0"/>
                  <wp:positionH relativeFrom="column">
                    <wp:posOffset>1301750</wp:posOffset>
                  </wp:positionH>
                  <wp:positionV relativeFrom="paragraph">
                    <wp:posOffset>1296670</wp:posOffset>
                  </wp:positionV>
                  <wp:extent cx="389890" cy="542290"/>
                  <wp:effectExtent l="0" t="0" r="0" b="0"/>
                  <wp:wrapNone/>
                  <wp:docPr id="1310" name="Grafik 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8160" behindDoc="0" locked="0" layoutInCell="1" allowOverlap="1" wp14:anchorId="0D076B80" wp14:editId="70B3BF79">
                  <wp:simplePos x="0" y="0"/>
                  <wp:positionH relativeFrom="column">
                    <wp:posOffset>777875</wp:posOffset>
                  </wp:positionH>
                  <wp:positionV relativeFrom="paragraph">
                    <wp:posOffset>1097280</wp:posOffset>
                  </wp:positionV>
                  <wp:extent cx="389890" cy="542290"/>
                  <wp:effectExtent l="0" t="0" r="0" b="0"/>
                  <wp:wrapNone/>
                  <wp:docPr id="1311" name="Grafik 1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5088" behindDoc="0" locked="0" layoutInCell="1" allowOverlap="1" wp14:anchorId="3AC58B14" wp14:editId="47755D59">
                  <wp:simplePos x="0" y="0"/>
                  <wp:positionH relativeFrom="column">
                    <wp:posOffset>1321435</wp:posOffset>
                  </wp:positionH>
                  <wp:positionV relativeFrom="paragraph">
                    <wp:posOffset>553720</wp:posOffset>
                  </wp:positionV>
                  <wp:extent cx="389890" cy="542290"/>
                  <wp:effectExtent l="0" t="0" r="0" b="0"/>
                  <wp:wrapNone/>
                  <wp:docPr id="1312" name="Grafik 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6112" behindDoc="0" locked="0" layoutInCell="1" allowOverlap="1" wp14:anchorId="7C8B0C6D" wp14:editId="7D689D6B">
                  <wp:simplePos x="0" y="0"/>
                  <wp:positionH relativeFrom="column">
                    <wp:posOffset>71120</wp:posOffset>
                  </wp:positionH>
                  <wp:positionV relativeFrom="paragraph">
                    <wp:posOffset>1273175</wp:posOffset>
                  </wp:positionV>
                  <wp:extent cx="389890" cy="542290"/>
                  <wp:effectExtent l="0" t="0" r="0" b="0"/>
                  <wp:wrapNone/>
                  <wp:docPr id="1313" name="Grafik 1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3040" behindDoc="0" locked="0" layoutInCell="1" allowOverlap="1" wp14:anchorId="316BFA66" wp14:editId="1671DD85">
                  <wp:simplePos x="0" y="0"/>
                  <wp:positionH relativeFrom="column">
                    <wp:posOffset>682625</wp:posOffset>
                  </wp:positionH>
                  <wp:positionV relativeFrom="paragraph">
                    <wp:posOffset>553720</wp:posOffset>
                  </wp:positionV>
                  <wp:extent cx="389890" cy="542290"/>
                  <wp:effectExtent l="0" t="0" r="0" b="0"/>
                  <wp:wrapNone/>
                  <wp:docPr id="1314" name="Grafik 1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4064" behindDoc="0" locked="0" layoutInCell="1" allowOverlap="1" wp14:anchorId="294BEF37" wp14:editId="6124D7C9">
                  <wp:simplePos x="0" y="0"/>
                  <wp:positionH relativeFrom="column">
                    <wp:posOffset>31750</wp:posOffset>
                  </wp:positionH>
                  <wp:positionV relativeFrom="paragraph">
                    <wp:posOffset>427990</wp:posOffset>
                  </wp:positionV>
                  <wp:extent cx="389890" cy="542290"/>
                  <wp:effectExtent l="0" t="0" r="0" b="0"/>
                  <wp:wrapNone/>
                  <wp:docPr id="1315" name="Grafik 1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2016" behindDoc="0" locked="0" layoutInCell="1" allowOverlap="1" wp14:anchorId="5D772CCF" wp14:editId="3FFEE587">
                  <wp:simplePos x="0" y="0"/>
                  <wp:positionH relativeFrom="column">
                    <wp:posOffset>1005840</wp:posOffset>
                  </wp:positionH>
                  <wp:positionV relativeFrom="paragraph">
                    <wp:posOffset>26035</wp:posOffset>
                  </wp:positionV>
                  <wp:extent cx="389890" cy="542290"/>
                  <wp:effectExtent l="0" t="0" r="0" b="0"/>
                  <wp:wrapNone/>
                  <wp:docPr id="1316" name="Grafik 1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60992" behindDoc="0" locked="0" layoutInCell="1" allowOverlap="1" wp14:anchorId="30B84E33" wp14:editId="299CD26C">
                  <wp:simplePos x="0" y="0"/>
                  <wp:positionH relativeFrom="column">
                    <wp:posOffset>418465</wp:posOffset>
                  </wp:positionH>
                  <wp:positionV relativeFrom="paragraph">
                    <wp:posOffset>-67310</wp:posOffset>
                  </wp:positionV>
                  <wp:extent cx="389890" cy="542290"/>
                  <wp:effectExtent l="0" t="0" r="0" b="0"/>
                  <wp:wrapNone/>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00412F30" wp14:editId="5FBBEF85">
                  <wp:extent cx="1705233" cy="2403389"/>
                  <wp:effectExtent l="0" t="0" r="0" b="0"/>
                  <wp:docPr id="1317" name="Grafik 131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noProof/>
              </w:rPr>
              <w:drawing>
                <wp:inline distT="0" distB="0" distL="0" distR="0">
                  <wp:extent cx="1190847" cy="2296633"/>
                  <wp:effectExtent l="0" t="0" r="0" b="8890"/>
                  <wp:docPr id="1457" name="Grafik 1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rotWithShape="1">
                          <a:blip r:embed="rId88">
                            <a:extLst>
                              <a:ext uri="{28A0092B-C50C-407E-A947-70E740481C1C}">
                                <a14:useLocalDpi xmlns:a14="http://schemas.microsoft.com/office/drawing/2010/main" val="0"/>
                              </a:ext>
                            </a:extLst>
                          </a:blip>
                          <a:srcRect b="5579"/>
                          <a:stretch/>
                        </pic:blipFill>
                        <pic:spPr bwMode="auto">
                          <a:xfrm>
                            <a:off x="0" y="0"/>
                            <a:ext cx="1194717" cy="2304097"/>
                          </a:xfrm>
                          <a:prstGeom prst="rect">
                            <a:avLst/>
                          </a:prstGeom>
                          <a:ln>
                            <a:noFill/>
                          </a:ln>
                          <a:extLst>
                            <a:ext uri="{53640926-AAD7-44D8-BBD7-CCE9431645EC}">
                              <a14:shadowObscured xmlns:a14="http://schemas.microsoft.com/office/drawing/2010/main"/>
                            </a:ext>
                          </a:extLst>
                        </pic:spPr>
                      </pic:pic>
                    </a:graphicData>
                  </a:graphic>
                </wp:inline>
              </w:drawing>
            </w:r>
          </w:p>
        </w:tc>
      </w:tr>
      <w:tr w:rsidR="00B606F7" w:rsidRPr="00B606F7" w:rsidTr="00476BF7">
        <w:trPr>
          <w:jc w:val="center"/>
        </w:trPr>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B606F7">
            <w:pPr>
              <w:pStyle w:val="Textkrper"/>
              <w:rPr>
                <w:rFonts w:eastAsiaTheme="minorHAnsi"/>
              </w:rPr>
            </w:pPr>
            <w:r w:rsidRPr="00B606F7">
              <w:rPr>
                <w:rFonts w:eastAsiaTheme="minorHAnsi"/>
              </w:rPr>
              <w:t>Nach dem Reiben hat der Ballon mehr Elektronen als Protonen. Er ist somit negativ geladen.</w:t>
            </w:r>
          </w:p>
        </w:tc>
        <w:tc>
          <w:tcPr>
            <w:tcW w:w="3119" w:type="dxa"/>
          </w:tcPr>
          <w:p w:rsidR="00B606F7" w:rsidRPr="00B606F7" w:rsidRDefault="00B606F7" w:rsidP="00B606F7">
            <w:pPr>
              <w:pStyle w:val="Textkrper"/>
              <w:rPr>
                <w:rFonts w:eastAsiaTheme="minorHAnsi"/>
              </w:rPr>
            </w:pPr>
            <w:r w:rsidRPr="00B606F7">
              <w:rPr>
                <w:rFonts w:eastAsiaTheme="minorHAnsi"/>
              </w:rPr>
              <w:t>Nach dem Reiben hat der Stoff weniger Elektronen als Protonen. Er ist somit positiv geladen.</w:t>
            </w:r>
          </w:p>
        </w:tc>
      </w:tr>
    </w:tbl>
    <w:p w:rsidR="00B606F7" w:rsidRPr="00B606F7" w:rsidRDefault="00B606F7" w:rsidP="00CB7B3C">
      <w:pPr>
        <w:pStyle w:val="AufgabeEbene1"/>
      </w:pPr>
      <w:r w:rsidRPr="00B606F7">
        <w:t xml:space="preserve"> </w:t>
      </w:r>
    </w:p>
    <w:p w:rsidR="00D963EE" w:rsidRPr="00964AB6" w:rsidRDefault="00D963EE" w:rsidP="00D963EE">
      <w:pPr>
        <w:pStyle w:val="Marginaliegrau"/>
        <w:framePr w:wrap="around" w:x="8896" w:y="3692"/>
      </w:pPr>
      <w:r>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Vor dem Reiben</w:t>
            </w: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887616" behindDoc="0" locked="0" layoutInCell="1" allowOverlap="1" wp14:anchorId="094EDE03" wp14:editId="31A7C0E1">
                  <wp:simplePos x="0" y="0"/>
                  <wp:positionH relativeFrom="column">
                    <wp:posOffset>875665</wp:posOffset>
                  </wp:positionH>
                  <wp:positionV relativeFrom="paragraph">
                    <wp:posOffset>607060</wp:posOffset>
                  </wp:positionV>
                  <wp:extent cx="438785" cy="536575"/>
                  <wp:effectExtent l="0" t="0" r="0" b="0"/>
                  <wp:wrapNone/>
                  <wp:docPr id="1328" name="Grafik 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86592" behindDoc="0" locked="0" layoutInCell="1" allowOverlap="1" wp14:anchorId="0B9F3C87" wp14:editId="76E1B0C6">
                  <wp:simplePos x="0" y="0"/>
                  <wp:positionH relativeFrom="column">
                    <wp:posOffset>1316355</wp:posOffset>
                  </wp:positionH>
                  <wp:positionV relativeFrom="paragraph">
                    <wp:posOffset>847090</wp:posOffset>
                  </wp:positionV>
                  <wp:extent cx="438785" cy="536575"/>
                  <wp:effectExtent l="0" t="0" r="0" b="0"/>
                  <wp:wrapNone/>
                  <wp:docPr id="1329" name="Grafik 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91712" behindDoc="0" locked="0" layoutInCell="1" allowOverlap="1" wp14:anchorId="4B47A2CD" wp14:editId="163D6A84">
                  <wp:simplePos x="0" y="0"/>
                  <wp:positionH relativeFrom="column">
                    <wp:posOffset>1028065</wp:posOffset>
                  </wp:positionH>
                  <wp:positionV relativeFrom="paragraph">
                    <wp:posOffset>64135</wp:posOffset>
                  </wp:positionV>
                  <wp:extent cx="389890" cy="542290"/>
                  <wp:effectExtent l="0" t="0" r="0" b="0"/>
                  <wp:wrapNone/>
                  <wp:docPr id="1330" name="Grafik 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88640" behindDoc="0" locked="0" layoutInCell="1" allowOverlap="1" wp14:anchorId="4D2C0DD6" wp14:editId="2E1BBA50">
                  <wp:simplePos x="0" y="0"/>
                  <wp:positionH relativeFrom="column">
                    <wp:posOffset>222250</wp:posOffset>
                  </wp:positionH>
                  <wp:positionV relativeFrom="paragraph">
                    <wp:posOffset>1271270</wp:posOffset>
                  </wp:positionV>
                  <wp:extent cx="438785" cy="536575"/>
                  <wp:effectExtent l="0" t="0" r="0" b="0"/>
                  <wp:wrapNone/>
                  <wp:docPr id="1331" name="Grafik 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90688" behindDoc="0" locked="0" layoutInCell="1" allowOverlap="1" wp14:anchorId="78C7544B" wp14:editId="11F9BB28">
                  <wp:simplePos x="0" y="0"/>
                  <wp:positionH relativeFrom="column">
                    <wp:posOffset>953770</wp:posOffset>
                  </wp:positionH>
                  <wp:positionV relativeFrom="paragraph">
                    <wp:posOffset>1596390</wp:posOffset>
                  </wp:positionV>
                  <wp:extent cx="438785" cy="536575"/>
                  <wp:effectExtent l="0" t="0" r="0" b="0"/>
                  <wp:wrapNone/>
                  <wp:docPr id="1332" name="Grafik 1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95808" behindDoc="0" locked="0" layoutInCell="1" allowOverlap="1" wp14:anchorId="348DB563" wp14:editId="3B747839">
                  <wp:simplePos x="0" y="0"/>
                  <wp:positionH relativeFrom="column">
                    <wp:posOffset>1315720</wp:posOffset>
                  </wp:positionH>
                  <wp:positionV relativeFrom="paragraph">
                    <wp:posOffset>459740</wp:posOffset>
                  </wp:positionV>
                  <wp:extent cx="389890" cy="542290"/>
                  <wp:effectExtent l="0" t="0" r="0" b="0"/>
                  <wp:wrapNone/>
                  <wp:docPr id="1333" name="Grafik 1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92736" behindDoc="0" locked="0" layoutInCell="1" allowOverlap="1" wp14:anchorId="7E34F3B3" wp14:editId="507627CA">
                  <wp:simplePos x="0" y="0"/>
                  <wp:positionH relativeFrom="column">
                    <wp:posOffset>568325</wp:posOffset>
                  </wp:positionH>
                  <wp:positionV relativeFrom="paragraph">
                    <wp:posOffset>1498600</wp:posOffset>
                  </wp:positionV>
                  <wp:extent cx="389890" cy="542290"/>
                  <wp:effectExtent l="0" t="0" r="0" b="0"/>
                  <wp:wrapNone/>
                  <wp:docPr id="1334" name="Grafik 1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93760" behindDoc="0" locked="0" layoutInCell="1" allowOverlap="1" wp14:anchorId="5FE163B2" wp14:editId="64BA9268">
                  <wp:simplePos x="0" y="0"/>
                  <wp:positionH relativeFrom="column">
                    <wp:posOffset>177165</wp:posOffset>
                  </wp:positionH>
                  <wp:positionV relativeFrom="paragraph">
                    <wp:posOffset>899795</wp:posOffset>
                  </wp:positionV>
                  <wp:extent cx="389890" cy="542290"/>
                  <wp:effectExtent l="0" t="0" r="0" b="0"/>
                  <wp:wrapNone/>
                  <wp:docPr id="1335" name="Grafik 1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89664" behindDoc="0" locked="0" layoutInCell="1" allowOverlap="1" wp14:anchorId="648F8B74" wp14:editId="71E5BBA7">
                  <wp:simplePos x="0" y="0"/>
                  <wp:positionH relativeFrom="column">
                    <wp:posOffset>220345</wp:posOffset>
                  </wp:positionH>
                  <wp:positionV relativeFrom="paragraph">
                    <wp:posOffset>468630</wp:posOffset>
                  </wp:positionV>
                  <wp:extent cx="438785" cy="536575"/>
                  <wp:effectExtent l="0" t="0" r="0" b="0"/>
                  <wp:wrapNone/>
                  <wp:docPr id="1336" name="Grafik 1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894784" behindDoc="0" locked="0" layoutInCell="1" allowOverlap="1" wp14:anchorId="155CDFB2" wp14:editId="26FE640A">
                  <wp:simplePos x="0" y="0"/>
                  <wp:positionH relativeFrom="column">
                    <wp:posOffset>1317625</wp:posOffset>
                  </wp:positionH>
                  <wp:positionV relativeFrom="paragraph">
                    <wp:posOffset>1249045</wp:posOffset>
                  </wp:positionV>
                  <wp:extent cx="389890" cy="542290"/>
                  <wp:effectExtent l="0" t="0" r="0" b="0"/>
                  <wp:wrapNone/>
                  <wp:docPr id="1337" name="Grafik 1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885568" behindDoc="0" locked="0" layoutInCell="1" allowOverlap="1" wp14:anchorId="0850AC34" wp14:editId="19EAEED4">
                  <wp:simplePos x="0" y="0"/>
                  <wp:positionH relativeFrom="column">
                    <wp:posOffset>250190</wp:posOffset>
                  </wp:positionH>
                  <wp:positionV relativeFrom="paragraph">
                    <wp:posOffset>90805</wp:posOffset>
                  </wp:positionV>
                  <wp:extent cx="389890" cy="542290"/>
                  <wp:effectExtent l="0" t="0" r="0" b="0"/>
                  <wp:wrapNone/>
                  <wp:docPr id="1338" name="Grafik 1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64D90DBC" wp14:editId="75F0D383">
                  <wp:extent cx="1357906" cy="1913860"/>
                  <wp:effectExtent l="0" t="0" r="0" b="0"/>
                  <wp:docPr id="1339" name="Grafik 1339"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b="28342"/>
                          <a:stretch/>
                        </pic:blipFill>
                        <pic:spPr bwMode="auto">
                          <a:xfrm>
                            <a:off x="0" y="0"/>
                            <a:ext cx="1362351" cy="19201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noProof/>
              </w:rPr>
              <w:drawing>
                <wp:inline distT="0" distB="0" distL="0" distR="0">
                  <wp:extent cx="1307805" cy="2241952"/>
                  <wp:effectExtent l="0" t="0" r="6985" b="0"/>
                  <wp:docPr id="1466" name="Grafik 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rotWithShape="1">
                          <a:blip r:embed="rId88">
                            <a:extLst>
                              <a:ext uri="{28A0092B-C50C-407E-A947-70E740481C1C}">
                                <a14:useLocalDpi xmlns:a14="http://schemas.microsoft.com/office/drawing/2010/main" val="0"/>
                              </a:ext>
                            </a:extLst>
                          </a:blip>
                          <a:srcRect b="3030"/>
                          <a:stretch/>
                        </pic:blipFill>
                        <pic:spPr bwMode="auto">
                          <a:xfrm>
                            <a:off x="0" y="0"/>
                            <a:ext cx="1312056" cy="2249240"/>
                          </a:xfrm>
                          <a:prstGeom prst="rect">
                            <a:avLst/>
                          </a:prstGeom>
                          <a:ln>
                            <a:noFill/>
                          </a:ln>
                          <a:extLst>
                            <a:ext uri="{53640926-AAD7-44D8-BBD7-CCE9431645EC}">
                              <a14:shadowObscured xmlns:a14="http://schemas.microsoft.com/office/drawing/2010/main"/>
                            </a:ext>
                          </a:extLst>
                        </pic:spPr>
                      </pic:pic>
                    </a:graphicData>
                  </a:graphic>
                </wp:inline>
              </w:drawing>
            </w:r>
          </w:p>
        </w:tc>
      </w:tr>
      <w:tr w:rsidR="00B606F7" w:rsidRPr="00B606F7" w:rsidTr="00421B4D">
        <w:tc>
          <w:tcPr>
            <w:tcW w:w="1134" w:type="dxa"/>
            <w:vMerge/>
            <w:tcBorders>
              <w:bottom w:val="single" w:sz="4" w:space="0" w:color="auto"/>
            </w:tcBorders>
            <w:shd w:val="clear" w:color="auto" w:fill="auto"/>
          </w:tcPr>
          <w:p w:rsidR="00B606F7" w:rsidRPr="00B606F7" w:rsidRDefault="00B606F7" w:rsidP="00B606F7">
            <w:pPr>
              <w:pStyle w:val="Textkrper"/>
              <w:rPr>
                <w:rFonts w:eastAsiaTheme="minorHAnsi"/>
              </w:rPr>
            </w:pPr>
          </w:p>
        </w:tc>
        <w:tc>
          <w:tcPr>
            <w:tcW w:w="3118" w:type="dxa"/>
            <w:tcBorders>
              <w:bottom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Der Ballon ist </w:t>
            </w:r>
            <w:r w:rsidRPr="00B606F7">
              <w:rPr>
                <w:rFonts w:eastAsiaTheme="minorHAnsi"/>
                <w:u w:val="single"/>
              </w:rPr>
              <w:t>neutral</w:t>
            </w:r>
            <w:r w:rsidRPr="00B606F7">
              <w:rPr>
                <w:rFonts w:eastAsiaTheme="minorHAnsi"/>
              </w:rPr>
              <w:t xml:space="preserve"> geladen</w:t>
            </w:r>
          </w:p>
        </w:tc>
        <w:tc>
          <w:tcPr>
            <w:tcW w:w="3119" w:type="dxa"/>
            <w:tcBorders>
              <w:bottom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Der Stoff ist </w:t>
            </w:r>
            <w:r w:rsidRPr="00B606F7">
              <w:rPr>
                <w:rFonts w:eastAsiaTheme="minorHAnsi"/>
                <w:u w:val="single"/>
              </w:rPr>
              <w:t>neutral</w:t>
            </w:r>
            <w:r w:rsidRPr="00B606F7">
              <w:rPr>
                <w:rFonts w:eastAsiaTheme="minorHAnsi"/>
              </w:rPr>
              <w:t xml:space="preserve"> geladen.</w:t>
            </w:r>
          </w:p>
        </w:tc>
      </w:tr>
    </w:tbl>
    <w:p w:rsidR="00F97D80" w:rsidRDefault="00F97D80">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tcBorders>
              <w:top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lastRenderedPageBreak/>
              <w:t>Während des Re</w:t>
            </w:r>
            <w:r w:rsidRPr="00B606F7">
              <w:rPr>
                <w:rFonts w:eastAsiaTheme="minorHAnsi"/>
              </w:rPr>
              <w:t>i</w:t>
            </w:r>
            <w:r w:rsidRPr="00B606F7">
              <w:rPr>
                <w:rFonts w:eastAsiaTheme="minorHAnsi"/>
              </w:rPr>
              <w:t>bens</w:t>
            </w:r>
          </w:p>
        </w:tc>
        <w:tc>
          <w:tcPr>
            <w:tcW w:w="6237" w:type="dxa"/>
            <w:gridSpan w:val="2"/>
            <w:tcBorders>
              <w:top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926528" behindDoc="0" locked="0" layoutInCell="1" allowOverlap="1" wp14:anchorId="3844B2FB" wp14:editId="3E931D80">
                  <wp:simplePos x="0" y="0"/>
                  <wp:positionH relativeFrom="column">
                    <wp:posOffset>989330</wp:posOffset>
                  </wp:positionH>
                  <wp:positionV relativeFrom="paragraph">
                    <wp:posOffset>775335</wp:posOffset>
                  </wp:positionV>
                  <wp:extent cx="389890" cy="542290"/>
                  <wp:effectExtent l="0" t="0" r="0" b="0"/>
                  <wp:wrapNone/>
                  <wp:docPr id="1185" name="Grafik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12192" behindDoc="0" locked="0" layoutInCell="1" allowOverlap="1" wp14:anchorId="2CDF9AEE" wp14:editId="194777BA">
                  <wp:simplePos x="0" y="0"/>
                  <wp:positionH relativeFrom="column">
                    <wp:posOffset>814705</wp:posOffset>
                  </wp:positionH>
                  <wp:positionV relativeFrom="paragraph">
                    <wp:posOffset>591820</wp:posOffset>
                  </wp:positionV>
                  <wp:extent cx="438785" cy="536575"/>
                  <wp:effectExtent l="0" t="0" r="0" b="0"/>
                  <wp:wrapNone/>
                  <wp:docPr id="1186" name="Grafik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mc:AlternateContent>
                <mc:Choice Requires="wps">
                  <w:drawing>
                    <wp:anchor distT="0" distB="0" distL="114300" distR="114300" simplePos="0" relativeHeight="251931648" behindDoc="0" locked="0" layoutInCell="1" allowOverlap="1" wp14:anchorId="65C8D72F" wp14:editId="64F42440">
                      <wp:simplePos x="0" y="0"/>
                      <wp:positionH relativeFrom="column">
                        <wp:posOffset>1263015</wp:posOffset>
                      </wp:positionH>
                      <wp:positionV relativeFrom="paragraph">
                        <wp:posOffset>766445</wp:posOffset>
                      </wp:positionV>
                      <wp:extent cx="438150" cy="163195"/>
                      <wp:effectExtent l="19050" t="57150" r="19050" b="65405"/>
                      <wp:wrapNone/>
                      <wp:docPr id="1219" name="Pfeil nach links 1219"/>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19" o:spid="_x0000_s1026" type="#_x0000_t66" style="position:absolute;margin-left:99.45pt;margin-top:60.35pt;width:34.5pt;height:12.85pt;rotation:-1231428fd;z-index:251931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" adj="4023" fillcolor="#9bbb59 [3206]" strokecolor="#4e6128 [1606]" strokeweight="2pt"/>
                  </w:pict>
                </mc:Fallback>
              </mc:AlternateContent>
            </w:r>
            <w:r w:rsidRPr="00B606F7">
              <w:rPr>
                <w:noProof/>
              </w:rPr>
              <w:drawing>
                <wp:anchor distT="0" distB="0" distL="114300" distR="114300" simplePos="0" relativeHeight="251913216" behindDoc="0" locked="0" layoutInCell="1" allowOverlap="1" wp14:anchorId="051FA6F6" wp14:editId="2A54DA93">
                  <wp:simplePos x="0" y="0"/>
                  <wp:positionH relativeFrom="column">
                    <wp:posOffset>1640840</wp:posOffset>
                  </wp:positionH>
                  <wp:positionV relativeFrom="paragraph">
                    <wp:posOffset>686435</wp:posOffset>
                  </wp:positionV>
                  <wp:extent cx="438785" cy="536575"/>
                  <wp:effectExtent l="0" t="0" r="0" b="0"/>
                  <wp:wrapNone/>
                  <wp:docPr id="1187" name="Grafik 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28576" behindDoc="0" locked="0" layoutInCell="1" allowOverlap="1" wp14:anchorId="1451FD84" wp14:editId="287768B4">
                  <wp:simplePos x="0" y="0"/>
                  <wp:positionH relativeFrom="column">
                    <wp:posOffset>1724660</wp:posOffset>
                  </wp:positionH>
                  <wp:positionV relativeFrom="paragraph">
                    <wp:posOffset>1138555</wp:posOffset>
                  </wp:positionV>
                  <wp:extent cx="389890" cy="542290"/>
                  <wp:effectExtent l="0" t="0" r="0" b="0"/>
                  <wp:wrapNone/>
                  <wp:docPr id="1188" name="Grafik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3456" behindDoc="0" locked="0" layoutInCell="1" allowOverlap="1" wp14:anchorId="07F87A44" wp14:editId="62773102">
                  <wp:simplePos x="0" y="0"/>
                  <wp:positionH relativeFrom="column">
                    <wp:posOffset>1588135</wp:posOffset>
                  </wp:positionH>
                  <wp:positionV relativeFrom="paragraph">
                    <wp:posOffset>483235</wp:posOffset>
                  </wp:positionV>
                  <wp:extent cx="389890" cy="542290"/>
                  <wp:effectExtent l="0" t="0" r="0" b="0"/>
                  <wp:wrapNone/>
                  <wp:docPr id="1189" name="Grafik 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1932672" behindDoc="0" locked="0" layoutInCell="1" allowOverlap="1" wp14:anchorId="119FFD4F" wp14:editId="41C58289">
                      <wp:simplePos x="0" y="0"/>
                      <wp:positionH relativeFrom="column">
                        <wp:posOffset>1395095</wp:posOffset>
                      </wp:positionH>
                      <wp:positionV relativeFrom="paragraph">
                        <wp:posOffset>1414145</wp:posOffset>
                      </wp:positionV>
                      <wp:extent cx="438150" cy="163195"/>
                      <wp:effectExtent l="19050" t="57150" r="19050" b="65405"/>
                      <wp:wrapNone/>
                      <wp:docPr id="1220" name="Pfeil nach links 1220"/>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20" o:spid="_x0000_s1026" type="#_x0000_t66" style="position:absolute;margin-left:109.85pt;margin-top:111.35pt;width:34.5pt;height:12.85pt;rotation:-1231428fd;z-index:251932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" adj="4023" fillcolor="#9bbb59 [3206]" strokecolor="#4e6128 [1606]" strokeweight="2pt"/>
                  </w:pict>
                </mc:Fallback>
              </mc:AlternateContent>
            </w:r>
            <w:r w:rsidRPr="00B606F7">
              <w:rPr>
                <w:noProof/>
              </w:rPr>
              <w:drawing>
                <wp:anchor distT="0" distB="0" distL="114300" distR="114300" simplePos="0" relativeHeight="251920384" behindDoc="0" locked="0" layoutInCell="1" allowOverlap="1" wp14:anchorId="512D9C82" wp14:editId="5DD9FFCA">
                  <wp:simplePos x="0" y="0"/>
                  <wp:positionH relativeFrom="column">
                    <wp:posOffset>1483360</wp:posOffset>
                  </wp:positionH>
                  <wp:positionV relativeFrom="paragraph">
                    <wp:posOffset>1547495</wp:posOffset>
                  </wp:positionV>
                  <wp:extent cx="389890" cy="542290"/>
                  <wp:effectExtent l="0" t="0" r="0" b="0"/>
                  <wp:wrapNone/>
                  <wp:docPr id="1190" name="Grafik 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1930624" behindDoc="0" locked="0" layoutInCell="1" allowOverlap="1" wp14:anchorId="0F36DD0D" wp14:editId="46CAE815">
                      <wp:simplePos x="0" y="0"/>
                      <wp:positionH relativeFrom="column">
                        <wp:posOffset>1267460</wp:posOffset>
                      </wp:positionH>
                      <wp:positionV relativeFrom="paragraph">
                        <wp:posOffset>457372</wp:posOffset>
                      </wp:positionV>
                      <wp:extent cx="438665" cy="163727"/>
                      <wp:effectExtent l="19050" t="57150" r="19050" b="65405"/>
                      <wp:wrapNone/>
                      <wp:docPr id="1184" name="Pfeil nach links 1184"/>
                      <wp:cNvGraphicFramePr/>
                      <a:graphic xmlns:a="http://schemas.openxmlformats.org/drawingml/2006/main">
                        <a:graphicData uri="http://schemas.microsoft.com/office/word/2010/wordprocessingShape">
                          <wps:wsp>
                            <wps:cNvSpPr/>
                            <wps:spPr>
                              <a:xfrm rot="20472594">
                                <a:off x="0" y="0"/>
                                <a:ext cx="438665" cy="163727"/>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184" o:spid="_x0000_s1026" type="#_x0000_t66" style="position:absolute;margin-left:99.8pt;margin-top:36pt;width:34.55pt;height:12.9pt;rotation:-1231428fd;z-index:251930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" adj="4031" fillcolor="#9bbb59 [3206]" strokecolor="#4e6128 [1606]" strokeweight="2pt"/>
                  </w:pict>
                </mc:Fallback>
              </mc:AlternateContent>
            </w:r>
            <w:r w:rsidRPr="00B606F7">
              <w:rPr>
                <w:noProof/>
              </w:rPr>
              <w:drawing>
                <wp:anchor distT="0" distB="0" distL="114300" distR="114300" simplePos="0" relativeHeight="251922432" behindDoc="0" locked="0" layoutInCell="1" allowOverlap="1" wp14:anchorId="7136357C" wp14:editId="47AEB74E">
                  <wp:simplePos x="0" y="0"/>
                  <wp:positionH relativeFrom="column">
                    <wp:posOffset>1588770</wp:posOffset>
                  </wp:positionH>
                  <wp:positionV relativeFrom="paragraph">
                    <wp:posOffset>204470</wp:posOffset>
                  </wp:positionV>
                  <wp:extent cx="389890" cy="542290"/>
                  <wp:effectExtent l="0" t="0" r="0" b="0"/>
                  <wp:wrapNone/>
                  <wp:docPr id="1191" name="Grafik 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5504" behindDoc="0" locked="0" layoutInCell="1" allowOverlap="1" wp14:anchorId="14BAFC56" wp14:editId="646F3047">
                  <wp:simplePos x="0" y="0"/>
                  <wp:positionH relativeFrom="column">
                    <wp:posOffset>2080895</wp:posOffset>
                  </wp:positionH>
                  <wp:positionV relativeFrom="paragraph">
                    <wp:posOffset>1423035</wp:posOffset>
                  </wp:positionV>
                  <wp:extent cx="389890" cy="542290"/>
                  <wp:effectExtent l="0" t="0" r="0" b="0"/>
                  <wp:wrapNone/>
                  <wp:docPr id="1192" name="Grafik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7552" behindDoc="0" locked="0" layoutInCell="1" allowOverlap="1" wp14:anchorId="189C071C" wp14:editId="34C9858E">
                  <wp:simplePos x="0" y="0"/>
                  <wp:positionH relativeFrom="column">
                    <wp:posOffset>1805305</wp:posOffset>
                  </wp:positionH>
                  <wp:positionV relativeFrom="paragraph">
                    <wp:posOffset>1724025</wp:posOffset>
                  </wp:positionV>
                  <wp:extent cx="389890" cy="542290"/>
                  <wp:effectExtent l="0" t="0" r="0" b="0"/>
                  <wp:wrapNone/>
                  <wp:docPr id="1193" name="Grafik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4480" behindDoc="0" locked="0" layoutInCell="1" allowOverlap="1" wp14:anchorId="32155DE5" wp14:editId="78BFF4B4">
                  <wp:simplePos x="0" y="0"/>
                  <wp:positionH relativeFrom="column">
                    <wp:posOffset>2083435</wp:posOffset>
                  </wp:positionH>
                  <wp:positionV relativeFrom="paragraph">
                    <wp:posOffset>657225</wp:posOffset>
                  </wp:positionV>
                  <wp:extent cx="389890" cy="542290"/>
                  <wp:effectExtent l="0" t="0" r="0" b="0"/>
                  <wp:wrapNone/>
                  <wp:docPr id="1197" name="Grafik 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1408" behindDoc="0" locked="0" layoutInCell="1" allowOverlap="1" wp14:anchorId="771B8769" wp14:editId="7626C83E">
                  <wp:simplePos x="0" y="0"/>
                  <wp:positionH relativeFrom="column">
                    <wp:posOffset>812800</wp:posOffset>
                  </wp:positionH>
                  <wp:positionV relativeFrom="paragraph">
                    <wp:posOffset>1534160</wp:posOffset>
                  </wp:positionV>
                  <wp:extent cx="389890" cy="542290"/>
                  <wp:effectExtent l="0" t="0" r="0" b="0"/>
                  <wp:wrapNone/>
                  <wp:docPr id="1198" name="Grafik 1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19360" behindDoc="0" locked="0" layoutInCell="1" allowOverlap="1" wp14:anchorId="48DCF187" wp14:editId="5F2A9D62">
                  <wp:simplePos x="0" y="0"/>
                  <wp:positionH relativeFrom="column">
                    <wp:posOffset>246380</wp:posOffset>
                  </wp:positionH>
                  <wp:positionV relativeFrom="paragraph">
                    <wp:posOffset>746760</wp:posOffset>
                  </wp:positionV>
                  <wp:extent cx="389890" cy="542290"/>
                  <wp:effectExtent l="0" t="0" r="0" b="0"/>
                  <wp:wrapNone/>
                  <wp:docPr id="1199" name="Grafik 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29600" behindDoc="0" locked="0" layoutInCell="1" allowOverlap="1" wp14:anchorId="00E4B48A" wp14:editId="60EEAFE1">
                  <wp:simplePos x="0" y="0"/>
                  <wp:positionH relativeFrom="column">
                    <wp:posOffset>602615</wp:posOffset>
                  </wp:positionH>
                  <wp:positionV relativeFrom="paragraph">
                    <wp:posOffset>-16510</wp:posOffset>
                  </wp:positionV>
                  <wp:extent cx="389890" cy="542290"/>
                  <wp:effectExtent l="0" t="0" r="0" b="0"/>
                  <wp:wrapNone/>
                  <wp:docPr id="1200" name="Grafik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17312" behindDoc="0" locked="0" layoutInCell="1" allowOverlap="1" wp14:anchorId="3FDE28DA" wp14:editId="48D1F788">
                  <wp:simplePos x="0" y="0"/>
                  <wp:positionH relativeFrom="column">
                    <wp:posOffset>1433195</wp:posOffset>
                  </wp:positionH>
                  <wp:positionV relativeFrom="paragraph">
                    <wp:posOffset>892175</wp:posOffset>
                  </wp:positionV>
                  <wp:extent cx="438785" cy="536575"/>
                  <wp:effectExtent l="0" t="0" r="0" b="0"/>
                  <wp:wrapNone/>
                  <wp:docPr id="1201" name="Grafik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8336" behindDoc="0" locked="0" layoutInCell="1" allowOverlap="1" wp14:anchorId="3A11E90F" wp14:editId="5C26B752">
                  <wp:simplePos x="0" y="0"/>
                  <wp:positionH relativeFrom="column">
                    <wp:posOffset>1801495</wp:posOffset>
                  </wp:positionH>
                  <wp:positionV relativeFrom="paragraph">
                    <wp:posOffset>1488440</wp:posOffset>
                  </wp:positionV>
                  <wp:extent cx="438785" cy="536575"/>
                  <wp:effectExtent l="0" t="0" r="0" b="0"/>
                  <wp:wrapNone/>
                  <wp:docPr id="1202" name="Grafik 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5264" behindDoc="0" locked="0" layoutInCell="1" allowOverlap="1" wp14:anchorId="54539A95" wp14:editId="265E1F25">
                  <wp:simplePos x="0" y="0"/>
                  <wp:positionH relativeFrom="column">
                    <wp:posOffset>1993265</wp:posOffset>
                  </wp:positionH>
                  <wp:positionV relativeFrom="paragraph">
                    <wp:posOffset>890270</wp:posOffset>
                  </wp:positionV>
                  <wp:extent cx="438785" cy="536575"/>
                  <wp:effectExtent l="0" t="0" r="0" b="0"/>
                  <wp:wrapNone/>
                  <wp:docPr id="1203" name="Grafik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6288" behindDoc="0" locked="0" layoutInCell="1" allowOverlap="1" wp14:anchorId="03DDA031" wp14:editId="685731CB">
                  <wp:simplePos x="0" y="0"/>
                  <wp:positionH relativeFrom="column">
                    <wp:posOffset>1805940</wp:posOffset>
                  </wp:positionH>
                  <wp:positionV relativeFrom="paragraph">
                    <wp:posOffset>429895</wp:posOffset>
                  </wp:positionV>
                  <wp:extent cx="438785" cy="536575"/>
                  <wp:effectExtent l="0" t="0" r="0" b="0"/>
                  <wp:wrapNone/>
                  <wp:docPr id="1204" name="Grafik 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4240" behindDoc="0" locked="0" layoutInCell="1" allowOverlap="1" wp14:anchorId="741E2936" wp14:editId="441FEF1C">
                  <wp:simplePos x="0" y="0"/>
                  <wp:positionH relativeFrom="column">
                    <wp:posOffset>1871980</wp:posOffset>
                  </wp:positionH>
                  <wp:positionV relativeFrom="paragraph">
                    <wp:posOffset>1960245</wp:posOffset>
                  </wp:positionV>
                  <wp:extent cx="438785" cy="536575"/>
                  <wp:effectExtent l="0" t="0" r="0" b="0"/>
                  <wp:wrapNone/>
                  <wp:docPr id="1205" name="Grafik 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1168" behindDoc="0" locked="0" layoutInCell="1" allowOverlap="1" wp14:anchorId="1824CDA1" wp14:editId="56F165C4">
                  <wp:simplePos x="0" y="0"/>
                  <wp:positionH relativeFrom="column">
                    <wp:posOffset>1249680</wp:posOffset>
                  </wp:positionH>
                  <wp:positionV relativeFrom="paragraph">
                    <wp:posOffset>1640840</wp:posOffset>
                  </wp:positionV>
                  <wp:extent cx="438785" cy="536575"/>
                  <wp:effectExtent l="0" t="0" r="0" b="0"/>
                  <wp:wrapNone/>
                  <wp:docPr id="1206" name="Grafik 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10144" behindDoc="0" locked="0" layoutInCell="1" allowOverlap="1" wp14:anchorId="05D9E699" wp14:editId="13703F9F">
                  <wp:simplePos x="0" y="0"/>
                  <wp:positionH relativeFrom="column">
                    <wp:posOffset>506095</wp:posOffset>
                  </wp:positionH>
                  <wp:positionV relativeFrom="paragraph">
                    <wp:posOffset>1184910</wp:posOffset>
                  </wp:positionV>
                  <wp:extent cx="438785" cy="536575"/>
                  <wp:effectExtent l="0" t="0" r="0" b="0"/>
                  <wp:wrapNone/>
                  <wp:docPr id="1207" name="Grafik 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09120" behindDoc="0" locked="0" layoutInCell="1" allowOverlap="1" wp14:anchorId="5445678A" wp14:editId="05A1FC7E">
                  <wp:simplePos x="0" y="0"/>
                  <wp:positionH relativeFrom="column">
                    <wp:posOffset>429260</wp:posOffset>
                  </wp:positionH>
                  <wp:positionV relativeFrom="paragraph">
                    <wp:posOffset>274955</wp:posOffset>
                  </wp:positionV>
                  <wp:extent cx="438785" cy="536575"/>
                  <wp:effectExtent l="0" t="0" r="0" b="0"/>
                  <wp:wrapNone/>
                  <wp:docPr id="1208" name="Grafik 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08096" behindDoc="0" locked="0" layoutInCell="1" allowOverlap="1" wp14:anchorId="32601BB5" wp14:editId="2C13AF7E">
                  <wp:simplePos x="0" y="0"/>
                  <wp:positionH relativeFrom="column">
                    <wp:posOffset>338524</wp:posOffset>
                  </wp:positionH>
                  <wp:positionV relativeFrom="paragraph">
                    <wp:posOffset>-53340</wp:posOffset>
                  </wp:positionV>
                  <wp:extent cx="1705233" cy="2403389"/>
                  <wp:effectExtent l="0" t="0" r="0" b="0"/>
                  <wp:wrapNone/>
                  <wp:docPr id="1209" name="Grafik 1209"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0A404C38" wp14:editId="5FB8B2D8">
                  <wp:extent cx="2391038" cy="1195519"/>
                  <wp:effectExtent l="7303" t="0" r="0" b="0"/>
                  <wp:docPr id="1210" name="Grafik 1210"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6237" w:type="dxa"/>
            <w:gridSpan w:val="2"/>
          </w:tcPr>
          <w:p w:rsidR="00B606F7" w:rsidRPr="00B606F7" w:rsidRDefault="00B606F7" w:rsidP="00B606F7">
            <w:pPr>
              <w:pStyle w:val="Textkrper"/>
              <w:rPr>
                <w:rFonts w:eastAsiaTheme="minorHAnsi"/>
              </w:rPr>
            </w:pPr>
            <w:r w:rsidRPr="00B606F7">
              <w:rPr>
                <w:rFonts w:eastAsiaTheme="minorHAnsi"/>
              </w:rPr>
              <w:t xml:space="preserve">Einige </w:t>
            </w:r>
            <w:r w:rsidRPr="00B606F7">
              <w:rPr>
                <w:rFonts w:eastAsiaTheme="minorHAnsi"/>
                <w:u w:val="single"/>
              </w:rPr>
              <w:t>Elektronen</w:t>
            </w:r>
            <w:r w:rsidRPr="00B606F7">
              <w:rPr>
                <w:rFonts w:eastAsiaTheme="minorHAnsi"/>
              </w:rPr>
              <w:t xml:space="preserve"> wandern beim Reiben vom Stoff zum Ballon.</w:t>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B606F7">
            <w:pPr>
              <w:pStyle w:val="Textkrper"/>
              <w:rPr>
                <w:rFonts w:eastAsiaTheme="minorHAnsi"/>
              </w:rPr>
            </w:pPr>
            <w:r w:rsidRPr="00B606F7">
              <w:rPr>
                <w:rFonts w:eastAsiaTheme="minorHAnsi"/>
              </w:rPr>
              <w:t xml:space="preserve">Der Ballon nimmt die </w:t>
            </w:r>
            <w:r w:rsidRPr="00B606F7">
              <w:rPr>
                <w:rFonts w:eastAsiaTheme="minorHAnsi"/>
                <w:u w:val="single"/>
              </w:rPr>
              <w:t>Elektronen</w:t>
            </w:r>
            <w:r w:rsidRPr="00B606F7">
              <w:rPr>
                <w:rFonts w:eastAsiaTheme="minorHAnsi"/>
              </w:rPr>
              <w:t xml:space="preserve"> auf.</w:t>
            </w:r>
          </w:p>
        </w:tc>
        <w:tc>
          <w:tcPr>
            <w:tcW w:w="3119" w:type="dxa"/>
          </w:tcPr>
          <w:p w:rsidR="00B606F7" w:rsidRPr="00B606F7" w:rsidRDefault="00B606F7" w:rsidP="00B606F7">
            <w:pPr>
              <w:pStyle w:val="Textkrper"/>
              <w:rPr>
                <w:rFonts w:eastAsiaTheme="minorHAnsi"/>
              </w:rPr>
            </w:pPr>
            <w:r w:rsidRPr="00B606F7">
              <w:rPr>
                <w:rFonts w:eastAsiaTheme="minorHAnsi"/>
              </w:rPr>
              <w:t xml:space="preserve">Der Stoff gibt einige </w:t>
            </w:r>
            <w:r w:rsidRPr="00B606F7">
              <w:rPr>
                <w:rFonts w:eastAsiaTheme="minorHAnsi"/>
                <w:u w:val="single"/>
              </w:rPr>
              <w:t>Elektronen</w:t>
            </w:r>
            <w:r w:rsidRPr="00B606F7">
              <w:rPr>
                <w:rFonts w:eastAsiaTheme="minorHAnsi"/>
              </w:rPr>
              <w:t xml:space="preserve"> ab.</w:t>
            </w:r>
          </w:p>
        </w:tc>
      </w:tr>
      <w:tr w:rsidR="00B606F7" w:rsidRPr="00B606F7" w:rsidTr="00421B4D">
        <w:tc>
          <w:tcPr>
            <w:tcW w:w="1134" w:type="dxa"/>
            <w:vMerge/>
            <w:tcBorders>
              <w:bottom w:val="single" w:sz="4" w:space="0" w:color="auto"/>
            </w:tcBorders>
            <w:shd w:val="clear" w:color="auto" w:fill="auto"/>
          </w:tcPr>
          <w:p w:rsidR="00B606F7" w:rsidRPr="00B606F7" w:rsidRDefault="00B606F7" w:rsidP="00B606F7">
            <w:pPr>
              <w:pStyle w:val="Textkrper"/>
              <w:rPr>
                <w:rFonts w:eastAsiaTheme="minorHAnsi"/>
              </w:rPr>
            </w:pPr>
          </w:p>
        </w:tc>
        <w:tc>
          <w:tcPr>
            <w:tcW w:w="6237" w:type="dxa"/>
            <w:gridSpan w:val="2"/>
            <w:tcBorders>
              <w:bottom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Die </w:t>
            </w:r>
            <w:r w:rsidRPr="00B606F7">
              <w:rPr>
                <w:rFonts w:eastAsiaTheme="minorHAnsi"/>
                <w:u w:val="single"/>
              </w:rPr>
              <w:t>Protonen</w:t>
            </w:r>
            <w:r w:rsidRPr="00B606F7">
              <w:rPr>
                <w:rFonts w:eastAsiaTheme="minorHAnsi"/>
              </w:rPr>
              <w:t xml:space="preserve"> bleiben an Ort und Stelle.</w:t>
            </w:r>
          </w:p>
        </w:tc>
      </w:tr>
      <w:tr w:rsidR="00B606F7" w:rsidRPr="00B606F7" w:rsidTr="00421B4D">
        <w:tc>
          <w:tcPr>
            <w:tcW w:w="1134" w:type="dxa"/>
            <w:tcBorders>
              <w:left w:val="nil"/>
              <w:right w:val="nil"/>
            </w:tcBorders>
            <w:shd w:val="clear" w:color="auto" w:fill="auto"/>
          </w:tcPr>
          <w:p w:rsidR="00B606F7" w:rsidRPr="00B606F7" w:rsidRDefault="00B606F7" w:rsidP="00B606F7">
            <w:pPr>
              <w:pStyle w:val="Textkrper"/>
              <w:rPr>
                <w:rFonts w:eastAsiaTheme="minorHAnsi"/>
              </w:rPr>
            </w:pPr>
          </w:p>
        </w:tc>
        <w:tc>
          <w:tcPr>
            <w:tcW w:w="3118" w:type="dxa"/>
            <w:tcBorders>
              <w:left w:val="nil"/>
              <w:right w:val="nil"/>
            </w:tcBorders>
          </w:tcPr>
          <w:p w:rsidR="00B606F7" w:rsidRPr="00B606F7" w:rsidRDefault="00B606F7" w:rsidP="00B606F7">
            <w:pPr>
              <w:pStyle w:val="Textkrper"/>
              <w:rPr>
                <w:rFonts w:eastAsiaTheme="minorHAnsi"/>
              </w:rPr>
            </w:pPr>
          </w:p>
        </w:tc>
        <w:tc>
          <w:tcPr>
            <w:tcW w:w="3119" w:type="dxa"/>
            <w:tcBorders>
              <w:left w:val="nil"/>
              <w:right w:val="nil"/>
            </w:tcBorders>
          </w:tcPr>
          <w:p w:rsidR="00B606F7" w:rsidRPr="00B606F7" w:rsidRDefault="00B606F7" w:rsidP="00B606F7">
            <w:pPr>
              <w:pStyle w:val="Textkrper"/>
              <w:rPr>
                <w:rFonts w:eastAsiaTheme="minorHAnsi"/>
              </w:rPr>
            </w:pPr>
          </w:p>
        </w:tc>
      </w:tr>
      <w:tr w:rsidR="00B606F7" w:rsidRPr="00B606F7" w:rsidTr="00C2394E">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Nach dem Reiben</w:t>
            </w: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953152" behindDoc="0" locked="0" layoutInCell="1" allowOverlap="1" wp14:anchorId="17C1D0CC" wp14:editId="0173E9F8">
                  <wp:simplePos x="0" y="0"/>
                  <wp:positionH relativeFrom="column">
                    <wp:posOffset>1004570</wp:posOffset>
                  </wp:positionH>
                  <wp:positionV relativeFrom="paragraph">
                    <wp:posOffset>1534160</wp:posOffset>
                  </wp:positionV>
                  <wp:extent cx="438785" cy="536575"/>
                  <wp:effectExtent l="0" t="0" r="0" b="0"/>
                  <wp:wrapNone/>
                  <wp:docPr id="1211" name="Grafik 1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7008" behindDoc="0" locked="0" layoutInCell="1" allowOverlap="1" wp14:anchorId="56E389FC" wp14:editId="72317FE8">
                  <wp:simplePos x="0" y="0"/>
                  <wp:positionH relativeFrom="column">
                    <wp:posOffset>597535</wp:posOffset>
                  </wp:positionH>
                  <wp:positionV relativeFrom="paragraph">
                    <wp:posOffset>5080</wp:posOffset>
                  </wp:positionV>
                  <wp:extent cx="438785" cy="536575"/>
                  <wp:effectExtent l="0" t="0" r="0" b="0"/>
                  <wp:wrapNone/>
                  <wp:docPr id="1212" name="Grafik 1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50080" behindDoc="0" locked="0" layoutInCell="1" allowOverlap="1" wp14:anchorId="7004DA25" wp14:editId="0531A8D1">
                  <wp:simplePos x="0" y="0"/>
                  <wp:positionH relativeFrom="column">
                    <wp:posOffset>1270635</wp:posOffset>
                  </wp:positionH>
                  <wp:positionV relativeFrom="paragraph">
                    <wp:posOffset>836930</wp:posOffset>
                  </wp:positionV>
                  <wp:extent cx="438785" cy="536575"/>
                  <wp:effectExtent l="0" t="0" r="0" b="0"/>
                  <wp:wrapNone/>
                  <wp:docPr id="1213" name="Grafik 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8032" behindDoc="0" locked="0" layoutInCell="1" allowOverlap="1" wp14:anchorId="5D2618A4" wp14:editId="198C26B2">
                  <wp:simplePos x="0" y="0"/>
                  <wp:positionH relativeFrom="column">
                    <wp:posOffset>866775</wp:posOffset>
                  </wp:positionH>
                  <wp:positionV relativeFrom="paragraph">
                    <wp:posOffset>555625</wp:posOffset>
                  </wp:positionV>
                  <wp:extent cx="438785" cy="536575"/>
                  <wp:effectExtent l="0" t="0" r="0" b="0"/>
                  <wp:wrapNone/>
                  <wp:docPr id="1214" name="Grafik 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5984" behindDoc="0" locked="0" layoutInCell="1" allowOverlap="1" wp14:anchorId="30B52958" wp14:editId="30FFF507">
                  <wp:simplePos x="0" y="0"/>
                  <wp:positionH relativeFrom="column">
                    <wp:posOffset>191135</wp:posOffset>
                  </wp:positionH>
                  <wp:positionV relativeFrom="paragraph">
                    <wp:posOffset>298450</wp:posOffset>
                  </wp:positionV>
                  <wp:extent cx="438785" cy="536575"/>
                  <wp:effectExtent l="0" t="0" r="0" b="0"/>
                  <wp:wrapNone/>
                  <wp:docPr id="1215" name="Grafik 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9056" behindDoc="0" locked="0" layoutInCell="1" allowOverlap="1" wp14:anchorId="6667E223" wp14:editId="3A5B3554">
                  <wp:simplePos x="0" y="0"/>
                  <wp:positionH relativeFrom="column">
                    <wp:posOffset>247015</wp:posOffset>
                  </wp:positionH>
                  <wp:positionV relativeFrom="paragraph">
                    <wp:posOffset>1099820</wp:posOffset>
                  </wp:positionV>
                  <wp:extent cx="438785" cy="536575"/>
                  <wp:effectExtent l="0" t="0" r="0" b="0"/>
                  <wp:wrapNone/>
                  <wp:docPr id="963" name="Grafik 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42912" behindDoc="0" locked="0" layoutInCell="1" allowOverlap="1" wp14:anchorId="58199E79" wp14:editId="69E16251">
                  <wp:simplePos x="0" y="0"/>
                  <wp:positionH relativeFrom="column">
                    <wp:posOffset>649605</wp:posOffset>
                  </wp:positionH>
                  <wp:positionV relativeFrom="paragraph">
                    <wp:posOffset>1741805</wp:posOffset>
                  </wp:positionV>
                  <wp:extent cx="389890" cy="542290"/>
                  <wp:effectExtent l="0" t="0" r="0" b="0"/>
                  <wp:wrapNone/>
                  <wp:docPr id="964" name="Grafik 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9840" behindDoc="0" locked="0" layoutInCell="1" allowOverlap="1" wp14:anchorId="0685BFE1" wp14:editId="541ED748">
                  <wp:simplePos x="0" y="0"/>
                  <wp:positionH relativeFrom="column">
                    <wp:posOffset>1301750</wp:posOffset>
                  </wp:positionH>
                  <wp:positionV relativeFrom="paragraph">
                    <wp:posOffset>1296670</wp:posOffset>
                  </wp:positionV>
                  <wp:extent cx="389890" cy="542290"/>
                  <wp:effectExtent l="0" t="0" r="0" b="0"/>
                  <wp:wrapNone/>
                  <wp:docPr id="965" name="Grafik 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40864" behindDoc="0" locked="0" layoutInCell="1" allowOverlap="1" wp14:anchorId="3E35B601" wp14:editId="2D941DD4">
                  <wp:simplePos x="0" y="0"/>
                  <wp:positionH relativeFrom="column">
                    <wp:posOffset>777875</wp:posOffset>
                  </wp:positionH>
                  <wp:positionV relativeFrom="paragraph">
                    <wp:posOffset>1097280</wp:posOffset>
                  </wp:positionV>
                  <wp:extent cx="389890" cy="542290"/>
                  <wp:effectExtent l="0" t="0" r="0" b="0"/>
                  <wp:wrapNone/>
                  <wp:docPr id="966" name="Grafik 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7792" behindDoc="0" locked="0" layoutInCell="1" allowOverlap="1" wp14:anchorId="26492336" wp14:editId="5ED8963F">
                  <wp:simplePos x="0" y="0"/>
                  <wp:positionH relativeFrom="column">
                    <wp:posOffset>1321435</wp:posOffset>
                  </wp:positionH>
                  <wp:positionV relativeFrom="paragraph">
                    <wp:posOffset>553720</wp:posOffset>
                  </wp:positionV>
                  <wp:extent cx="389890" cy="542290"/>
                  <wp:effectExtent l="0" t="0" r="0" b="0"/>
                  <wp:wrapNone/>
                  <wp:docPr id="967" name="Grafik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8816" behindDoc="0" locked="0" layoutInCell="1" allowOverlap="1" wp14:anchorId="3608E19A" wp14:editId="0DC3AE4F">
                  <wp:simplePos x="0" y="0"/>
                  <wp:positionH relativeFrom="column">
                    <wp:posOffset>71120</wp:posOffset>
                  </wp:positionH>
                  <wp:positionV relativeFrom="paragraph">
                    <wp:posOffset>1273175</wp:posOffset>
                  </wp:positionV>
                  <wp:extent cx="389890" cy="542290"/>
                  <wp:effectExtent l="0" t="0" r="0" b="0"/>
                  <wp:wrapNone/>
                  <wp:docPr id="968" name="Grafik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5744" behindDoc="0" locked="0" layoutInCell="1" allowOverlap="1" wp14:anchorId="2702CC9D" wp14:editId="31707A8D">
                  <wp:simplePos x="0" y="0"/>
                  <wp:positionH relativeFrom="column">
                    <wp:posOffset>682625</wp:posOffset>
                  </wp:positionH>
                  <wp:positionV relativeFrom="paragraph">
                    <wp:posOffset>553720</wp:posOffset>
                  </wp:positionV>
                  <wp:extent cx="389890" cy="542290"/>
                  <wp:effectExtent l="0" t="0" r="0" b="0"/>
                  <wp:wrapNone/>
                  <wp:docPr id="969" name="Grafik 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6768" behindDoc="0" locked="0" layoutInCell="1" allowOverlap="1" wp14:anchorId="431A530E" wp14:editId="63F12623">
                  <wp:simplePos x="0" y="0"/>
                  <wp:positionH relativeFrom="column">
                    <wp:posOffset>31750</wp:posOffset>
                  </wp:positionH>
                  <wp:positionV relativeFrom="paragraph">
                    <wp:posOffset>427990</wp:posOffset>
                  </wp:positionV>
                  <wp:extent cx="389890" cy="542290"/>
                  <wp:effectExtent l="0" t="0" r="0" b="0"/>
                  <wp:wrapNone/>
                  <wp:docPr id="970" name="Grafik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4720" behindDoc="0" locked="0" layoutInCell="1" allowOverlap="1" wp14:anchorId="3550F5B1" wp14:editId="7DEE4D21">
                  <wp:simplePos x="0" y="0"/>
                  <wp:positionH relativeFrom="column">
                    <wp:posOffset>1005840</wp:posOffset>
                  </wp:positionH>
                  <wp:positionV relativeFrom="paragraph">
                    <wp:posOffset>26035</wp:posOffset>
                  </wp:positionV>
                  <wp:extent cx="389890" cy="542290"/>
                  <wp:effectExtent l="0" t="0" r="0" b="0"/>
                  <wp:wrapNone/>
                  <wp:docPr id="971" name="Grafik 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33696" behindDoc="0" locked="0" layoutInCell="1" allowOverlap="1" wp14:anchorId="3A11F648" wp14:editId="5E21F568">
                  <wp:simplePos x="0" y="0"/>
                  <wp:positionH relativeFrom="column">
                    <wp:posOffset>418465</wp:posOffset>
                  </wp:positionH>
                  <wp:positionV relativeFrom="paragraph">
                    <wp:posOffset>-67310</wp:posOffset>
                  </wp:positionV>
                  <wp:extent cx="389890" cy="542290"/>
                  <wp:effectExtent l="0" t="0" r="0" b="0"/>
                  <wp:wrapNone/>
                  <wp:docPr id="972" name="Grafik 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57D07B09" wp14:editId="740CE374">
                  <wp:extent cx="1705233" cy="2403389"/>
                  <wp:effectExtent l="0" t="0" r="0" b="0"/>
                  <wp:docPr id="973" name="Grafik 973"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noProof/>
              </w:rPr>
              <w:drawing>
                <wp:inline distT="0" distB="0" distL="0" distR="0">
                  <wp:extent cx="1190847" cy="2424223"/>
                  <wp:effectExtent l="0" t="0" r="9525" b="0"/>
                  <wp:docPr id="1493" name="Grafik 1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rotWithShape="1">
                          <a:blip r:embed="rId88">
                            <a:extLst>
                              <a:ext uri="{28A0092B-C50C-407E-A947-70E740481C1C}">
                                <a14:useLocalDpi xmlns:a14="http://schemas.microsoft.com/office/drawing/2010/main" val="0"/>
                              </a:ext>
                            </a:extLst>
                          </a:blip>
                          <a:srcRect b="6117"/>
                          <a:stretch/>
                        </pic:blipFill>
                        <pic:spPr bwMode="auto">
                          <a:xfrm>
                            <a:off x="0" y="0"/>
                            <a:ext cx="1194717" cy="2432101"/>
                          </a:xfrm>
                          <a:prstGeom prst="rect">
                            <a:avLst/>
                          </a:prstGeom>
                          <a:ln>
                            <a:noFill/>
                          </a:ln>
                          <a:extLst>
                            <a:ext uri="{53640926-AAD7-44D8-BBD7-CCE9431645EC}">
                              <a14:shadowObscured xmlns:a14="http://schemas.microsoft.com/office/drawing/2010/main"/>
                            </a:ext>
                          </a:extLst>
                        </pic:spPr>
                      </pic:pic>
                    </a:graphicData>
                  </a:graphic>
                </wp:inline>
              </w:drawing>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tcPr>
          <w:p w:rsidR="00B606F7" w:rsidRPr="00B606F7" w:rsidRDefault="00B606F7" w:rsidP="00B606F7">
            <w:pPr>
              <w:pStyle w:val="Textkrper"/>
              <w:rPr>
                <w:rFonts w:eastAsiaTheme="minorHAnsi"/>
              </w:rPr>
            </w:pPr>
            <w:r w:rsidRPr="00B606F7">
              <w:rPr>
                <w:rFonts w:eastAsiaTheme="minorHAnsi"/>
              </w:rPr>
              <w:t xml:space="preserve">Nach dem Reiben hat der Ballon mehr </w:t>
            </w:r>
            <w:r w:rsidRPr="00B606F7">
              <w:rPr>
                <w:rFonts w:eastAsiaTheme="minorHAnsi"/>
                <w:u w:val="single"/>
              </w:rPr>
              <w:t>Elektronen</w:t>
            </w:r>
            <w:r w:rsidRPr="00B606F7">
              <w:rPr>
                <w:rFonts w:eastAsiaTheme="minorHAnsi"/>
              </w:rPr>
              <w:t xml:space="preserve"> als </w:t>
            </w:r>
            <w:r w:rsidRPr="00B606F7">
              <w:rPr>
                <w:rFonts w:eastAsiaTheme="minorHAnsi"/>
                <w:u w:val="single"/>
              </w:rPr>
              <w:t>Protonen</w:t>
            </w:r>
            <w:r w:rsidRPr="00B606F7">
              <w:rPr>
                <w:rFonts w:eastAsiaTheme="minorHAnsi"/>
              </w:rPr>
              <w:t xml:space="preserve"> Er ist somit </w:t>
            </w:r>
            <w:r w:rsidRPr="00B606F7">
              <w:rPr>
                <w:rFonts w:eastAsiaTheme="minorHAnsi"/>
                <w:u w:val="single"/>
              </w:rPr>
              <w:t>negativ geladen</w:t>
            </w:r>
            <w:r w:rsidRPr="00B606F7">
              <w:rPr>
                <w:rFonts w:eastAsiaTheme="minorHAnsi"/>
              </w:rPr>
              <w:t>.</w:t>
            </w:r>
          </w:p>
        </w:tc>
        <w:tc>
          <w:tcPr>
            <w:tcW w:w="3119" w:type="dxa"/>
          </w:tcPr>
          <w:p w:rsidR="00B606F7" w:rsidRPr="00B606F7" w:rsidRDefault="00B606F7" w:rsidP="00B606F7">
            <w:pPr>
              <w:pStyle w:val="Textkrper"/>
              <w:rPr>
                <w:rFonts w:eastAsiaTheme="minorHAnsi"/>
              </w:rPr>
            </w:pPr>
            <w:r w:rsidRPr="00B606F7">
              <w:rPr>
                <w:rFonts w:eastAsiaTheme="minorHAnsi"/>
              </w:rPr>
              <w:t xml:space="preserve">Nach dem Reiben hat der Stoff weniger </w:t>
            </w:r>
            <w:r w:rsidRPr="00B606F7">
              <w:rPr>
                <w:rFonts w:eastAsiaTheme="minorHAnsi"/>
                <w:u w:val="single"/>
              </w:rPr>
              <w:t>Elektronen</w:t>
            </w:r>
            <w:r w:rsidRPr="00B606F7">
              <w:rPr>
                <w:rFonts w:eastAsiaTheme="minorHAnsi"/>
              </w:rPr>
              <w:t xml:space="preserve"> als </w:t>
            </w:r>
            <w:r w:rsidRPr="00B606F7">
              <w:rPr>
                <w:rFonts w:eastAsiaTheme="minorHAnsi"/>
                <w:u w:val="single"/>
              </w:rPr>
              <w:t>Protonen</w:t>
            </w:r>
            <w:r w:rsidRPr="00B606F7">
              <w:rPr>
                <w:rFonts w:eastAsiaTheme="minorHAnsi"/>
              </w:rPr>
              <w:t xml:space="preserve"> Er ist somit </w:t>
            </w:r>
            <w:r w:rsidRPr="00B606F7">
              <w:rPr>
                <w:rFonts w:eastAsiaTheme="minorHAnsi"/>
                <w:u w:val="single"/>
              </w:rPr>
              <w:t>positiv geladen</w:t>
            </w:r>
            <w:r w:rsidRPr="00B606F7">
              <w:rPr>
                <w:rFonts w:eastAsiaTheme="minorHAnsi"/>
              </w:rPr>
              <w:t>.</w:t>
            </w:r>
          </w:p>
        </w:tc>
      </w:tr>
    </w:tbl>
    <w:p w:rsidR="00D963EE" w:rsidRPr="00964AB6" w:rsidRDefault="00D963EE" w:rsidP="00D963EE">
      <w:pPr>
        <w:pStyle w:val="Marginaliegrau"/>
        <w:framePr w:wrap="around" w:x="8911"/>
      </w:pPr>
      <w:r>
        <w:t>Bilder des Autors</w:t>
      </w:r>
    </w:p>
    <w:p w:rsidR="00B606F7" w:rsidRPr="00B606F7" w:rsidRDefault="00B606F7" w:rsidP="00CB7B3C">
      <w:pPr>
        <w:pStyle w:val="AufgabeEbene1"/>
      </w:pPr>
      <w:r w:rsidRPr="00B606F7">
        <w:t xml:space="preserve"> </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421B4D">
        <w:tc>
          <w:tcPr>
            <w:tcW w:w="1134" w:type="dxa"/>
            <w:vMerge w:val="restart"/>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Vor dem Reiben</w:t>
            </w:r>
          </w:p>
        </w:tc>
        <w:tc>
          <w:tcPr>
            <w:tcW w:w="3118" w:type="dxa"/>
            <w:vAlign w:val="center"/>
          </w:tcPr>
          <w:p w:rsidR="00B606F7" w:rsidRPr="00B606F7" w:rsidRDefault="00B606F7" w:rsidP="00B606F7">
            <w:pPr>
              <w:pStyle w:val="Textkrper"/>
              <w:rPr>
                <w:rFonts w:eastAsiaTheme="minorHAnsi"/>
              </w:rPr>
            </w:pPr>
            <w:r w:rsidRPr="00B606F7">
              <w:rPr>
                <w:rFonts w:eastAsiaTheme="minorHAnsi"/>
              </w:rPr>
              <w:t>Der Ballon ist vor dem Reiben elektrisch neutral geladen. Das heißt, dass er genausoviele Elek</w:t>
            </w:r>
            <w:r w:rsidRPr="00B606F7">
              <w:rPr>
                <w:rFonts w:eastAsiaTheme="minorHAnsi"/>
              </w:rPr>
              <w:t>t</w:t>
            </w:r>
            <w:r w:rsidRPr="00B606F7">
              <w:rPr>
                <w:rFonts w:eastAsiaTheme="minorHAnsi"/>
              </w:rPr>
              <w:t>ronen wie Protonen besitzt.</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 xml:space="preserve">Zeichnen Sie in den Ballon </w:t>
            </w:r>
            <w:r w:rsidR="00C2394E">
              <w:rPr>
                <w:rFonts w:eastAsiaTheme="minorHAnsi"/>
              </w:rPr>
              <w:t>sechs</w:t>
            </w:r>
            <w:r w:rsidRPr="00B606F7">
              <w:rPr>
                <w:rFonts w:eastAsiaTheme="minorHAnsi"/>
              </w:rPr>
              <w:t xml:space="preserve"> Protonen mit rot ein.</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 xml:space="preserve">Wie viele Elektronen besitzt dann der Ballon? </w:t>
            </w:r>
            <w:r w:rsidR="00C2394E">
              <w:rPr>
                <w:rFonts w:eastAsiaTheme="minorHAnsi"/>
                <w:u w:val="single"/>
              </w:rPr>
              <w:t>sechs</w:t>
            </w:r>
            <w:r w:rsidRPr="00B606F7">
              <w:rPr>
                <w:rFonts w:eastAsiaTheme="minorHAnsi"/>
                <w:u w:val="single"/>
              </w:rPr>
              <w:t xml:space="preserve"> Stück</w:t>
            </w:r>
          </w:p>
          <w:p w:rsidR="00B606F7" w:rsidRPr="00B606F7" w:rsidRDefault="00B606F7" w:rsidP="00B606F7">
            <w:pPr>
              <w:pStyle w:val="Textkrper"/>
              <w:rPr>
                <w:rFonts w:eastAsiaTheme="minorHAnsi"/>
              </w:rPr>
            </w:pPr>
            <w:r w:rsidRPr="00B606F7">
              <w:rPr>
                <w:rFonts w:eastAsiaTheme="minorHAnsi"/>
              </w:rPr>
              <w:t>Zeichnen Sie diese Elektronen mit blau in den Ballon ein.</w:t>
            </w:r>
          </w:p>
        </w:tc>
        <w:tc>
          <w:tcPr>
            <w:tcW w:w="3119" w:type="dxa"/>
          </w:tcPr>
          <w:p w:rsidR="00B606F7" w:rsidRPr="00B606F7" w:rsidRDefault="00B606F7" w:rsidP="00B606F7">
            <w:pPr>
              <w:pStyle w:val="Textkrper"/>
              <w:rPr>
                <w:rFonts w:eastAsiaTheme="minorHAnsi"/>
              </w:rPr>
            </w:pPr>
            <w:r w:rsidRPr="00B606F7">
              <w:rPr>
                <w:rFonts w:eastAsiaTheme="minorHAnsi"/>
              </w:rPr>
              <w:t>Der Stoff besitzt am Anfang g</w:t>
            </w:r>
            <w:r w:rsidRPr="00B606F7">
              <w:rPr>
                <w:rFonts w:eastAsiaTheme="minorHAnsi"/>
              </w:rPr>
              <w:t>e</w:t>
            </w:r>
            <w:r w:rsidRPr="00B606F7">
              <w:rPr>
                <w:rFonts w:eastAsiaTheme="minorHAnsi"/>
              </w:rPr>
              <w:t>nauso viele Elektronen wie Prot</w:t>
            </w:r>
            <w:r w:rsidRPr="00B606F7">
              <w:rPr>
                <w:rFonts w:eastAsiaTheme="minorHAnsi"/>
              </w:rPr>
              <w:t>o</w:t>
            </w:r>
            <w:r w:rsidRPr="00B606F7">
              <w:rPr>
                <w:rFonts w:eastAsiaTheme="minorHAnsi"/>
              </w:rPr>
              <w:t>nen. Wie ist der Stoff dann gel</w:t>
            </w:r>
            <w:r w:rsidRPr="00B606F7">
              <w:rPr>
                <w:rFonts w:eastAsiaTheme="minorHAnsi"/>
              </w:rPr>
              <w:t>a</w:t>
            </w:r>
            <w:r w:rsidRPr="00B606F7">
              <w:rPr>
                <w:rFonts w:eastAsiaTheme="minorHAnsi"/>
              </w:rPr>
              <w:t xml:space="preserve">den? Er ist </w:t>
            </w:r>
            <w:r w:rsidRPr="00B606F7">
              <w:rPr>
                <w:rFonts w:eastAsiaTheme="minorHAnsi"/>
                <w:u w:val="single"/>
              </w:rPr>
              <w:t>neutral</w:t>
            </w:r>
            <w:r w:rsidRPr="00B606F7">
              <w:rPr>
                <w:rFonts w:eastAsiaTheme="minorHAnsi"/>
              </w:rPr>
              <w:t xml:space="preserve"> geladen.</w:t>
            </w:r>
          </w:p>
          <w:p w:rsidR="00B606F7" w:rsidRPr="00B606F7" w:rsidRDefault="00B606F7" w:rsidP="00B606F7">
            <w:pPr>
              <w:pStyle w:val="Textkrper"/>
              <w:rPr>
                <w:rFonts w:eastAsiaTheme="minorHAnsi"/>
              </w:rPr>
            </w:pPr>
          </w:p>
          <w:p w:rsidR="00B606F7" w:rsidRPr="00B606F7" w:rsidRDefault="00C2394E" w:rsidP="00B606F7">
            <w:pPr>
              <w:pStyle w:val="Textkrper"/>
              <w:rPr>
                <w:rFonts w:eastAsiaTheme="minorHAnsi"/>
              </w:rPr>
            </w:pPr>
            <w:r>
              <w:rPr>
                <w:rFonts w:eastAsiaTheme="minorHAnsi"/>
              </w:rPr>
              <w:t>Zeichnen Sie in den Stoff sechs</w:t>
            </w:r>
            <w:r w:rsidR="00B606F7" w:rsidRPr="00B606F7">
              <w:rPr>
                <w:rFonts w:eastAsiaTheme="minorHAnsi"/>
              </w:rPr>
              <w:t xml:space="preserve"> Protonen mit rot ein.</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 xml:space="preserve">Wie viele Elektronen besitzt dann der Stoff? </w:t>
            </w:r>
            <w:r w:rsidR="00C2394E">
              <w:rPr>
                <w:rFonts w:eastAsiaTheme="minorHAnsi"/>
                <w:u w:val="single"/>
              </w:rPr>
              <w:t>sechs</w:t>
            </w:r>
            <w:r w:rsidRPr="00B606F7">
              <w:rPr>
                <w:rFonts w:eastAsiaTheme="minorHAnsi"/>
                <w:u w:val="single"/>
              </w:rPr>
              <w:t xml:space="preserve"> Stück</w:t>
            </w:r>
          </w:p>
          <w:p w:rsidR="00B606F7" w:rsidRPr="00B606F7" w:rsidRDefault="00B606F7" w:rsidP="00B606F7">
            <w:pPr>
              <w:pStyle w:val="Textkrper"/>
              <w:rPr>
                <w:rFonts w:eastAsiaTheme="minorHAnsi"/>
              </w:rPr>
            </w:pPr>
            <w:r w:rsidRPr="00B606F7">
              <w:rPr>
                <w:rFonts w:eastAsiaTheme="minorHAnsi"/>
              </w:rPr>
              <w:t>Zeichnen Sie diese Elektronen mit blau in den Stoff ein.</w:t>
            </w:r>
          </w:p>
        </w:tc>
      </w:tr>
      <w:tr w:rsidR="00B606F7" w:rsidRPr="00B606F7" w:rsidTr="00421B4D">
        <w:tc>
          <w:tcPr>
            <w:tcW w:w="1134" w:type="dxa"/>
            <w:vMerge/>
            <w:shd w:val="clear" w:color="auto" w:fill="auto"/>
            <w:vAlign w:val="center"/>
          </w:tcPr>
          <w:p w:rsidR="00B606F7" w:rsidRPr="00B606F7" w:rsidRDefault="00B606F7" w:rsidP="00B606F7">
            <w:pPr>
              <w:pStyle w:val="Textkrper"/>
              <w:rPr>
                <w:rFonts w:eastAsiaTheme="minorHAnsi"/>
              </w:rPr>
            </w:pP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1960320" behindDoc="0" locked="0" layoutInCell="1" allowOverlap="1" wp14:anchorId="6743BFE2" wp14:editId="2D25346B">
                  <wp:simplePos x="0" y="0"/>
                  <wp:positionH relativeFrom="column">
                    <wp:posOffset>875665</wp:posOffset>
                  </wp:positionH>
                  <wp:positionV relativeFrom="paragraph">
                    <wp:posOffset>607060</wp:posOffset>
                  </wp:positionV>
                  <wp:extent cx="438785" cy="536575"/>
                  <wp:effectExtent l="0" t="0" r="0" b="0"/>
                  <wp:wrapNone/>
                  <wp:docPr id="990" name="Grafik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59296" behindDoc="0" locked="0" layoutInCell="1" allowOverlap="1" wp14:anchorId="0758B541" wp14:editId="712E43EB">
                  <wp:simplePos x="0" y="0"/>
                  <wp:positionH relativeFrom="column">
                    <wp:posOffset>1316355</wp:posOffset>
                  </wp:positionH>
                  <wp:positionV relativeFrom="paragraph">
                    <wp:posOffset>847090</wp:posOffset>
                  </wp:positionV>
                  <wp:extent cx="438785" cy="536575"/>
                  <wp:effectExtent l="0" t="0" r="0" b="0"/>
                  <wp:wrapNone/>
                  <wp:docPr id="991" name="Grafik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64416" behindDoc="0" locked="0" layoutInCell="1" allowOverlap="1" wp14:anchorId="16F08F40" wp14:editId="25B44DEA">
                  <wp:simplePos x="0" y="0"/>
                  <wp:positionH relativeFrom="column">
                    <wp:posOffset>1028065</wp:posOffset>
                  </wp:positionH>
                  <wp:positionV relativeFrom="paragraph">
                    <wp:posOffset>64135</wp:posOffset>
                  </wp:positionV>
                  <wp:extent cx="389890" cy="542290"/>
                  <wp:effectExtent l="0" t="0" r="0" b="0"/>
                  <wp:wrapNone/>
                  <wp:docPr id="1352" name="Grafik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61344" behindDoc="0" locked="0" layoutInCell="1" allowOverlap="1" wp14:anchorId="111DBE50" wp14:editId="3D1AAE4C">
                  <wp:simplePos x="0" y="0"/>
                  <wp:positionH relativeFrom="column">
                    <wp:posOffset>222250</wp:posOffset>
                  </wp:positionH>
                  <wp:positionV relativeFrom="paragraph">
                    <wp:posOffset>1271270</wp:posOffset>
                  </wp:positionV>
                  <wp:extent cx="438785" cy="536575"/>
                  <wp:effectExtent l="0" t="0" r="0" b="0"/>
                  <wp:wrapNone/>
                  <wp:docPr id="1353" name="Grafik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63392" behindDoc="0" locked="0" layoutInCell="1" allowOverlap="1" wp14:anchorId="439D6C08" wp14:editId="09464142">
                  <wp:simplePos x="0" y="0"/>
                  <wp:positionH relativeFrom="column">
                    <wp:posOffset>953770</wp:posOffset>
                  </wp:positionH>
                  <wp:positionV relativeFrom="paragraph">
                    <wp:posOffset>1596390</wp:posOffset>
                  </wp:positionV>
                  <wp:extent cx="438785" cy="536575"/>
                  <wp:effectExtent l="0" t="0" r="0" b="0"/>
                  <wp:wrapNone/>
                  <wp:docPr id="1354" name="Grafik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68512" behindDoc="0" locked="0" layoutInCell="1" allowOverlap="1" wp14:anchorId="674225FD" wp14:editId="6FB850C5">
                  <wp:simplePos x="0" y="0"/>
                  <wp:positionH relativeFrom="column">
                    <wp:posOffset>1315720</wp:posOffset>
                  </wp:positionH>
                  <wp:positionV relativeFrom="paragraph">
                    <wp:posOffset>459740</wp:posOffset>
                  </wp:positionV>
                  <wp:extent cx="389890" cy="542290"/>
                  <wp:effectExtent l="0" t="0" r="0" b="0"/>
                  <wp:wrapNone/>
                  <wp:docPr id="1355" name="Grafik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65440" behindDoc="0" locked="0" layoutInCell="1" allowOverlap="1" wp14:anchorId="0CFF8B0F" wp14:editId="42866ABB">
                  <wp:simplePos x="0" y="0"/>
                  <wp:positionH relativeFrom="column">
                    <wp:posOffset>568325</wp:posOffset>
                  </wp:positionH>
                  <wp:positionV relativeFrom="paragraph">
                    <wp:posOffset>1498600</wp:posOffset>
                  </wp:positionV>
                  <wp:extent cx="389890" cy="542290"/>
                  <wp:effectExtent l="0" t="0" r="0" b="0"/>
                  <wp:wrapNone/>
                  <wp:docPr id="1356" name="Grafik 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66464" behindDoc="0" locked="0" layoutInCell="1" allowOverlap="1" wp14:anchorId="39B96F2F" wp14:editId="19EB4374">
                  <wp:simplePos x="0" y="0"/>
                  <wp:positionH relativeFrom="column">
                    <wp:posOffset>177165</wp:posOffset>
                  </wp:positionH>
                  <wp:positionV relativeFrom="paragraph">
                    <wp:posOffset>899795</wp:posOffset>
                  </wp:positionV>
                  <wp:extent cx="389890" cy="542290"/>
                  <wp:effectExtent l="0" t="0" r="0" b="0"/>
                  <wp:wrapNone/>
                  <wp:docPr id="1357" name="Grafik 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62368" behindDoc="0" locked="0" layoutInCell="1" allowOverlap="1" wp14:anchorId="718789C3" wp14:editId="77BCE8C2">
                  <wp:simplePos x="0" y="0"/>
                  <wp:positionH relativeFrom="column">
                    <wp:posOffset>220345</wp:posOffset>
                  </wp:positionH>
                  <wp:positionV relativeFrom="paragraph">
                    <wp:posOffset>468630</wp:posOffset>
                  </wp:positionV>
                  <wp:extent cx="438785" cy="536575"/>
                  <wp:effectExtent l="0" t="0" r="0" b="0"/>
                  <wp:wrapNone/>
                  <wp:docPr id="1358" name="Grafik 1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67488" behindDoc="0" locked="0" layoutInCell="1" allowOverlap="1" wp14:anchorId="253A6279" wp14:editId="4BE08982">
                  <wp:simplePos x="0" y="0"/>
                  <wp:positionH relativeFrom="column">
                    <wp:posOffset>1317625</wp:posOffset>
                  </wp:positionH>
                  <wp:positionV relativeFrom="paragraph">
                    <wp:posOffset>1249045</wp:posOffset>
                  </wp:positionV>
                  <wp:extent cx="389890" cy="542290"/>
                  <wp:effectExtent l="0" t="0" r="0" b="0"/>
                  <wp:wrapNone/>
                  <wp:docPr id="1359" name="Grafik 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58272" behindDoc="0" locked="0" layoutInCell="1" allowOverlap="1" wp14:anchorId="000819FF" wp14:editId="51D9EFFA">
                  <wp:simplePos x="0" y="0"/>
                  <wp:positionH relativeFrom="column">
                    <wp:posOffset>250190</wp:posOffset>
                  </wp:positionH>
                  <wp:positionV relativeFrom="paragraph">
                    <wp:posOffset>90805</wp:posOffset>
                  </wp:positionV>
                  <wp:extent cx="389890" cy="542290"/>
                  <wp:effectExtent l="0" t="0" r="0" b="0"/>
                  <wp:wrapNone/>
                  <wp:docPr id="1360" name="Grafik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30D82755" wp14:editId="6F69C35D">
                  <wp:extent cx="1705233" cy="2403389"/>
                  <wp:effectExtent l="0" t="0" r="0" b="0"/>
                  <wp:docPr id="1361" name="Grafik 1361"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noProof/>
              </w:rPr>
              <w:drawing>
                <wp:inline distT="0" distB="0" distL="0" distR="0">
                  <wp:extent cx="1194717" cy="2590586"/>
                  <wp:effectExtent l="0" t="0" r="5715" b="0"/>
                  <wp:docPr id="1495" name="Grafik 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a:blip r:embed="rId88">
                            <a:extLst>
                              <a:ext uri="{28A0092B-C50C-407E-A947-70E740481C1C}">
                                <a14:useLocalDpi xmlns:a14="http://schemas.microsoft.com/office/drawing/2010/main" val="0"/>
                              </a:ext>
                            </a:extLst>
                          </a:blip>
                          <a:stretch>
                            <a:fillRect/>
                          </a:stretch>
                        </pic:blipFill>
                        <pic:spPr>
                          <a:xfrm>
                            <a:off x="0" y="0"/>
                            <a:ext cx="1194717" cy="2590586"/>
                          </a:xfrm>
                          <a:prstGeom prst="rect">
                            <a:avLst/>
                          </a:prstGeom>
                        </pic:spPr>
                      </pic:pic>
                    </a:graphicData>
                  </a:graphic>
                </wp:inline>
              </w:drawing>
            </w:r>
          </w:p>
        </w:tc>
      </w:tr>
      <w:tr w:rsidR="00B606F7" w:rsidRPr="00B606F7" w:rsidTr="00421B4D">
        <w:tc>
          <w:tcPr>
            <w:tcW w:w="1134" w:type="dxa"/>
            <w:tcBorders>
              <w:left w:val="nil"/>
              <w:bottom w:val="single" w:sz="4" w:space="0" w:color="auto"/>
              <w:right w:val="nil"/>
            </w:tcBorders>
            <w:shd w:val="clear" w:color="auto" w:fill="auto"/>
          </w:tcPr>
          <w:p w:rsidR="00B606F7" w:rsidRPr="00B606F7" w:rsidRDefault="00B606F7" w:rsidP="00B606F7">
            <w:pPr>
              <w:pStyle w:val="Textkrper"/>
              <w:rPr>
                <w:rFonts w:eastAsiaTheme="minorHAnsi"/>
              </w:rPr>
            </w:pPr>
          </w:p>
        </w:tc>
        <w:tc>
          <w:tcPr>
            <w:tcW w:w="3118" w:type="dxa"/>
            <w:tcBorders>
              <w:left w:val="nil"/>
              <w:bottom w:val="single" w:sz="4" w:space="0" w:color="auto"/>
              <w:right w:val="nil"/>
            </w:tcBorders>
          </w:tcPr>
          <w:p w:rsidR="00B606F7" w:rsidRPr="00B606F7" w:rsidRDefault="00B606F7" w:rsidP="00B606F7">
            <w:pPr>
              <w:pStyle w:val="Textkrper"/>
              <w:rPr>
                <w:rFonts w:eastAsiaTheme="minorHAnsi"/>
              </w:rPr>
            </w:pPr>
          </w:p>
        </w:tc>
        <w:tc>
          <w:tcPr>
            <w:tcW w:w="3119" w:type="dxa"/>
            <w:tcBorders>
              <w:left w:val="nil"/>
              <w:bottom w:val="single" w:sz="4" w:space="0" w:color="auto"/>
              <w:right w:val="nil"/>
            </w:tcBorders>
          </w:tcPr>
          <w:p w:rsidR="00B606F7" w:rsidRPr="00B606F7" w:rsidRDefault="00B606F7" w:rsidP="00B606F7">
            <w:pPr>
              <w:pStyle w:val="Textkrper"/>
              <w:rPr>
                <w:rFonts w:eastAsiaTheme="minorHAnsi"/>
              </w:rPr>
            </w:pPr>
          </w:p>
        </w:tc>
      </w:tr>
      <w:tr w:rsidR="00B606F7" w:rsidRPr="00B606F7" w:rsidTr="00421B4D">
        <w:tc>
          <w:tcPr>
            <w:tcW w:w="1134" w:type="dxa"/>
            <w:vMerge w:val="restart"/>
            <w:tcBorders>
              <w:left w:val="single" w:sz="4" w:space="0" w:color="auto"/>
              <w:right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Während des Re</w:t>
            </w:r>
            <w:r w:rsidRPr="00B606F7">
              <w:rPr>
                <w:rFonts w:eastAsiaTheme="minorHAnsi"/>
              </w:rPr>
              <w:t>i</w:t>
            </w:r>
            <w:r w:rsidRPr="00B606F7">
              <w:rPr>
                <w:rFonts w:eastAsiaTheme="minorHAnsi"/>
              </w:rPr>
              <w:t>bens</w:t>
            </w:r>
          </w:p>
        </w:tc>
        <w:tc>
          <w:tcPr>
            <w:tcW w:w="6237" w:type="dxa"/>
            <w:gridSpan w:val="2"/>
            <w:tcBorders>
              <w:left w:val="single" w:sz="4" w:space="0" w:color="auto"/>
              <w:bottom w:val="single" w:sz="4" w:space="0" w:color="auto"/>
              <w:right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Von den drei Teilchenarten können sich nur die </w:t>
            </w:r>
            <w:r w:rsidRPr="00B606F7">
              <w:rPr>
                <w:rFonts w:eastAsiaTheme="minorHAnsi"/>
                <w:u w:val="single"/>
              </w:rPr>
              <w:t>Elektronen</w:t>
            </w:r>
            <w:r w:rsidRPr="00B606F7">
              <w:rPr>
                <w:rFonts w:eastAsiaTheme="minorHAnsi"/>
              </w:rPr>
              <w:t xml:space="preserve"> bewegen. Die Protonen bleiben immer an Ort und Stelle. Zeichnen Sie die Prot</w:t>
            </w:r>
            <w:r w:rsidRPr="00B606F7">
              <w:rPr>
                <w:rFonts w:eastAsiaTheme="minorHAnsi"/>
              </w:rPr>
              <w:t>o</w:t>
            </w:r>
            <w:r w:rsidRPr="00B606F7">
              <w:rPr>
                <w:rFonts w:eastAsiaTheme="minorHAnsi"/>
              </w:rPr>
              <w:t>nen an dieselbe Stelle wie vor dem Reiben.</w:t>
            </w:r>
          </w:p>
          <w:p w:rsidR="00B606F7" w:rsidRPr="00B606F7" w:rsidRDefault="00B606F7" w:rsidP="00B606F7">
            <w:pPr>
              <w:pStyle w:val="Textkrper"/>
              <w:rPr>
                <w:rFonts w:eastAsiaTheme="minorHAnsi"/>
              </w:rPr>
            </w:pPr>
            <w:r w:rsidRPr="00B606F7">
              <w:rPr>
                <w:rFonts w:eastAsiaTheme="minorHAnsi"/>
              </w:rPr>
              <w:t xml:space="preserve">Beim Reiben wandern einige </w:t>
            </w:r>
            <w:r w:rsidRPr="00B606F7">
              <w:rPr>
                <w:rFonts w:eastAsiaTheme="minorHAnsi"/>
                <w:u w:val="single"/>
              </w:rPr>
              <w:t>Elektronen</w:t>
            </w:r>
            <w:r w:rsidRPr="00B606F7">
              <w:rPr>
                <w:rFonts w:eastAsiaTheme="minorHAnsi"/>
              </w:rPr>
              <w:t xml:space="preserve"> vom Stoff zum Ballon. Zeic</w:t>
            </w:r>
            <w:r w:rsidRPr="00B606F7">
              <w:rPr>
                <w:rFonts w:eastAsiaTheme="minorHAnsi"/>
              </w:rPr>
              <w:t>h</w:t>
            </w:r>
            <w:r w:rsidRPr="00B606F7">
              <w:rPr>
                <w:rFonts w:eastAsiaTheme="minorHAnsi"/>
              </w:rPr>
              <w:t>nen Sie die Elektronen vom Ballon wieder i</w:t>
            </w:r>
            <w:r w:rsidR="00C2394E">
              <w:rPr>
                <w:rFonts w:eastAsiaTheme="minorHAnsi"/>
              </w:rPr>
              <w:t>n den Ballon ein. Zeichnen Sie drei</w:t>
            </w:r>
            <w:r w:rsidRPr="00B606F7">
              <w:rPr>
                <w:rFonts w:eastAsiaTheme="minorHAnsi"/>
              </w:rPr>
              <w:t xml:space="preserve"> E</w:t>
            </w:r>
            <w:r w:rsidR="00C2394E">
              <w:rPr>
                <w:rFonts w:eastAsiaTheme="minorHAnsi"/>
              </w:rPr>
              <w:t>lektronen in den Stoff ein und drei</w:t>
            </w:r>
            <w:r w:rsidRPr="00B606F7">
              <w:rPr>
                <w:rFonts w:eastAsiaTheme="minorHAnsi"/>
              </w:rPr>
              <w:t xml:space="preserve"> Elektronen, die sich vom Stoff in den Ballon bewegen. Die Bewegung könnte mit einem Pfeil gekennzeichnet werden.</w:t>
            </w:r>
          </w:p>
        </w:tc>
      </w:tr>
      <w:tr w:rsidR="00B606F7" w:rsidRPr="00B606F7" w:rsidTr="00F97D80">
        <w:tc>
          <w:tcPr>
            <w:tcW w:w="1134" w:type="dxa"/>
            <w:vMerge/>
            <w:tcBorders>
              <w:left w:val="single" w:sz="4" w:space="0" w:color="auto"/>
              <w:bottom w:val="single" w:sz="4" w:space="0" w:color="auto"/>
              <w:right w:val="single" w:sz="4" w:space="0" w:color="auto"/>
            </w:tcBorders>
            <w:shd w:val="clear" w:color="auto" w:fill="auto"/>
            <w:vAlign w:val="center"/>
          </w:tcPr>
          <w:p w:rsidR="00B606F7" w:rsidRPr="00B606F7" w:rsidRDefault="00B606F7" w:rsidP="00B606F7">
            <w:pPr>
              <w:pStyle w:val="Textkrper"/>
              <w:rPr>
                <w:rFonts w:eastAsiaTheme="minorHAnsi"/>
              </w:rPr>
            </w:pPr>
          </w:p>
        </w:tc>
        <w:tc>
          <w:tcPr>
            <w:tcW w:w="6237" w:type="dxa"/>
            <w:gridSpan w:val="2"/>
            <w:tcBorders>
              <w:top w:val="single" w:sz="4" w:space="0" w:color="auto"/>
              <w:left w:val="single" w:sz="4" w:space="0" w:color="auto"/>
              <w:bottom w:val="single" w:sz="4" w:space="0" w:color="auto"/>
            </w:tcBorders>
          </w:tcPr>
          <w:p w:rsidR="00B606F7" w:rsidRPr="00B606F7" w:rsidRDefault="00B606F7" w:rsidP="00B606F7">
            <w:pPr>
              <w:pStyle w:val="Textkrper"/>
              <w:rPr>
                <w:rFonts w:eastAsiaTheme="minorHAnsi"/>
              </w:rPr>
            </w:pPr>
            <w:r w:rsidRPr="00B606F7">
              <w:rPr>
                <w:noProof/>
              </w:rPr>
              <w:drawing>
                <wp:anchor distT="0" distB="0" distL="114300" distR="114300" simplePos="0" relativeHeight="251999232" behindDoc="0" locked="0" layoutInCell="1" allowOverlap="1" wp14:anchorId="59068CC1" wp14:editId="6B52B9B4">
                  <wp:simplePos x="0" y="0"/>
                  <wp:positionH relativeFrom="column">
                    <wp:posOffset>989330</wp:posOffset>
                  </wp:positionH>
                  <wp:positionV relativeFrom="paragraph">
                    <wp:posOffset>775335</wp:posOffset>
                  </wp:positionV>
                  <wp:extent cx="389890" cy="542290"/>
                  <wp:effectExtent l="0" t="0" r="0" b="0"/>
                  <wp:wrapNone/>
                  <wp:docPr id="1374" name="Grafik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84896" behindDoc="0" locked="0" layoutInCell="1" allowOverlap="1" wp14:anchorId="5FAB21C7" wp14:editId="433BC501">
                  <wp:simplePos x="0" y="0"/>
                  <wp:positionH relativeFrom="column">
                    <wp:posOffset>814705</wp:posOffset>
                  </wp:positionH>
                  <wp:positionV relativeFrom="paragraph">
                    <wp:posOffset>591820</wp:posOffset>
                  </wp:positionV>
                  <wp:extent cx="438785" cy="536575"/>
                  <wp:effectExtent l="0" t="0" r="0" b="0"/>
                  <wp:wrapNone/>
                  <wp:docPr id="1375" name="Grafik 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mc:AlternateContent>
                <mc:Choice Requires="wps">
                  <w:drawing>
                    <wp:anchor distT="0" distB="0" distL="114300" distR="114300" simplePos="0" relativeHeight="252004352" behindDoc="0" locked="0" layoutInCell="1" allowOverlap="1" wp14:anchorId="67019EEA" wp14:editId="443A51E5">
                      <wp:simplePos x="0" y="0"/>
                      <wp:positionH relativeFrom="column">
                        <wp:posOffset>1263015</wp:posOffset>
                      </wp:positionH>
                      <wp:positionV relativeFrom="paragraph">
                        <wp:posOffset>766445</wp:posOffset>
                      </wp:positionV>
                      <wp:extent cx="438150" cy="163195"/>
                      <wp:effectExtent l="19050" t="57150" r="19050" b="65405"/>
                      <wp:wrapNone/>
                      <wp:docPr id="1238" name="Pfeil nach links 1238"/>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38" o:spid="_x0000_s1026" type="#_x0000_t66" style="position:absolute;margin-left:99.45pt;margin-top:60.35pt;width:34.5pt;height:12.85pt;rotation:-1231428fd;z-index:252004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" adj="4023" fillcolor="#9bbb59 [3206]" strokecolor="#4e6128 [1606]" strokeweight="2pt"/>
                  </w:pict>
                </mc:Fallback>
              </mc:AlternateContent>
            </w:r>
            <w:r w:rsidRPr="00B606F7">
              <w:rPr>
                <w:noProof/>
              </w:rPr>
              <w:drawing>
                <wp:anchor distT="0" distB="0" distL="114300" distR="114300" simplePos="0" relativeHeight="251985920" behindDoc="0" locked="0" layoutInCell="1" allowOverlap="1" wp14:anchorId="0C64A4B2" wp14:editId="0C0F06BA">
                  <wp:simplePos x="0" y="0"/>
                  <wp:positionH relativeFrom="column">
                    <wp:posOffset>1640840</wp:posOffset>
                  </wp:positionH>
                  <wp:positionV relativeFrom="paragraph">
                    <wp:posOffset>686435</wp:posOffset>
                  </wp:positionV>
                  <wp:extent cx="438785" cy="536575"/>
                  <wp:effectExtent l="0" t="0" r="0" b="0"/>
                  <wp:wrapNone/>
                  <wp:docPr id="1376" name="Grafik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01280" behindDoc="0" locked="0" layoutInCell="1" allowOverlap="1" wp14:anchorId="3781BAAE" wp14:editId="06E36607">
                  <wp:simplePos x="0" y="0"/>
                  <wp:positionH relativeFrom="column">
                    <wp:posOffset>1724660</wp:posOffset>
                  </wp:positionH>
                  <wp:positionV relativeFrom="paragraph">
                    <wp:posOffset>1138555</wp:posOffset>
                  </wp:positionV>
                  <wp:extent cx="389890" cy="542290"/>
                  <wp:effectExtent l="0" t="0" r="0" b="0"/>
                  <wp:wrapNone/>
                  <wp:docPr id="1377" name="Grafik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6160" behindDoc="0" locked="0" layoutInCell="1" allowOverlap="1" wp14:anchorId="5CCDD297" wp14:editId="5F14BF99">
                  <wp:simplePos x="0" y="0"/>
                  <wp:positionH relativeFrom="column">
                    <wp:posOffset>1588135</wp:posOffset>
                  </wp:positionH>
                  <wp:positionV relativeFrom="paragraph">
                    <wp:posOffset>483235</wp:posOffset>
                  </wp:positionV>
                  <wp:extent cx="389890" cy="542290"/>
                  <wp:effectExtent l="0" t="0" r="0" b="0"/>
                  <wp:wrapNone/>
                  <wp:docPr id="1378" name="Grafik 1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2005376" behindDoc="0" locked="0" layoutInCell="1" allowOverlap="1" wp14:anchorId="3A073B21" wp14:editId="42744611">
                      <wp:simplePos x="0" y="0"/>
                      <wp:positionH relativeFrom="column">
                        <wp:posOffset>1395095</wp:posOffset>
                      </wp:positionH>
                      <wp:positionV relativeFrom="paragraph">
                        <wp:posOffset>1414145</wp:posOffset>
                      </wp:positionV>
                      <wp:extent cx="438150" cy="163195"/>
                      <wp:effectExtent l="19050" t="57150" r="19050" b="65405"/>
                      <wp:wrapNone/>
                      <wp:docPr id="1239" name="Pfeil nach links 1239"/>
                      <wp:cNvGraphicFramePr/>
                      <a:graphic xmlns:a="http://schemas.openxmlformats.org/drawingml/2006/main">
                        <a:graphicData uri="http://schemas.microsoft.com/office/word/2010/wordprocessingShape">
                          <wps:wsp>
                            <wps:cNvSpPr/>
                            <wps:spPr>
                              <a:xfrm rot="20472594">
                                <a:off x="0" y="0"/>
                                <a:ext cx="438150" cy="163195"/>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39" o:spid="_x0000_s1026" type="#_x0000_t66" style="position:absolute;margin-left:109.85pt;margin-top:111.35pt;width:34.5pt;height:12.85pt;rotation:-1231428fd;z-index:252005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" adj="4023" fillcolor="#9bbb59 [3206]" strokecolor="#4e6128 [1606]" strokeweight="2pt"/>
                  </w:pict>
                </mc:Fallback>
              </mc:AlternateContent>
            </w:r>
            <w:r w:rsidRPr="00B606F7">
              <w:rPr>
                <w:noProof/>
              </w:rPr>
              <w:drawing>
                <wp:anchor distT="0" distB="0" distL="114300" distR="114300" simplePos="0" relativeHeight="251993088" behindDoc="0" locked="0" layoutInCell="1" allowOverlap="1" wp14:anchorId="01B0D54B" wp14:editId="77F34CEC">
                  <wp:simplePos x="0" y="0"/>
                  <wp:positionH relativeFrom="column">
                    <wp:posOffset>1483360</wp:posOffset>
                  </wp:positionH>
                  <wp:positionV relativeFrom="paragraph">
                    <wp:posOffset>1547495</wp:posOffset>
                  </wp:positionV>
                  <wp:extent cx="389890" cy="542290"/>
                  <wp:effectExtent l="0" t="0" r="0" b="0"/>
                  <wp:wrapNone/>
                  <wp:docPr id="1379" name="Grafik 1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mc:AlternateContent>
                <mc:Choice Requires="wps">
                  <w:drawing>
                    <wp:anchor distT="0" distB="0" distL="114300" distR="114300" simplePos="0" relativeHeight="252003328" behindDoc="0" locked="0" layoutInCell="1" allowOverlap="1" wp14:anchorId="4BDB0028" wp14:editId="2BA1EA0E">
                      <wp:simplePos x="0" y="0"/>
                      <wp:positionH relativeFrom="column">
                        <wp:posOffset>1267460</wp:posOffset>
                      </wp:positionH>
                      <wp:positionV relativeFrom="paragraph">
                        <wp:posOffset>457372</wp:posOffset>
                      </wp:positionV>
                      <wp:extent cx="438665" cy="163727"/>
                      <wp:effectExtent l="19050" t="57150" r="19050" b="65405"/>
                      <wp:wrapNone/>
                      <wp:docPr id="1240" name="Pfeil nach links 1240"/>
                      <wp:cNvGraphicFramePr/>
                      <a:graphic xmlns:a="http://schemas.openxmlformats.org/drawingml/2006/main">
                        <a:graphicData uri="http://schemas.microsoft.com/office/word/2010/wordprocessingShape">
                          <wps:wsp>
                            <wps:cNvSpPr/>
                            <wps:spPr>
                              <a:xfrm rot="20472594">
                                <a:off x="0" y="0"/>
                                <a:ext cx="438665" cy="163727"/>
                              </a:xfrm>
                              <a:prstGeom prst="lef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links 1240" o:spid="_x0000_s1026" type="#_x0000_t66" style="position:absolute;margin-left:99.8pt;margin-top:36pt;width:34.55pt;height:12.9pt;rotation:-1231428fd;z-index:252003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" adj="4031" fillcolor="#9bbb59 [3206]" strokecolor="#4e6128 [1606]" strokeweight="2pt"/>
                  </w:pict>
                </mc:Fallback>
              </mc:AlternateContent>
            </w:r>
            <w:r w:rsidRPr="00B606F7">
              <w:rPr>
                <w:noProof/>
              </w:rPr>
              <w:drawing>
                <wp:anchor distT="0" distB="0" distL="114300" distR="114300" simplePos="0" relativeHeight="251995136" behindDoc="0" locked="0" layoutInCell="1" allowOverlap="1" wp14:anchorId="7D9CE7A9" wp14:editId="077030AA">
                  <wp:simplePos x="0" y="0"/>
                  <wp:positionH relativeFrom="column">
                    <wp:posOffset>1588770</wp:posOffset>
                  </wp:positionH>
                  <wp:positionV relativeFrom="paragraph">
                    <wp:posOffset>204470</wp:posOffset>
                  </wp:positionV>
                  <wp:extent cx="389890" cy="542290"/>
                  <wp:effectExtent l="0" t="0" r="0" b="0"/>
                  <wp:wrapNone/>
                  <wp:docPr id="1380" name="Grafik 1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8208" behindDoc="0" locked="0" layoutInCell="1" allowOverlap="1" wp14:anchorId="76079D61" wp14:editId="1D2D9836">
                  <wp:simplePos x="0" y="0"/>
                  <wp:positionH relativeFrom="column">
                    <wp:posOffset>2080895</wp:posOffset>
                  </wp:positionH>
                  <wp:positionV relativeFrom="paragraph">
                    <wp:posOffset>1423035</wp:posOffset>
                  </wp:positionV>
                  <wp:extent cx="389890" cy="542290"/>
                  <wp:effectExtent l="0" t="0" r="0" b="0"/>
                  <wp:wrapNone/>
                  <wp:docPr id="1381" name="Grafik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0256" behindDoc="0" locked="0" layoutInCell="1" allowOverlap="1" wp14:anchorId="793520C3" wp14:editId="0636CE2E">
                  <wp:simplePos x="0" y="0"/>
                  <wp:positionH relativeFrom="column">
                    <wp:posOffset>1805305</wp:posOffset>
                  </wp:positionH>
                  <wp:positionV relativeFrom="paragraph">
                    <wp:posOffset>1724025</wp:posOffset>
                  </wp:positionV>
                  <wp:extent cx="389890" cy="542290"/>
                  <wp:effectExtent l="0" t="0" r="0" b="0"/>
                  <wp:wrapNone/>
                  <wp:docPr id="1382" name="Grafik 1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7184" behindDoc="0" locked="0" layoutInCell="1" allowOverlap="1" wp14:anchorId="7F907F6B" wp14:editId="65751B5D">
                  <wp:simplePos x="0" y="0"/>
                  <wp:positionH relativeFrom="column">
                    <wp:posOffset>2083435</wp:posOffset>
                  </wp:positionH>
                  <wp:positionV relativeFrom="paragraph">
                    <wp:posOffset>657225</wp:posOffset>
                  </wp:positionV>
                  <wp:extent cx="389890" cy="542290"/>
                  <wp:effectExtent l="0" t="0" r="0" b="0"/>
                  <wp:wrapNone/>
                  <wp:docPr id="1383" name="Grafik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4112" behindDoc="0" locked="0" layoutInCell="1" allowOverlap="1" wp14:anchorId="58A7A36A" wp14:editId="3234F12D">
                  <wp:simplePos x="0" y="0"/>
                  <wp:positionH relativeFrom="column">
                    <wp:posOffset>812800</wp:posOffset>
                  </wp:positionH>
                  <wp:positionV relativeFrom="paragraph">
                    <wp:posOffset>1534160</wp:posOffset>
                  </wp:positionV>
                  <wp:extent cx="389890" cy="542290"/>
                  <wp:effectExtent l="0" t="0" r="0" b="0"/>
                  <wp:wrapNone/>
                  <wp:docPr id="1384" name="Grafik 1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2064" behindDoc="0" locked="0" layoutInCell="1" allowOverlap="1" wp14:anchorId="341512C1" wp14:editId="277D53ED">
                  <wp:simplePos x="0" y="0"/>
                  <wp:positionH relativeFrom="column">
                    <wp:posOffset>246380</wp:posOffset>
                  </wp:positionH>
                  <wp:positionV relativeFrom="paragraph">
                    <wp:posOffset>746760</wp:posOffset>
                  </wp:positionV>
                  <wp:extent cx="389890" cy="542290"/>
                  <wp:effectExtent l="0" t="0" r="0" b="0"/>
                  <wp:wrapNone/>
                  <wp:docPr id="1385" name="Grafik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2304" behindDoc="0" locked="0" layoutInCell="1" allowOverlap="1" wp14:anchorId="0E096E76" wp14:editId="1ADF63A9">
                  <wp:simplePos x="0" y="0"/>
                  <wp:positionH relativeFrom="column">
                    <wp:posOffset>602615</wp:posOffset>
                  </wp:positionH>
                  <wp:positionV relativeFrom="paragraph">
                    <wp:posOffset>-16510</wp:posOffset>
                  </wp:positionV>
                  <wp:extent cx="389890" cy="542290"/>
                  <wp:effectExtent l="0" t="0" r="0" b="0"/>
                  <wp:wrapNone/>
                  <wp:docPr id="1386" name="Grafik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1990016" behindDoc="0" locked="0" layoutInCell="1" allowOverlap="1" wp14:anchorId="06FF061E" wp14:editId="009A5776">
                  <wp:simplePos x="0" y="0"/>
                  <wp:positionH relativeFrom="column">
                    <wp:posOffset>1433195</wp:posOffset>
                  </wp:positionH>
                  <wp:positionV relativeFrom="paragraph">
                    <wp:posOffset>892175</wp:posOffset>
                  </wp:positionV>
                  <wp:extent cx="438785" cy="536575"/>
                  <wp:effectExtent l="0" t="0" r="0" b="0"/>
                  <wp:wrapNone/>
                  <wp:docPr id="1387" name="Grafik 1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91040" behindDoc="0" locked="0" layoutInCell="1" allowOverlap="1" wp14:anchorId="3C1A03F0" wp14:editId="4D15DF43">
                  <wp:simplePos x="0" y="0"/>
                  <wp:positionH relativeFrom="column">
                    <wp:posOffset>1801495</wp:posOffset>
                  </wp:positionH>
                  <wp:positionV relativeFrom="paragraph">
                    <wp:posOffset>1488440</wp:posOffset>
                  </wp:positionV>
                  <wp:extent cx="438785" cy="536575"/>
                  <wp:effectExtent l="0" t="0" r="0" b="0"/>
                  <wp:wrapNone/>
                  <wp:docPr id="1388" name="Grafik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7968" behindDoc="0" locked="0" layoutInCell="1" allowOverlap="1" wp14:anchorId="5B22E0CF" wp14:editId="64174C60">
                  <wp:simplePos x="0" y="0"/>
                  <wp:positionH relativeFrom="column">
                    <wp:posOffset>1993265</wp:posOffset>
                  </wp:positionH>
                  <wp:positionV relativeFrom="paragraph">
                    <wp:posOffset>890270</wp:posOffset>
                  </wp:positionV>
                  <wp:extent cx="438785" cy="536575"/>
                  <wp:effectExtent l="0" t="0" r="0" b="0"/>
                  <wp:wrapNone/>
                  <wp:docPr id="1389" name="Grafik 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8992" behindDoc="0" locked="0" layoutInCell="1" allowOverlap="1" wp14:anchorId="6CD9DD48" wp14:editId="7D0B0E43">
                  <wp:simplePos x="0" y="0"/>
                  <wp:positionH relativeFrom="column">
                    <wp:posOffset>1805940</wp:posOffset>
                  </wp:positionH>
                  <wp:positionV relativeFrom="paragraph">
                    <wp:posOffset>429895</wp:posOffset>
                  </wp:positionV>
                  <wp:extent cx="438785" cy="536575"/>
                  <wp:effectExtent l="0" t="0" r="0" b="0"/>
                  <wp:wrapNone/>
                  <wp:docPr id="1390" name="Grafik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6944" behindDoc="0" locked="0" layoutInCell="1" allowOverlap="1" wp14:anchorId="2C2F0AF7" wp14:editId="23C46B7E">
                  <wp:simplePos x="0" y="0"/>
                  <wp:positionH relativeFrom="column">
                    <wp:posOffset>1871980</wp:posOffset>
                  </wp:positionH>
                  <wp:positionV relativeFrom="paragraph">
                    <wp:posOffset>1960245</wp:posOffset>
                  </wp:positionV>
                  <wp:extent cx="438785" cy="536575"/>
                  <wp:effectExtent l="0" t="0" r="0" b="0"/>
                  <wp:wrapNone/>
                  <wp:docPr id="1391" name="Grafik 1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3872" behindDoc="0" locked="0" layoutInCell="1" allowOverlap="1" wp14:anchorId="415C785F" wp14:editId="1382A5D0">
                  <wp:simplePos x="0" y="0"/>
                  <wp:positionH relativeFrom="column">
                    <wp:posOffset>1249680</wp:posOffset>
                  </wp:positionH>
                  <wp:positionV relativeFrom="paragraph">
                    <wp:posOffset>1640840</wp:posOffset>
                  </wp:positionV>
                  <wp:extent cx="438785" cy="536575"/>
                  <wp:effectExtent l="0" t="0" r="0" b="0"/>
                  <wp:wrapNone/>
                  <wp:docPr id="1392" name="Grafik 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2848" behindDoc="0" locked="0" layoutInCell="1" allowOverlap="1" wp14:anchorId="161FD31D" wp14:editId="5DF2BC00">
                  <wp:simplePos x="0" y="0"/>
                  <wp:positionH relativeFrom="column">
                    <wp:posOffset>506095</wp:posOffset>
                  </wp:positionH>
                  <wp:positionV relativeFrom="paragraph">
                    <wp:posOffset>1184910</wp:posOffset>
                  </wp:positionV>
                  <wp:extent cx="438785" cy="536575"/>
                  <wp:effectExtent l="0" t="0" r="0" b="0"/>
                  <wp:wrapNone/>
                  <wp:docPr id="1393" name="Grafik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1824" behindDoc="0" locked="0" layoutInCell="1" allowOverlap="1" wp14:anchorId="44233C3E" wp14:editId="16CAF41D">
                  <wp:simplePos x="0" y="0"/>
                  <wp:positionH relativeFrom="column">
                    <wp:posOffset>429260</wp:posOffset>
                  </wp:positionH>
                  <wp:positionV relativeFrom="paragraph">
                    <wp:posOffset>274955</wp:posOffset>
                  </wp:positionV>
                  <wp:extent cx="438785" cy="536575"/>
                  <wp:effectExtent l="0" t="0" r="0" b="0"/>
                  <wp:wrapNone/>
                  <wp:docPr id="1394" name="Grafik 1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1980800" behindDoc="0" locked="0" layoutInCell="1" allowOverlap="1" wp14:anchorId="0303AAFF" wp14:editId="3EC39D6D">
                  <wp:simplePos x="0" y="0"/>
                  <wp:positionH relativeFrom="column">
                    <wp:posOffset>338524</wp:posOffset>
                  </wp:positionH>
                  <wp:positionV relativeFrom="paragraph">
                    <wp:posOffset>-53340</wp:posOffset>
                  </wp:positionV>
                  <wp:extent cx="1705233" cy="2403389"/>
                  <wp:effectExtent l="0" t="0" r="0" b="0"/>
                  <wp:wrapNone/>
                  <wp:docPr id="1395" name="Grafik 1395"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5233" cy="240338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606F7">
              <w:rPr>
                <w:rFonts w:eastAsiaTheme="minorHAnsi"/>
              </w:rPr>
              <w:tab/>
            </w:r>
            <w:r w:rsidRPr="00B606F7">
              <w:rPr>
                <w:rFonts w:eastAsiaTheme="minorHAnsi"/>
              </w:rPr>
              <w:tab/>
            </w:r>
            <w:r w:rsidRPr="00B606F7">
              <w:rPr>
                <w:rFonts w:eastAsiaTheme="minorHAnsi"/>
              </w:rPr>
              <w:tab/>
            </w:r>
            <w:r w:rsidRPr="00B606F7">
              <w:rPr>
                <w:noProof/>
              </w:rPr>
              <w:drawing>
                <wp:inline distT="0" distB="0" distL="0" distR="0" wp14:anchorId="717B3F8E" wp14:editId="20421D14">
                  <wp:extent cx="2391038" cy="1195519"/>
                  <wp:effectExtent l="7303" t="0" r="0" b="0"/>
                  <wp:docPr id="1396" name="Grafik 1396" descr="C:\Users\M\Desktop\roll-3669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roll-36697_1280.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91038" cy="1195519"/>
                          </a:xfrm>
                          <a:prstGeom prst="rect">
                            <a:avLst/>
                          </a:prstGeom>
                          <a:noFill/>
                          <a:ln>
                            <a:noFill/>
                          </a:ln>
                        </pic:spPr>
                      </pic:pic>
                    </a:graphicData>
                  </a:graphic>
                </wp:inline>
              </w:drawing>
            </w:r>
          </w:p>
        </w:tc>
      </w:tr>
      <w:tr w:rsidR="00B606F7" w:rsidRPr="00B606F7" w:rsidTr="00F97D80">
        <w:tc>
          <w:tcPr>
            <w:tcW w:w="1134" w:type="dxa"/>
            <w:tcBorders>
              <w:left w:val="nil"/>
              <w:bottom w:val="nil"/>
              <w:right w:val="nil"/>
            </w:tcBorders>
            <w:shd w:val="clear" w:color="auto" w:fill="auto"/>
          </w:tcPr>
          <w:p w:rsidR="00B606F7" w:rsidRPr="00B606F7" w:rsidRDefault="00B606F7" w:rsidP="00B606F7">
            <w:pPr>
              <w:pStyle w:val="Textkrper"/>
              <w:rPr>
                <w:rFonts w:eastAsiaTheme="minorHAnsi"/>
              </w:rPr>
            </w:pPr>
          </w:p>
        </w:tc>
        <w:tc>
          <w:tcPr>
            <w:tcW w:w="3118" w:type="dxa"/>
            <w:tcBorders>
              <w:left w:val="nil"/>
              <w:bottom w:val="nil"/>
              <w:right w:val="nil"/>
            </w:tcBorders>
          </w:tcPr>
          <w:p w:rsidR="00B606F7" w:rsidRPr="00B606F7" w:rsidRDefault="00B606F7" w:rsidP="00B606F7">
            <w:pPr>
              <w:pStyle w:val="Textkrper"/>
              <w:rPr>
                <w:rFonts w:eastAsiaTheme="minorHAnsi"/>
              </w:rPr>
            </w:pPr>
          </w:p>
        </w:tc>
        <w:tc>
          <w:tcPr>
            <w:tcW w:w="3119" w:type="dxa"/>
            <w:tcBorders>
              <w:left w:val="nil"/>
              <w:bottom w:val="nil"/>
              <w:right w:val="nil"/>
            </w:tcBorders>
          </w:tcPr>
          <w:p w:rsidR="00B606F7" w:rsidRPr="00B606F7" w:rsidRDefault="00B606F7" w:rsidP="00B606F7">
            <w:pPr>
              <w:pStyle w:val="Textkrper"/>
              <w:rPr>
                <w:rFonts w:eastAsiaTheme="minorHAnsi"/>
              </w:rPr>
            </w:pPr>
          </w:p>
        </w:tc>
      </w:tr>
    </w:tbl>
    <w:p w:rsidR="00D963EE" w:rsidRPr="00964AB6" w:rsidRDefault="00D963EE" w:rsidP="00D963EE">
      <w:pPr>
        <w:pStyle w:val="Marginaliegrau"/>
        <w:framePr w:wrap="around" w:x="8778" w:y="3171"/>
      </w:pPr>
      <w:r>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134"/>
        <w:gridCol w:w="3118"/>
        <w:gridCol w:w="3119"/>
      </w:tblGrid>
      <w:tr w:rsidR="00B606F7" w:rsidRPr="00B606F7" w:rsidTr="00C2394E">
        <w:tc>
          <w:tcPr>
            <w:tcW w:w="1134" w:type="dxa"/>
            <w:vMerge w:val="restart"/>
            <w:tcBorders>
              <w:left w:val="single" w:sz="4" w:space="0" w:color="auto"/>
              <w:right w:val="single" w:sz="4" w:space="0" w:color="auto"/>
            </w:tcBorders>
            <w:shd w:val="clear" w:color="auto" w:fill="auto"/>
            <w:vAlign w:val="center"/>
          </w:tcPr>
          <w:p w:rsidR="00B606F7" w:rsidRPr="00B606F7" w:rsidRDefault="00B606F7" w:rsidP="00C2394E">
            <w:pPr>
              <w:pStyle w:val="Textkrper"/>
              <w:jc w:val="left"/>
              <w:rPr>
                <w:rFonts w:eastAsiaTheme="minorHAnsi"/>
              </w:rPr>
            </w:pPr>
            <w:r w:rsidRPr="00B606F7">
              <w:rPr>
                <w:rFonts w:eastAsiaTheme="minorHAnsi"/>
              </w:rPr>
              <w:t>Nach dem Reiben</w:t>
            </w:r>
          </w:p>
        </w:tc>
        <w:tc>
          <w:tcPr>
            <w:tcW w:w="3118" w:type="dxa"/>
            <w:tcBorders>
              <w:left w:val="single" w:sz="4" w:space="0" w:color="auto"/>
              <w:right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Zählen Sie die Elektronen, die nach dem Reiben im Ballon sind: </w:t>
            </w:r>
            <w:r w:rsidR="00C2394E">
              <w:rPr>
                <w:rFonts w:eastAsiaTheme="minorHAnsi"/>
                <w:u w:val="single"/>
              </w:rPr>
              <w:t>neun</w:t>
            </w:r>
            <w:r w:rsidRPr="00B606F7">
              <w:rPr>
                <w:rFonts w:eastAsiaTheme="minorHAnsi"/>
                <w:u w:val="single"/>
              </w:rPr>
              <w:t> Stück.</w:t>
            </w:r>
            <w:r w:rsidRPr="00B606F7">
              <w:rPr>
                <w:rFonts w:eastAsiaTheme="minorHAnsi"/>
              </w:rPr>
              <w:t xml:space="preserve"> Zählen Sie die Prot</w:t>
            </w:r>
            <w:r w:rsidRPr="00B606F7">
              <w:rPr>
                <w:rFonts w:eastAsiaTheme="minorHAnsi"/>
              </w:rPr>
              <w:t>o</w:t>
            </w:r>
            <w:r w:rsidRPr="00B606F7">
              <w:rPr>
                <w:rFonts w:eastAsiaTheme="minorHAnsi"/>
              </w:rPr>
              <w:t xml:space="preserve">nen im Ballon: </w:t>
            </w:r>
            <w:r w:rsidR="00C2394E">
              <w:rPr>
                <w:rFonts w:eastAsiaTheme="minorHAnsi"/>
                <w:u w:val="single"/>
              </w:rPr>
              <w:t>sechs</w:t>
            </w:r>
            <w:r w:rsidRPr="00B606F7">
              <w:rPr>
                <w:rFonts w:eastAsiaTheme="minorHAnsi"/>
                <w:u w:val="single"/>
              </w:rPr>
              <w:t xml:space="preserve"> Stück</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Zeichnen Sie die Protonen und Elektronen in den Ballon ein.</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 xml:space="preserve">Da es mehr </w:t>
            </w:r>
            <w:r w:rsidRPr="00B606F7">
              <w:rPr>
                <w:rFonts w:eastAsiaTheme="minorHAnsi"/>
                <w:u w:val="single"/>
              </w:rPr>
              <w:t>Elektronen</w:t>
            </w:r>
            <w:r w:rsidRPr="00B606F7">
              <w:rPr>
                <w:rFonts w:eastAsiaTheme="minorHAnsi"/>
              </w:rPr>
              <w:t xml:space="preserve"> als </w:t>
            </w:r>
            <w:r w:rsidRPr="00B606F7">
              <w:rPr>
                <w:rFonts w:eastAsiaTheme="minorHAnsi"/>
                <w:u w:val="single"/>
              </w:rPr>
              <w:t>Prot</w:t>
            </w:r>
            <w:r w:rsidRPr="00B606F7">
              <w:rPr>
                <w:rFonts w:eastAsiaTheme="minorHAnsi"/>
                <w:u w:val="single"/>
              </w:rPr>
              <w:t>o</w:t>
            </w:r>
            <w:r w:rsidRPr="00B606F7">
              <w:rPr>
                <w:rFonts w:eastAsiaTheme="minorHAnsi"/>
                <w:u w:val="single"/>
              </w:rPr>
              <w:t>nen</w:t>
            </w:r>
            <w:r w:rsidRPr="00B606F7">
              <w:rPr>
                <w:rFonts w:eastAsiaTheme="minorHAnsi"/>
              </w:rPr>
              <w:t xml:space="preserve"> gibt, herrscht im Ballon ein Elektronenüberschuss. Der Ballon ist also </w:t>
            </w:r>
            <w:r w:rsidRPr="00B606F7">
              <w:rPr>
                <w:rFonts w:eastAsiaTheme="minorHAnsi"/>
                <w:u w:val="single"/>
              </w:rPr>
              <w:t>negativ</w:t>
            </w:r>
            <w:r w:rsidRPr="00B606F7">
              <w:rPr>
                <w:rFonts w:eastAsiaTheme="minorHAnsi"/>
              </w:rPr>
              <w:t xml:space="preserve"> geladen.</w:t>
            </w:r>
          </w:p>
        </w:tc>
        <w:tc>
          <w:tcPr>
            <w:tcW w:w="3119" w:type="dxa"/>
            <w:tcBorders>
              <w:left w:val="single" w:sz="4" w:space="0" w:color="auto"/>
              <w:right w:val="single" w:sz="4" w:space="0" w:color="auto"/>
            </w:tcBorders>
          </w:tcPr>
          <w:p w:rsidR="00B606F7" w:rsidRPr="00B606F7" w:rsidRDefault="00B606F7" w:rsidP="00B606F7">
            <w:pPr>
              <w:pStyle w:val="Textkrper"/>
              <w:rPr>
                <w:rFonts w:eastAsiaTheme="minorHAnsi"/>
              </w:rPr>
            </w:pPr>
            <w:r w:rsidRPr="00B606F7">
              <w:rPr>
                <w:rFonts w:eastAsiaTheme="minorHAnsi"/>
              </w:rPr>
              <w:t xml:space="preserve">Zählen Sie die Elektronen, die nach dem Reiben im Stoff sind: </w:t>
            </w:r>
            <w:r w:rsidR="00C2394E">
              <w:rPr>
                <w:rFonts w:eastAsiaTheme="minorHAnsi"/>
                <w:u w:val="single"/>
              </w:rPr>
              <w:t>drei</w:t>
            </w:r>
            <w:r w:rsidRPr="00B606F7">
              <w:rPr>
                <w:rFonts w:eastAsiaTheme="minorHAnsi"/>
                <w:u w:val="single"/>
              </w:rPr>
              <w:t xml:space="preserve"> Stück</w:t>
            </w:r>
            <w:r w:rsidRPr="00B606F7">
              <w:rPr>
                <w:rFonts w:eastAsiaTheme="minorHAnsi"/>
              </w:rPr>
              <w:t xml:space="preserve"> Zählen Sie die Protonen im Stoff: </w:t>
            </w:r>
            <w:r w:rsidR="00C2394E">
              <w:rPr>
                <w:rFonts w:eastAsiaTheme="minorHAnsi"/>
                <w:u w:val="single"/>
              </w:rPr>
              <w:t>sechs</w:t>
            </w:r>
            <w:r w:rsidRPr="00B606F7">
              <w:rPr>
                <w:rFonts w:eastAsiaTheme="minorHAnsi"/>
                <w:u w:val="single"/>
              </w:rPr>
              <w:t xml:space="preserve"> Stück</w:t>
            </w:r>
          </w:p>
          <w:p w:rsidR="00B606F7" w:rsidRPr="00B606F7" w:rsidRDefault="00B606F7" w:rsidP="00B606F7">
            <w:pPr>
              <w:pStyle w:val="Textkrper"/>
              <w:rPr>
                <w:rFonts w:eastAsiaTheme="minorHAnsi"/>
              </w:rPr>
            </w:pPr>
          </w:p>
          <w:p w:rsidR="00B606F7" w:rsidRPr="00B606F7" w:rsidRDefault="00B606F7" w:rsidP="00B606F7">
            <w:pPr>
              <w:pStyle w:val="Textkrper"/>
              <w:rPr>
                <w:rFonts w:eastAsiaTheme="minorHAnsi"/>
              </w:rPr>
            </w:pPr>
            <w:r w:rsidRPr="00B606F7">
              <w:rPr>
                <w:rFonts w:eastAsiaTheme="minorHAnsi"/>
              </w:rPr>
              <w:t>Zeichnen Sie die Protonen und Elektronen wieder in den Stoff ein.</w:t>
            </w:r>
          </w:p>
          <w:p w:rsidR="00B606F7" w:rsidRPr="00B606F7" w:rsidRDefault="00B606F7" w:rsidP="00B606F7">
            <w:pPr>
              <w:pStyle w:val="Textkrper"/>
              <w:rPr>
                <w:rFonts w:eastAsiaTheme="minorHAnsi"/>
              </w:rPr>
            </w:pPr>
          </w:p>
          <w:p w:rsidR="00B606F7" w:rsidRPr="00B606F7" w:rsidRDefault="00B606F7" w:rsidP="0034063E">
            <w:pPr>
              <w:pStyle w:val="Textkrper"/>
              <w:rPr>
                <w:rFonts w:eastAsiaTheme="minorHAnsi"/>
              </w:rPr>
            </w:pPr>
            <w:r w:rsidRPr="00B606F7">
              <w:rPr>
                <w:rFonts w:eastAsiaTheme="minorHAnsi"/>
              </w:rPr>
              <w:t xml:space="preserve">Da es weniger </w:t>
            </w:r>
            <w:r w:rsidRPr="00B606F7">
              <w:rPr>
                <w:rFonts w:eastAsiaTheme="minorHAnsi"/>
                <w:u w:val="single"/>
              </w:rPr>
              <w:t>Elektronen</w:t>
            </w:r>
            <w:r w:rsidRPr="00B606F7">
              <w:rPr>
                <w:rFonts w:eastAsiaTheme="minorHAnsi"/>
              </w:rPr>
              <w:t xml:space="preserve"> als </w:t>
            </w:r>
            <w:r w:rsidRPr="00B606F7">
              <w:rPr>
                <w:rFonts w:eastAsiaTheme="minorHAnsi"/>
                <w:u w:val="single"/>
              </w:rPr>
              <w:t>Pr</w:t>
            </w:r>
            <w:r w:rsidRPr="00B606F7">
              <w:rPr>
                <w:rFonts w:eastAsiaTheme="minorHAnsi"/>
                <w:u w:val="single"/>
              </w:rPr>
              <w:t>o</w:t>
            </w:r>
            <w:r w:rsidRPr="00B606F7">
              <w:rPr>
                <w:rFonts w:eastAsiaTheme="minorHAnsi"/>
                <w:u w:val="single"/>
              </w:rPr>
              <w:t>tonen</w:t>
            </w:r>
            <w:r w:rsidRPr="00B606F7">
              <w:rPr>
                <w:rFonts w:eastAsiaTheme="minorHAnsi"/>
              </w:rPr>
              <w:t xml:space="preserve"> gibt, herrscht im </w:t>
            </w:r>
            <w:r w:rsidR="0034063E">
              <w:rPr>
                <w:rFonts w:eastAsiaTheme="minorHAnsi"/>
              </w:rPr>
              <w:t>Stoff</w:t>
            </w:r>
            <w:r w:rsidRPr="00B606F7">
              <w:rPr>
                <w:rFonts w:eastAsiaTheme="minorHAnsi"/>
              </w:rPr>
              <w:t xml:space="preserve"> ein Elektronenmangel. Der </w:t>
            </w:r>
            <w:r w:rsidR="0034063E">
              <w:rPr>
                <w:rFonts w:eastAsiaTheme="minorHAnsi"/>
              </w:rPr>
              <w:t>Stoff</w:t>
            </w:r>
            <w:r w:rsidRPr="00B606F7">
              <w:rPr>
                <w:rFonts w:eastAsiaTheme="minorHAnsi"/>
              </w:rPr>
              <w:t xml:space="preserve"> ist also </w:t>
            </w:r>
            <w:r w:rsidRPr="00B606F7">
              <w:rPr>
                <w:rFonts w:eastAsiaTheme="minorHAnsi"/>
                <w:u w:val="single"/>
              </w:rPr>
              <w:t>positiv</w:t>
            </w:r>
            <w:r w:rsidRPr="00B606F7">
              <w:rPr>
                <w:rFonts w:eastAsiaTheme="minorHAnsi"/>
              </w:rPr>
              <w:t xml:space="preserve"> geladen.</w:t>
            </w:r>
          </w:p>
        </w:tc>
      </w:tr>
      <w:tr w:rsidR="00B606F7" w:rsidRPr="00B606F7" w:rsidTr="00421B4D">
        <w:tc>
          <w:tcPr>
            <w:tcW w:w="1134" w:type="dxa"/>
            <w:vMerge/>
            <w:shd w:val="clear" w:color="auto" w:fill="auto"/>
          </w:tcPr>
          <w:p w:rsidR="00B606F7" w:rsidRPr="00B606F7" w:rsidRDefault="00B606F7" w:rsidP="00B606F7">
            <w:pPr>
              <w:pStyle w:val="Textkrper"/>
              <w:rPr>
                <w:rFonts w:eastAsiaTheme="minorHAnsi"/>
              </w:rPr>
            </w:pPr>
          </w:p>
        </w:tc>
        <w:tc>
          <w:tcPr>
            <w:tcW w:w="3118" w:type="dxa"/>
            <w:vAlign w:val="center"/>
          </w:tcPr>
          <w:p w:rsidR="00B606F7" w:rsidRPr="00B606F7" w:rsidRDefault="00B606F7" w:rsidP="00B606F7">
            <w:pPr>
              <w:pStyle w:val="Textkrper"/>
              <w:rPr>
                <w:rFonts w:eastAsiaTheme="minorHAnsi"/>
              </w:rPr>
            </w:pPr>
            <w:r w:rsidRPr="00B606F7">
              <w:rPr>
                <w:noProof/>
              </w:rPr>
              <w:drawing>
                <wp:anchor distT="0" distB="0" distL="114300" distR="114300" simplePos="0" relativeHeight="252025856" behindDoc="0" locked="0" layoutInCell="1" allowOverlap="1" wp14:anchorId="6F75A7CF" wp14:editId="0FB39F19">
                  <wp:simplePos x="0" y="0"/>
                  <wp:positionH relativeFrom="column">
                    <wp:posOffset>1004570</wp:posOffset>
                  </wp:positionH>
                  <wp:positionV relativeFrom="paragraph">
                    <wp:posOffset>1534160</wp:posOffset>
                  </wp:positionV>
                  <wp:extent cx="438785" cy="536575"/>
                  <wp:effectExtent l="0" t="0" r="0" b="0"/>
                  <wp:wrapNone/>
                  <wp:docPr id="1397" name="Grafik 1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19712" behindDoc="0" locked="0" layoutInCell="1" allowOverlap="1" wp14:anchorId="78EB2EF6" wp14:editId="71758C00">
                  <wp:simplePos x="0" y="0"/>
                  <wp:positionH relativeFrom="column">
                    <wp:posOffset>597535</wp:posOffset>
                  </wp:positionH>
                  <wp:positionV relativeFrom="paragraph">
                    <wp:posOffset>5080</wp:posOffset>
                  </wp:positionV>
                  <wp:extent cx="438785" cy="536575"/>
                  <wp:effectExtent l="0" t="0" r="0" b="0"/>
                  <wp:wrapNone/>
                  <wp:docPr id="1398" name="Grafik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22784" behindDoc="0" locked="0" layoutInCell="1" allowOverlap="1" wp14:anchorId="4588C6EC" wp14:editId="2B442D5E">
                  <wp:simplePos x="0" y="0"/>
                  <wp:positionH relativeFrom="column">
                    <wp:posOffset>1270635</wp:posOffset>
                  </wp:positionH>
                  <wp:positionV relativeFrom="paragraph">
                    <wp:posOffset>836930</wp:posOffset>
                  </wp:positionV>
                  <wp:extent cx="438785" cy="536575"/>
                  <wp:effectExtent l="0" t="0" r="0" b="0"/>
                  <wp:wrapNone/>
                  <wp:docPr id="1399" name="Grafik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20736" behindDoc="0" locked="0" layoutInCell="1" allowOverlap="1" wp14:anchorId="718D3C9F" wp14:editId="525B98EC">
                  <wp:simplePos x="0" y="0"/>
                  <wp:positionH relativeFrom="column">
                    <wp:posOffset>866775</wp:posOffset>
                  </wp:positionH>
                  <wp:positionV relativeFrom="paragraph">
                    <wp:posOffset>555625</wp:posOffset>
                  </wp:positionV>
                  <wp:extent cx="438785" cy="536575"/>
                  <wp:effectExtent l="0" t="0" r="0" b="0"/>
                  <wp:wrapNone/>
                  <wp:docPr id="1400" name="Grafik 1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18688" behindDoc="0" locked="0" layoutInCell="1" allowOverlap="1" wp14:anchorId="1F0664A3" wp14:editId="534F7EF4">
                  <wp:simplePos x="0" y="0"/>
                  <wp:positionH relativeFrom="column">
                    <wp:posOffset>191135</wp:posOffset>
                  </wp:positionH>
                  <wp:positionV relativeFrom="paragraph">
                    <wp:posOffset>298450</wp:posOffset>
                  </wp:positionV>
                  <wp:extent cx="438785" cy="536575"/>
                  <wp:effectExtent l="0" t="0" r="0" b="0"/>
                  <wp:wrapNone/>
                  <wp:docPr id="1401" name="Grafik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21760" behindDoc="0" locked="0" layoutInCell="1" allowOverlap="1" wp14:anchorId="2BC64A42" wp14:editId="711B83DD">
                  <wp:simplePos x="0" y="0"/>
                  <wp:positionH relativeFrom="column">
                    <wp:posOffset>247015</wp:posOffset>
                  </wp:positionH>
                  <wp:positionV relativeFrom="paragraph">
                    <wp:posOffset>1099820</wp:posOffset>
                  </wp:positionV>
                  <wp:extent cx="438785" cy="536575"/>
                  <wp:effectExtent l="0" t="0" r="0" b="0"/>
                  <wp:wrapNone/>
                  <wp:docPr id="1402" name="Grafik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r w:rsidRPr="00B606F7">
              <w:rPr>
                <w:noProof/>
              </w:rPr>
              <w:drawing>
                <wp:anchor distT="0" distB="0" distL="114300" distR="114300" simplePos="0" relativeHeight="252015616" behindDoc="0" locked="0" layoutInCell="1" allowOverlap="1" wp14:anchorId="479EB6D6" wp14:editId="2ED90BD5">
                  <wp:simplePos x="0" y="0"/>
                  <wp:positionH relativeFrom="column">
                    <wp:posOffset>649605</wp:posOffset>
                  </wp:positionH>
                  <wp:positionV relativeFrom="paragraph">
                    <wp:posOffset>1741805</wp:posOffset>
                  </wp:positionV>
                  <wp:extent cx="389890" cy="542290"/>
                  <wp:effectExtent l="0" t="0" r="0" b="0"/>
                  <wp:wrapNone/>
                  <wp:docPr id="1403" name="Grafik 1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12544" behindDoc="0" locked="0" layoutInCell="1" allowOverlap="1" wp14:anchorId="57A7A6EB" wp14:editId="55BB7C95">
                  <wp:simplePos x="0" y="0"/>
                  <wp:positionH relativeFrom="column">
                    <wp:posOffset>1301750</wp:posOffset>
                  </wp:positionH>
                  <wp:positionV relativeFrom="paragraph">
                    <wp:posOffset>1296670</wp:posOffset>
                  </wp:positionV>
                  <wp:extent cx="389890" cy="542290"/>
                  <wp:effectExtent l="0" t="0" r="0" b="0"/>
                  <wp:wrapNone/>
                  <wp:docPr id="1404" name="Grafik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13568" behindDoc="0" locked="0" layoutInCell="1" allowOverlap="1" wp14:anchorId="14A73999" wp14:editId="6E595169">
                  <wp:simplePos x="0" y="0"/>
                  <wp:positionH relativeFrom="column">
                    <wp:posOffset>777875</wp:posOffset>
                  </wp:positionH>
                  <wp:positionV relativeFrom="paragraph">
                    <wp:posOffset>1097280</wp:posOffset>
                  </wp:positionV>
                  <wp:extent cx="389890" cy="542290"/>
                  <wp:effectExtent l="0" t="0" r="0" b="0"/>
                  <wp:wrapNone/>
                  <wp:docPr id="1405" name="Grafik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10496" behindDoc="0" locked="0" layoutInCell="1" allowOverlap="1" wp14:anchorId="73951723" wp14:editId="39A58C6E">
                  <wp:simplePos x="0" y="0"/>
                  <wp:positionH relativeFrom="column">
                    <wp:posOffset>1321435</wp:posOffset>
                  </wp:positionH>
                  <wp:positionV relativeFrom="paragraph">
                    <wp:posOffset>553720</wp:posOffset>
                  </wp:positionV>
                  <wp:extent cx="389890" cy="542290"/>
                  <wp:effectExtent l="0" t="0" r="0" b="0"/>
                  <wp:wrapNone/>
                  <wp:docPr id="1406" name="Grafik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11520" behindDoc="0" locked="0" layoutInCell="1" allowOverlap="1" wp14:anchorId="1F093566" wp14:editId="3F5250F0">
                  <wp:simplePos x="0" y="0"/>
                  <wp:positionH relativeFrom="column">
                    <wp:posOffset>71120</wp:posOffset>
                  </wp:positionH>
                  <wp:positionV relativeFrom="paragraph">
                    <wp:posOffset>1273175</wp:posOffset>
                  </wp:positionV>
                  <wp:extent cx="389890" cy="542290"/>
                  <wp:effectExtent l="0" t="0" r="0" b="0"/>
                  <wp:wrapNone/>
                  <wp:docPr id="1407" name="Grafik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8448" behindDoc="0" locked="0" layoutInCell="1" allowOverlap="1" wp14:anchorId="53F7DA95" wp14:editId="66896656">
                  <wp:simplePos x="0" y="0"/>
                  <wp:positionH relativeFrom="column">
                    <wp:posOffset>682625</wp:posOffset>
                  </wp:positionH>
                  <wp:positionV relativeFrom="paragraph">
                    <wp:posOffset>553720</wp:posOffset>
                  </wp:positionV>
                  <wp:extent cx="389890" cy="542290"/>
                  <wp:effectExtent l="0" t="0" r="0" b="0"/>
                  <wp:wrapNone/>
                  <wp:docPr id="140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9472" behindDoc="0" locked="0" layoutInCell="1" allowOverlap="1" wp14:anchorId="4027D3C6" wp14:editId="52F4274C">
                  <wp:simplePos x="0" y="0"/>
                  <wp:positionH relativeFrom="column">
                    <wp:posOffset>31750</wp:posOffset>
                  </wp:positionH>
                  <wp:positionV relativeFrom="paragraph">
                    <wp:posOffset>427990</wp:posOffset>
                  </wp:positionV>
                  <wp:extent cx="389890" cy="542290"/>
                  <wp:effectExtent l="0" t="0" r="0" b="0"/>
                  <wp:wrapNone/>
                  <wp:docPr id="1409" name="Grafik 1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7424" behindDoc="0" locked="0" layoutInCell="1" allowOverlap="1" wp14:anchorId="7B947CAD" wp14:editId="0A7FF289">
                  <wp:simplePos x="0" y="0"/>
                  <wp:positionH relativeFrom="column">
                    <wp:posOffset>1005840</wp:posOffset>
                  </wp:positionH>
                  <wp:positionV relativeFrom="paragraph">
                    <wp:posOffset>26035</wp:posOffset>
                  </wp:positionV>
                  <wp:extent cx="389890" cy="542290"/>
                  <wp:effectExtent l="0" t="0" r="0" b="0"/>
                  <wp:wrapNone/>
                  <wp:docPr id="1410"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anchor distT="0" distB="0" distL="114300" distR="114300" simplePos="0" relativeHeight="252006400" behindDoc="0" locked="0" layoutInCell="1" allowOverlap="1" wp14:anchorId="698824A5" wp14:editId="26F2B498">
                  <wp:simplePos x="0" y="0"/>
                  <wp:positionH relativeFrom="column">
                    <wp:posOffset>418465</wp:posOffset>
                  </wp:positionH>
                  <wp:positionV relativeFrom="paragraph">
                    <wp:posOffset>-67310</wp:posOffset>
                  </wp:positionV>
                  <wp:extent cx="389890" cy="542290"/>
                  <wp:effectExtent l="0" t="0" r="0" b="0"/>
                  <wp:wrapNone/>
                  <wp:docPr id="1411"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Pr="00B606F7">
              <w:rPr>
                <w:noProof/>
              </w:rPr>
              <w:drawing>
                <wp:inline distT="0" distB="0" distL="0" distR="0" wp14:anchorId="4806FF37" wp14:editId="4F79AC35">
                  <wp:extent cx="1705233" cy="2403389"/>
                  <wp:effectExtent l="0" t="0" r="0" b="0"/>
                  <wp:docPr id="1412" name="Grafik 1412"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b="28342"/>
                          <a:stretch/>
                        </pic:blipFill>
                        <pic:spPr bwMode="auto">
                          <a:xfrm>
                            <a:off x="0" y="0"/>
                            <a:ext cx="1706750" cy="24055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vAlign w:val="center"/>
          </w:tcPr>
          <w:p w:rsidR="00B606F7" w:rsidRPr="00B606F7" w:rsidRDefault="00A0081C" w:rsidP="00B606F7">
            <w:pPr>
              <w:pStyle w:val="Textkrper"/>
              <w:rPr>
                <w:rFonts w:eastAsiaTheme="minorHAnsi"/>
              </w:rPr>
            </w:pPr>
            <w:r>
              <w:rPr>
                <w:noProof/>
              </w:rPr>
              <w:drawing>
                <wp:inline distT="0" distB="0" distL="0" distR="0">
                  <wp:extent cx="1190847" cy="2468732"/>
                  <wp:effectExtent l="0" t="0" r="0" b="0"/>
                  <wp:docPr id="1496" name="Grafik 1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ome auf  Tuch.png"/>
                          <pic:cNvPicPr/>
                        </pic:nvPicPr>
                        <pic:blipFill rotWithShape="1">
                          <a:blip r:embed="rId88">
                            <a:extLst>
                              <a:ext uri="{28A0092B-C50C-407E-A947-70E740481C1C}">
                                <a14:useLocalDpi xmlns:a14="http://schemas.microsoft.com/office/drawing/2010/main" val="0"/>
                              </a:ext>
                            </a:extLst>
                          </a:blip>
                          <a:srcRect b="4394"/>
                          <a:stretch/>
                        </pic:blipFill>
                        <pic:spPr bwMode="auto">
                          <a:xfrm>
                            <a:off x="0" y="0"/>
                            <a:ext cx="1194717" cy="2476755"/>
                          </a:xfrm>
                          <a:prstGeom prst="rect">
                            <a:avLst/>
                          </a:prstGeom>
                          <a:ln>
                            <a:noFill/>
                          </a:ln>
                          <a:extLst>
                            <a:ext uri="{53640926-AAD7-44D8-BBD7-CCE9431645EC}">
                              <a14:shadowObscured xmlns:a14="http://schemas.microsoft.com/office/drawing/2010/main"/>
                            </a:ext>
                          </a:extLst>
                        </pic:spPr>
                      </pic:pic>
                    </a:graphicData>
                  </a:graphic>
                </wp:inline>
              </w:drawing>
            </w:r>
          </w:p>
        </w:tc>
      </w:tr>
    </w:tbl>
    <w:p w:rsidR="00D963EE" w:rsidRPr="00964AB6" w:rsidRDefault="00D963EE" w:rsidP="00D963EE">
      <w:pPr>
        <w:pStyle w:val="Marginaliegrau"/>
        <w:framePr w:wrap="around" w:x="8911"/>
      </w:pPr>
      <w:r>
        <w:t>Bilder des Autors</w:t>
      </w:r>
    </w:p>
    <w:p w:rsidR="003205B2" w:rsidRDefault="003205B2" w:rsidP="004652D2">
      <w:pPr>
        <w:pStyle w:val="berschrift1"/>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54742"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254742" w:rsidRDefault="00254742" w:rsidP="00F52FBA">
            <w:pPr>
              <w:pStyle w:val="Tabelle6pt"/>
              <w:rPr>
                <w:color w:val="000000"/>
              </w:rPr>
            </w:pPr>
            <w:r>
              <w:lastRenderedPageBreak/>
              <w:t>Kompetenzbereich</w:t>
            </w:r>
          </w:p>
          <w:p w:rsidR="00254742" w:rsidRDefault="00254742"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254742" w:rsidRDefault="00254742" w:rsidP="00F52FBA">
            <w:pPr>
              <w:pStyle w:val="Tabelle6pt"/>
              <w:rPr>
                <w:color w:val="000000"/>
              </w:rPr>
            </w:pPr>
            <w:r>
              <w:t>Lernfortschritt</w:t>
            </w:r>
          </w:p>
          <w:p w:rsidR="00254742" w:rsidRDefault="00254742"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254742" w:rsidRDefault="00254742" w:rsidP="00F52FBA">
            <w:pPr>
              <w:pStyle w:val="Tabelle6pt"/>
              <w:rPr>
                <w:color w:val="000000"/>
              </w:rPr>
            </w:pPr>
            <w:r>
              <w:t>Materialien/Titel</w:t>
            </w:r>
          </w:p>
          <w:p w:rsidR="00254742" w:rsidRDefault="00A434CC" w:rsidP="00F52FBA">
            <w:pPr>
              <w:pStyle w:val="TabelleKopflinks"/>
            </w:pPr>
            <w:r>
              <w:t xml:space="preserve">Elektrostatik – </w:t>
            </w:r>
            <w:r w:rsidR="00254742">
              <w:t>Elektrische Ladungen</w:t>
            </w:r>
          </w:p>
        </w:tc>
        <w:tc>
          <w:tcPr>
            <w:tcW w:w="188" w:type="dxa"/>
            <w:vMerge w:val="restart"/>
            <w:tcBorders>
              <w:top w:val="nil"/>
              <w:left w:val="single" w:sz="4" w:space="0" w:color="auto"/>
              <w:bottom w:val="nil"/>
              <w:right w:val="single" w:sz="4" w:space="0" w:color="auto"/>
            </w:tcBorders>
            <w:shd w:val="clear" w:color="auto" w:fill="FFFFFF"/>
          </w:tcPr>
          <w:p w:rsidR="00254742" w:rsidRPr="004B658C" w:rsidRDefault="00254742"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54742" w:rsidRPr="00B51DE9" w:rsidRDefault="00254742" w:rsidP="00F52FBA">
            <w:pPr>
              <w:pStyle w:val="TabelleKopfmitte"/>
            </w:pPr>
            <w:r>
              <w:t>Physik</w:t>
            </w:r>
          </w:p>
          <w:p w:rsidR="00254742" w:rsidRPr="00B51DE9" w:rsidRDefault="00A434CC" w:rsidP="00F52FBA">
            <w:pPr>
              <w:pStyle w:val="TabelleKopfmitte"/>
              <w:rPr>
                <w:rFonts w:eastAsia="Calibri"/>
              </w:rPr>
            </w:pPr>
            <w:r>
              <w:t>Ph02</w:t>
            </w:r>
            <w:r w:rsidR="00254742" w:rsidRPr="00B51DE9">
              <w:t>.0</w:t>
            </w:r>
            <w:r>
              <w:t>2.0</w:t>
            </w:r>
            <w:r w:rsidR="00254742" w:rsidRPr="00B51DE9">
              <w:t>1</w:t>
            </w:r>
          </w:p>
        </w:tc>
      </w:tr>
      <w:tr w:rsidR="00254742" w:rsidRPr="00B51DE9" w:rsidTr="00F52FBA">
        <w:tc>
          <w:tcPr>
            <w:tcW w:w="7348" w:type="dxa"/>
            <w:gridSpan w:val="3"/>
            <w:tcBorders>
              <w:left w:val="single" w:sz="4" w:space="0" w:color="auto"/>
              <w:right w:val="single" w:sz="4" w:space="0" w:color="auto"/>
            </w:tcBorders>
            <w:hideMark/>
          </w:tcPr>
          <w:p w:rsidR="00254742" w:rsidRPr="004B658C" w:rsidRDefault="00254742" w:rsidP="00F52FBA">
            <w:pPr>
              <w:pStyle w:val="Tabelle6pt"/>
            </w:pPr>
            <w:r w:rsidRPr="004B658C">
              <w:t>Kompetenz:</w:t>
            </w:r>
          </w:p>
          <w:p w:rsidR="00254742" w:rsidRDefault="00254742" w:rsidP="00F52FBA">
            <w:pPr>
              <w:pStyle w:val="Kopf8ptafz"/>
            </w:pPr>
            <w:r>
              <w:t>Ich kann die elektrischen Anziehungs- und Abstoßungsreaktionen beschreiben.</w:t>
            </w:r>
          </w:p>
          <w:p w:rsidR="00254742" w:rsidRDefault="00254742" w:rsidP="00F52FBA">
            <w:pPr>
              <w:pStyle w:val="Kopf8ptafz"/>
            </w:pPr>
            <w:r>
              <w:t>Ich kann die Stärke von elektrischen Ladungen vergleichen.</w:t>
            </w:r>
          </w:p>
          <w:p w:rsidR="00254742" w:rsidRDefault="00254742" w:rsidP="00F52FBA">
            <w:pPr>
              <w:pStyle w:val="Kopf8ptafz"/>
            </w:pPr>
            <w:r>
              <w:t>Ich kann die Ladungsart mit einer Glimmlampe bestimmen.</w:t>
            </w:r>
          </w:p>
          <w:p w:rsidR="00254742" w:rsidRDefault="00254742" w:rsidP="00F52FBA">
            <w:pPr>
              <w:pStyle w:val="Kopf8ptafz"/>
            </w:pPr>
            <w:r>
              <w:t>Ich kann einen Ballon elektrisch laden.</w:t>
            </w:r>
          </w:p>
          <w:p w:rsidR="00254742" w:rsidRDefault="00254742" w:rsidP="00F52FBA">
            <w:pPr>
              <w:pStyle w:val="Kopf8ptafz"/>
            </w:pPr>
            <w:r>
              <w:t>Ich kann verschiedene Stäbe elektrisch laden.</w:t>
            </w:r>
          </w:p>
          <w:p w:rsidR="00254742" w:rsidRDefault="00254742"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254742" w:rsidRDefault="00254742"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54742" w:rsidRPr="00B51DE9" w:rsidTr="00F52FBA">
              <w:trPr>
                <w:trHeight w:val="284"/>
              </w:trPr>
              <w:tc>
                <w:tcPr>
                  <w:tcW w:w="2090" w:type="dxa"/>
                  <w:shd w:val="clear" w:color="auto" w:fill="auto"/>
                </w:tcPr>
                <w:p w:rsidR="00254742" w:rsidRPr="00B51DE9" w:rsidRDefault="00254742" w:rsidP="00F52FBA">
                  <w:pPr>
                    <w:pStyle w:val="Textkrpermitte"/>
                  </w:pPr>
                  <w:r w:rsidRPr="00B51DE9">
                    <w:t>LernPROJEKT</w:t>
                  </w:r>
                </w:p>
              </w:tc>
            </w:tr>
            <w:tr w:rsidR="00254742" w:rsidRPr="00B51DE9" w:rsidTr="00F52FBA">
              <w:trPr>
                <w:trHeight w:val="284"/>
              </w:trPr>
              <w:tc>
                <w:tcPr>
                  <w:tcW w:w="2090" w:type="dxa"/>
                  <w:shd w:val="clear" w:color="auto" w:fill="auto"/>
                </w:tcPr>
                <w:p w:rsidR="00254742" w:rsidRPr="00B51DE9" w:rsidRDefault="00254742" w:rsidP="00F52FBA">
                  <w:pPr>
                    <w:pStyle w:val="Textkrpermitte"/>
                  </w:pPr>
                  <w:r w:rsidRPr="00B51DE9">
                    <w:t>LernTHEMA</w:t>
                  </w:r>
                </w:p>
              </w:tc>
            </w:tr>
            <w:tr w:rsidR="00254742" w:rsidRPr="00B51DE9" w:rsidTr="00F52FBA">
              <w:trPr>
                <w:trHeight w:val="284"/>
              </w:trPr>
              <w:tc>
                <w:tcPr>
                  <w:tcW w:w="2090" w:type="dxa"/>
                  <w:shd w:val="clear" w:color="auto" w:fill="D9D9D9" w:themeFill="background1" w:themeFillShade="D9"/>
                </w:tcPr>
                <w:p w:rsidR="00254742" w:rsidRPr="00B51DE9" w:rsidRDefault="00254742" w:rsidP="00F52FBA">
                  <w:pPr>
                    <w:pStyle w:val="TabelleKopfmitte"/>
                  </w:pPr>
                  <w:r w:rsidRPr="00B51DE9">
                    <w:t>LernSCHRITT</w:t>
                  </w:r>
                </w:p>
              </w:tc>
            </w:tr>
          </w:tbl>
          <w:p w:rsidR="00254742" w:rsidRPr="00B51DE9" w:rsidRDefault="00254742" w:rsidP="00F52FBA">
            <w:pPr>
              <w:pStyle w:val="TabelleKopfmitte"/>
            </w:pPr>
          </w:p>
        </w:tc>
      </w:tr>
      <w:tr w:rsidR="00254742" w:rsidRPr="00B51DE9" w:rsidTr="00F52FBA">
        <w:tc>
          <w:tcPr>
            <w:tcW w:w="7348" w:type="dxa"/>
            <w:gridSpan w:val="3"/>
            <w:tcBorders>
              <w:left w:val="single" w:sz="4" w:space="0" w:color="auto"/>
              <w:right w:val="single" w:sz="4" w:space="0" w:color="auto"/>
            </w:tcBorders>
            <w:hideMark/>
          </w:tcPr>
          <w:p w:rsidR="00254742" w:rsidRPr="004B658C" w:rsidRDefault="00254742" w:rsidP="00F52FBA">
            <w:pPr>
              <w:pStyle w:val="Tabelle6pt"/>
            </w:pPr>
            <w:r w:rsidRPr="004B658C">
              <w:t>Hauptbezug:</w:t>
            </w:r>
          </w:p>
          <w:p w:rsidR="00254742" w:rsidRDefault="00254742" w:rsidP="00F52FBA">
            <w:pPr>
              <w:pStyle w:val="Kopf8ptafz"/>
            </w:pPr>
            <w:r w:rsidRPr="000C62BB">
              <w:t>Ich kann physikalische Arbeitsweisen nachvollziehen und beschreiben.</w:t>
            </w:r>
          </w:p>
          <w:p w:rsidR="00254742" w:rsidRDefault="00254742"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254742" w:rsidRDefault="00254742"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54742" w:rsidRPr="00B51DE9" w:rsidRDefault="00254742" w:rsidP="00F52FBA">
            <w:pPr>
              <w:pStyle w:val="TabelleKopfmitte"/>
            </w:pPr>
          </w:p>
        </w:tc>
      </w:tr>
      <w:tr w:rsidR="00254742" w:rsidRPr="00B51DE9" w:rsidTr="00F52FBA">
        <w:tc>
          <w:tcPr>
            <w:tcW w:w="7348" w:type="dxa"/>
            <w:gridSpan w:val="3"/>
            <w:tcBorders>
              <w:left w:val="single" w:sz="4" w:space="0" w:color="auto"/>
              <w:right w:val="single" w:sz="4" w:space="0" w:color="auto"/>
            </w:tcBorders>
            <w:tcMar>
              <w:bottom w:w="0" w:type="dxa"/>
            </w:tcMar>
            <w:hideMark/>
          </w:tcPr>
          <w:p w:rsidR="00254742" w:rsidRDefault="00254742" w:rsidP="00F52FBA">
            <w:pPr>
              <w:pStyle w:val="Tabelle6pt"/>
            </w:pPr>
            <w:r>
              <w:t>Weitere Bezüge:</w:t>
            </w:r>
          </w:p>
          <w:p w:rsidR="00254742" w:rsidRDefault="00254742"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254742" w:rsidRDefault="00254742"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54742" w:rsidRPr="00B51DE9" w:rsidRDefault="00254742" w:rsidP="00F52FBA">
            <w:pPr>
              <w:pStyle w:val="TabelleKopfmitte"/>
            </w:pPr>
          </w:p>
        </w:tc>
      </w:tr>
    </w:tbl>
    <w:p w:rsidR="00254742" w:rsidRDefault="00254742" w:rsidP="00A434CC">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54742" w:rsidRPr="00DE4890" w:rsidTr="00F52FBA">
        <w:trPr>
          <w:trHeight w:val="397"/>
        </w:trPr>
        <w:tc>
          <w:tcPr>
            <w:tcW w:w="1470" w:type="dxa"/>
            <w:shd w:val="clear" w:color="auto" w:fill="D9D9D9" w:themeFill="background1" w:themeFillShade="D9"/>
            <w:vAlign w:val="center"/>
          </w:tcPr>
          <w:p w:rsidR="00254742" w:rsidRPr="00DE4890" w:rsidRDefault="00254742" w:rsidP="00F52FBA">
            <w:pPr>
              <w:pStyle w:val="TabelleKopfmitte"/>
            </w:pPr>
            <w:r>
              <w:t>Phase</w:t>
            </w:r>
          </w:p>
        </w:tc>
        <w:tc>
          <w:tcPr>
            <w:tcW w:w="940" w:type="dxa"/>
            <w:shd w:val="clear" w:color="auto" w:fill="D9D9D9" w:themeFill="background1" w:themeFillShade="D9"/>
            <w:vAlign w:val="center"/>
          </w:tcPr>
          <w:p w:rsidR="00254742" w:rsidRPr="00DE4890" w:rsidRDefault="00254742" w:rsidP="00F52FBA">
            <w:pPr>
              <w:pStyle w:val="TabelleKopfmitte"/>
            </w:pPr>
            <w:r>
              <w:t>Zeit</w:t>
            </w:r>
          </w:p>
        </w:tc>
        <w:tc>
          <w:tcPr>
            <w:tcW w:w="4961" w:type="dxa"/>
            <w:shd w:val="clear" w:color="auto" w:fill="D9D9D9" w:themeFill="background1" w:themeFillShade="D9"/>
            <w:vAlign w:val="center"/>
          </w:tcPr>
          <w:p w:rsidR="00254742" w:rsidRPr="00DE4890" w:rsidRDefault="00254742" w:rsidP="00F52FBA">
            <w:pPr>
              <w:pStyle w:val="TabelleKopfmitte"/>
            </w:pPr>
            <w:r>
              <w:t>Aufgabe</w:t>
            </w:r>
          </w:p>
        </w:tc>
      </w:tr>
      <w:tr w:rsidR="00254742" w:rsidRPr="00DE4890" w:rsidTr="003205B2">
        <w:trPr>
          <w:trHeight w:val="562"/>
        </w:trPr>
        <w:tc>
          <w:tcPr>
            <w:tcW w:w="1470" w:type="dxa"/>
            <w:shd w:val="clear" w:color="auto" w:fill="auto"/>
            <w:vAlign w:val="center"/>
          </w:tcPr>
          <w:p w:rsidR="00254742" w:rsidRPr="00F0156F" w:rsidRDefault="00254742" w:rsidP="00F52FBA">
            <w:pPr>
              <w:pStyle w:val="Textkrpermitte"/>
            </w:pPr>
            <w:r w:rsidRPr="00F0156F">
              <w:rPr>
                <w:noProof/>
              </w:rPr>
              <w:drawing>
                <wp:inline distT="0" distB="0" distL="0" distR="0" wp14:anchorId="4DD07F64" wp14:editId="52B40FB8">
                  <wp:extent cx="212725" cy="318770"/>
                  <wp:effectExtent l="0" t="0" r="0" b="0"/>
                  <wp:docPr id="142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Beginn der Stunde</w:t>
            </w:r>
          </w:p>
        </w:tc>
      </w:tr>
      <w:tr w:rsidR="00254742" w:rsidRPr="00DE4890" w:rsidTr="00F52FBA">
        <w:trPr>
          <w:trHeight w:val="624"/>
        </w:trPr>
        <w:tc>
          <w:tcPr>
            <w:tcW w:w="1470" w:type="dxa"/>
            <w:shd w:val="clear" w:color="auto" w:fill="auto"/>
            <w:vAlign w:val="center"/>
          </w:tcPr>
          <w:p w:rsidR="00254742" w:rsidRPr="00F0156F" w:rsidRDefault="00254742" w:rsidP="00F52FBA">
            <w:pPr>
              <w:pStyle w:val="Textkrpermitte"/>
            </w:pPr>
            <w:r w:rsidRPr="00F0156F">
              <w:rPr>
                <w:noProof/>
              </w:rPr>
              <w:drawing>
                <wp:inline distT="0" distB="0" distL="0" distR="0" wp14:anchorId="60CBF15D" wp14:editId="0AF76FBB">
                  <wp:extent cx="318770" cy="318770"/>
                  <wp:effectExtent l="0" t="0" r="0" b="0"/>
                  <wp:docPr id="142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Wiederholung der Lerninhalte von der letzten Einheit. Körper können durch Reibung elektrisch geladen werden.</w:t>
            </w:r>
          </w:p>
        </w:tc>
      </w:tr>
      <w:tr w:rsidR="00254742" w:rsidRPr="00DE4890" w:rsidTr="003205B2">
        <w:trPr>
          <w:trHeight w:val="598"/>
        </w:trPr>
        <w:tc>
          <w:tcPr>
            <w:tcW w:w="1470" w:type="dxa"/>
            <w:shd w:val="clear" w:color="auto" w:fill="auto"/>
            <w:vAlign w:val="center"/>
          </w:tcPr>
          <w:p w:rsidR="00254742" w:rsidRPr="00F0156F" w:rsidRDefault="00254742" w:rsidP="00F52FBA">
            <w:pPr>
              <w:pStyle w:val="Textkrpermitte"/>
            </w:pPr>
            <w:r w:rsidRPr="00F0156F">
              <w:rPr>
                <w:noProof/>
              </w:rPr>
              <w:drawing>
                <wp:inline distT="0" distB="0" distL="0" distR="0" wp14:anchorId="5185FE79" wp14:editId="1C8041E0">
                  <wp:extent cx="212725" cy="318770"/>
                  <wp:effectExtent l="0" t="0" r="0" b="0"/>
                  <wp:docPr id="1425"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Aufgabenverteilung, Aufgabenklärung, Unterstützung bei der Gruppenfindung</w:t>
            </w:r>
          </w:p>
        </w:tc>
      </w:tr>
      <w:tr w:rsidR="00254742" w:rsidRPr="00DE4890" w:rsidTr="00F52FBA">
        <w:trPr>
          <w:trHeight w:val="624"/>
        </w:trPr>
        <w:tc>
          <w:tcPr>
            <w:tcW w:w="1470" w:type="dxa"/>
            <w:shd w:val="clear" w:color="auto" w:fill="auto"/>
            <w:vAlign w:val="center"/>
          </w:tcPr>
          <w:p w:rsidR="00254742" w:rsidRPr="00F0156F" w:rsidRDefault="00254742" w:rsidP="00F52FBA">
            <w:pPr>
              <w:pStyle w:val="Textkrpermitte"/>
            </w:pPr>
            <w:r w:rsidRPr="00FC0F56">
              <w:rPr>
                <w:noProof/>
              </w:rPr>
              <w:drawing>
                <wp:inline distT="0" distB="0" distL="0" distR="0" wp14:anchorId="7F6BE0A6" wp14:editId="68963BEF">
                  <wp:extent cx="532800" cy="324000"/>
                  <wp:effectExtent l="0" t="0" r="635" b="0"/>
                  <wp:docPr id="142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Gruppenfindung, Aufgabenklärung</w:t>
            </w:r>
          </w:p>
        </w:tc>
      </w:tr>
      <w:tr w:rsidR="00254742" w:rsidRPr="00DE4890" w:rsidTr="00F52FBA">
        <w:trPr>
          <w:trHeight w:val="624"/>
        </w:trPr>
        <w:tc>
          <w:tcPr>
            <w:tcW w:w="1470" w:type="dxa"/>
            <w:shd w:val="clear" w:color="auto" w:fill="auto"/>
            <w:vAlign w:val="center"/>
          </w:tcPr>
          <w:p w:rsidR="00254742" w:rsidRPr="00F0156F" w:rsidRDefault="00254742" w:rsidP="00F52FBA">
            <w:pPr>
              <w:pStyle w:val="Textkrpermitte"/>
            </w:pPr>
            <w:r w:rsidRPr="00FC0F56">
              <w:rPr>
                <w:noProof/>
              </w:rPr>
              <w:drawing>
                <wp:inline distT="0" distB="0" distL="0" distR="0" wp14:anchorId="668634C9" wp14:editId="45A3F19D">
                  <wp:extent cx="302701" cy="324000"/>
                  <wp:effectExtent l="0" t="0" r="2540" b="0"/>
                  <wp:docPr id="14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 vorbereiten</w:t>
            </w:r>
          </w:p>
        </w:tc>
      </w:tr>
      <w:tr w:rsidR="00254742" w:rsidRPr="00DE4890" w:rsidTr="00F52FBA">
        <w:trPr>
          <w:trHeight w:val="624"/>
        </w:trPr>
        <w:tc>
          <w:tcPr>
            <w:tcW w:w="1470" w:type="dxa"/>
            <w:shd w:val="clear" w:color="auto" w:fill="auto"/>
            <w:vAlign w:val="center"/>
          </w:tcPr>
          <w:p w:rsidR="00254742" w:rsidRPr="00F0156F" w:rsidRDefault="00254742" w:rsidP="00F52FBA">
            <w:pPr>
              <w:pStyle w:val="Textkrpermitte"/>
            </w:pPr>
            <w:r w:rsidRPr="00FC0F56">
              <w:rPr>
                <w:noProof/>
              </w:rPr>
              <w:drawing>
                <wp:inline distT="0" distB="0" distL="0" distR="0" wp14:anchorId="3D78F1C5" wp14:editId="63DFF552">
                  <wp:extent cx="532800" cy="324000"/>
                  <wp:effectExtent l="0" t="0" r="635" b="0"/>
                  <wp:docPr id="142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Ergebnisse vergleichen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0156F">
              <w:rPr>
                <w:noProof/>
              </w:rPr>
              <w:drawing>
                <wp:inline distT="0" distB="0" distL="0" distR="0" wp14:anchorId="21D33411" wp14:editId="3E812B85">
                  <wp:extent cx="212725" cy="318770"/>
                  <wp:effectExtent l="0" t="0" r="0" b="0"/>
                  <wp:docPr id="1429"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r>
              <w:rPr>
                <w:noProof/>
              </w:rPr>
              <w:t xml:space="preserve"> </w:t>
            </w:r>
            <w:r w:rsidRPr="0090622E">
              <w:rPr>
                <w:noProof/>
                <w:sz w:val="50"/>
              </w:rPr>
              <w:t>+</w:t>
            </w:r>
            <w:r>
              <w:rPr>
                <w:noProof/>
              </w:rPr>
              <w:t xml:space="preserve"> </w:t>
            </w:r>
            <w:r w:rsidRPr="00FC0F56">
              <w:rPr>
                <w:noProof/>
              </w:rPr>
              <w:drawing>
                <wp:inline distT="0" distB="0" distL="0" distR="0" wp14:anchorId="7C6F61C2" wp14:editId="58064483">
                  <wp:extent cx="532800" cy="324000"/>
                  <wp:effectExtent l="0" t="0" r="635" b="0"/>
                  <wp:docPr id="143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4477E8">
            <w:pPr>
              <w:pStyle w:val="Textkrper"/>
              <w:rPr>
                <w:noProof/>
              </w:rPr>
            </w:pPr>
            <w:r>
              <w:rPr>
                <w:noProof/>
              </w:rPr>
              <w:t xml:space="preserve">Ergebnisse </w:t>
            </w:r>
            <w:r w:rsidR="004477E8">
              <w:rPr>
                <w:noProof/>
              </w:rPr>
              <w:t>kurz der</w:t>
            </w:r>
            <w:r>
              <w:rPr>
                <w:noProof/>
              </w:rPr>
              <w:t xml:space="preserve"> </w:t>
            </w:r>
            <w:r w:rsidR="004477E8">
              <w:rPr>
                <w:noProof/>
              </w:rPr>
              <w:t>Lehrkraft</w:t>
            </w:r>
            <w:r>
              <w:rPr>
                <w:noProof/>
              </w:rPr>
              <w:t xml:space="preserve"> vorstellen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C0F56">
              <w:rPr>
                <w:noProof/>
              </w:rPr>
              <w:drawing>
                <wp:inline distT="0" distB="0" distL="0" distR="0" wp14:anchorId="037F4B28" wp14:editId="4572F0C8">
                  <wp:extent cx="532800" cy="324000"/>
                  <wp:effectExtent l="0" t="0" r="635" b="0"/>
                  <wp:docPr id="143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 durchführen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C0F56">
              <w:rPr>
                <w:noProof/>
              </w:rPr>
              <w:drawing>
                <wp:inline distT="0" distB="0" distL="0" distR="0" wp14:anchorId="658C0BC9" wp14:editId="48AD03C6">
                  <wp:extent cx="302701" cy="324000"/>
                  <wp:effectExtent l="0" t="0" r="2540" b="0"/>
                  <wp:docPr id="14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 auswerten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C0F56">
              <w:rPr>
                <w:noProof/>
              </w:rPr>
              <w:drawing>
                <wp:inline distT="0" distB="0" distL="0" distR="0" wp14:anchorId="30769008" wp14:editId="4F805939">
                  <wp:extent cx="532800" cy="324000"/>
                  <wp:effectExtent l="0" t="0" r="635" b="0"/>
                  <wp:docPr id="143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Experiment-Präsentation vorbereiten, Plakat erstellen</w:t>
            </w:r>
          </w:p>
        </w:tc>
      </w:tr>
      <w:tr w:rsidR="00254742" w:rsidRPr="00DE4890" w:rsidTr="003205B2">
        <w:trPr>
          <w:trHeight w:val="515"/>
        </w:trPr>
        <w:tc>
          <w:tcPr>
            <w:tcW w:w="1470" w:type="dxa"/>
            <w:shd w:val="clear" w:color="auto" w:fill="auto"/>
            <w:vAlign w:val="center"/>
          </w:tcPr>
          <w:p w:rsidR="00254742" w:rsidRPr="00FC0F56" w:rsidRDefault="00254742" w:rsidP="00F52FBA">
            <w:pPr>
              <w:pStyle w:val="Textkrpermitte"/>
              <w:rPr>
                <w:noProof/>
              </w:rPr>
            </w:pPr>
            <w:r w:rsidRPr="00F0156F">
              <w:rPr>
                <w:noProof/>
              </w:rPr>
              <w:drawing>
                <wp:inline distT="0" distB="0" distL="0" distR="0" wp14:anchorId="09EBC324" wp14:editId="34A9F0FB">
                  <wp:extent cx="329565" cy="318770"/>
                  <wp:effectExtent l="0" t="0" r="0" b="0"/>
                  <wp:docPr id="143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Experiment vorführen und erklären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C0F56">
              <w:rPr>
                <w:noProof/>
              </w:rPr>
              <w:drawing>
                <wp:inline distT="0" distB="0" distL="0" distR="0" wp14:anchorId="768E89CC" wp14:editId="5549554A">
                  <wp:extent cx="302701" cy="324000"/>
                  <wp:effectExtent l="0" t="0" r="2540" b="0"/>
                  <wp:docPr id="14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727B8B" w:rsidP="00727B8B">
            <w:pPr>
              <w:pStyle w:val="Textkrper"/>
              <w:rPr>
                <w:noProof/>
              </w:rPr>
            </w:pPr>
            <w:r>
              <w:rPr>
                <w:noProof/>
              </w:rPr>
              <w:t>Wiederholungsauf</w:t>
            </w:r>
            <w:r w:rsidR="00254742">
              <w:rPr>
                <w:noProof/>
              </w:rPr>
              <w:t>gaben zu den Experimenten lösen</w:t>
            </w:r>
          </w:p>
        </w:tc>
      </w:tr>
      <w:tr w:rsidR="00254742" w:rsidRPr="00DE4890" w:rsidTr="00F52FBA">
        <w:trPr>
          <w:trHeight w:val="624"/>
        </w:trPr>
        <w:tc>
          <w:tcPr>
            <w:tcW w:w="1470" w:type="dxa"/>
            <w:shd w:val="clear" w:color="auto" w:fill="auto"/>
            <w:vAlign w:val="center"/>
          </w:tcPr>
          <w:p w:rsidR="00254742" w:rsidRPr="00FC0F56" w:rsidRDefault="00254742" w:rsidP="00F52FBA">
            <w:pPr>
              <w:pStyle w:val="Textkrpermitte"/>
              <w:rPr>
                <w:noProof/>
              </w:rPr>
            </w:pPr>
            <w:r w:rsidRPr="00F0156F">
              <w:rPr>
                <w:noProof/>
              </w:rPr>
              <w:drawing>
                <wp:inline distT="0" distB="0" distL="0" distR="0" wp14:anchorId="7959CD39" wp14:editId="0522FFA4">
                  <wp:extent cx="648000" cy="320400"/>
                  <wp:effectExtent l="0" t="0" r="0" b="3810"/>
                  <wp:docPr id="143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254742" w:rsidRPr="00DE4890" w:rsidRDefault="00254742" w:rsidP="00F52FBA">
            <w:pPr>
              <w:pStyle w:val="Textkrper"/>
            </w:pPr>
          </w:p>
        </w:tc>
        <w:tc>
          <w:tcPr>
            <w:tcW w:w="4961" w:type="dxa"/>
            <w:shd w:val="clear" w:color="auto" w:fill="auto"/>
            <w:vAlign w:val="center"/>
          </w:tcPr>
          <w:p w:rsidR="00254742" w:rsidRPr="00DE4890" w:rsidRDefault="00254742" w:rsidP="00F52FBA">
            <w:pPr>
              <w:pStyle w:val="Textkrper"/>
              <w:rPr>
                <w:noProof/>
              </w:rPr>
            </w:pPr>
            <w:r>
              <w:rPr>
                <w:noProof/>
              </w:rPr>
              <w:t>Aufgabenkontrolle</w:t>
            </w:r>
          </w:p>
        </w:tc>
      </w:tr>
    </w:tbl>
    <w:p w:rsidR="00254742" w:rsidRDefault="00254742" w:rsidP="00A434CC">
      <w:pPr>
        <w:pStyle w:val="berschrift3"/>
      </w:pPr>
      <w:r>
        <w:lastRenderedPageBreak/>
        <w:t>Wiederholung</w:t>
      </w:r>
    </w:p>
    <w:p w:rsidR="00254742" w:rsidRDefault="00254742" w:rsidP="00254742">
      <w:pPr>
        <w:pStyle w:val="Textkrper"/>
      </w:pPr>
      <w:r>
        <w:t>Die Schüler</w:t>
      </w:r>
      <w:r w:rsidR="00D40800">
        <w:t>innen und Schüler</w:t>
      </w:r>
      <w:r>
        <w:t xml:space="preserve"> werden nach den Inhalten der letzten Stunden zum Th</w:t>
      </w:r>
      <w:r>
        <w:t>e</w:t>
      </w:r>
      <w:r>
        <w:t>ma Elektrostatik gefragt. Sie sollten beschreiben können, wie ein Körper geladen wird, dass durch Reibung die Elektronen von einem Körper zum anderen überwechseln, die Protonen aber an ihrer Position im Atomkern bleiben. Die elektrische Ladung entsteht durch einen Elektronenmangel (positiv) oder einen Elektronenüberschuss (negativ).</w:t>
      </w:r>
    </w:p>
    <w:p w:rsidR="00254742" w:rsidRDefault="00254742" w:rsidP="00A434CC">
      <w:pPr>
        <w:pStyle w:val="berschrift3"/>
      </w:pPr>
      <w:r>
        <w:t>Aufgabenklärung</w:t>
      </w:r>
    </w:p>
    <w:p w:rsidR="00254742" w:rsidRDefault="00254742" w:rsidP="00254742">
      <w:pPr>
        <w:pStyle w:val="Textkrper"/>
      </w:pPr>
      <w:r>
        <w:t>Es gibt eine Lerntheke zu drei unterschiedlich schweren Themen:</w:t>
      </w:r>
    </w:p>
    <w:p w:rsidR="00254742" w:rsidRDefault="00254742" w:rsidP="00254742">
      <w:pPr>
        <w:pStyle w:val="Textkrpernrauen"/>
      </w:pPr>
      <w:r>
        <w:t>Für die Leistungsschwachen, Level A: Anziehungs- und Abstoßungsreaktionen bei geladenen Körpern</w:t>
      </w:r>
    </w:p>
    <w:p w:rsidR="00254742" w:rsidRDefault="00254742" w:rsidP="00254742">
      <w:pPr>
        <w:pStyle w:val="Textkrpernrauen"/>
      </w:pPr>
      <w:r>
        <w:t>Für die Mittleren, Level B: Wie stark ist ein Körper geladen? Vergleich von Ladungsb</w:t>
      </w:r>
      <w:r>
        <w:t>e</w:t>
      </w:r>
      <w:r>
        <w:t>trägen am Elektroskop</w:t>
      </w:r>
    </w:p>
    <w:p w:rsidR="00254742" w:rsidRDefault="00254742" w:rsidP="00254742">
      <w:pPr>
        <w:pStyle w:val="Textkrpernrauen"/>
      </w:pPr>
      <w:r>
        <w:t>Für die Leistungsstarken, Level C: Wie ist ein Körper geladen? Vergleich von Ladu</w:t>
      </w:r>
      <w:r>
        <w:t>n</w:t>
      </w:r>
      <w:r>
        <w:t>gen mit der Glimmlampe</w:t>
      </w:r>
    </w:p>
    <w:p w:rsidR="00C45971" w:rsidRPr="00C45971" w:rsidRDefault="00C45971" w:rsidP="00C45971">
      <w:pPr>
        <w:pStyle w:val="TextkrpernrauenText"/>
      </w:pPr>
    </w:p>
    <w:p w:rsidR="00254742" w:rsidRPr="00476BF7" w:rsidRDefault="00D40800" w:rsidP="00476BF7">
      <w:pPr>
        <w:pStyle w:val="Textkrper"/>
      </w:pPr>
      <w:r w:rsidRPr="00476BF7">
        <w:t>Die Lehrkraft</w:t>
      </w:r>
      <w:r w:rsidR="00C45971" w:rsidRPr="00476BF7">
        <w:t xml:space="preserve"> weis</w:t>
      </w:r>
      <w:r w:rsidR="00254742" w:rsidRPr="00476BF7">
        <w:t>t die Schüler</w:t>
      </w:r>
      <w:r w:rsidRPr="00476BF7">
        <w:t>innen und Schüler</w:t>
      </w:r>
      <w:r w:rsidR="00254742" w:rsidRPr="00476BF7">
        <w:t xml:space="preserve"> darauf hin, dass diese sich entspr</w:t>
      </w:r>
      <w:r w:rsidR="00254742" w:rsidRPr="00476BF7">
        <w:t>e</w:t>
      </w:r>
      <w:r w:rsidR="00254742" w:rsidRPr="00476BF7">
        <w:t>chend ihrer eigenen Einschätzung zu den einzelnen Themen zuordnen sollen. Dabei sollen die einzelnen Sch</w:t>
      </w:r>
      <w:r w:rsidR="00C45971" w:rsidRPr="00476BF7">
        <w:t>ülergruppen nicht größer als zwei bis vier</w:t>
      </w:r>
      <w:r w:rsidR="00254742" w:rsidRPr="00476BF7">
        <w:t xml:space="preserve"> </w:t>
      </w:r>
      <w:r w:rsidR="00C45971" w:rsidRPr="00476BF7">
        <w:t xml:space="preserve">Schülerinnen und </w:t>
      </w:r>
      <w:r w:rsidR="00254742" w:rsidRPr="00476BF7">
        <w:t>Schüler sein. Es wird zu einzelnen Themen wahrscheinlich mehrere Gruppen geben.</w:t>
      </w:r>
    </w:p>
    <w:p w:rsidR="00254742" w:rsidRPr="00476BF7" w:rsidRDefault="00254742" w:rsidP="00476BF7">
      <w:pPr>
        <w:pStyle w:val="Textkrper"/>
      </w:pPr>
      <w:r w:rsidRPr="00476BF7">
        <w:t>Neben dem Experiment ist auch die theoretische Erarbeitung der Phänomene ein Teil der Aufgabe. Hierin unterscheiden sich die einzelnen Themen in ihrer Anforderungstiefe. Die Experimente durchführen kann jeder</w:t>
      </w:r>
      <w:r w:rsidR="00C45971" w:rsidRPr="00476BF7">
        <w:t>. E</w:t>
      </w:r>
      <w:r w:rsidRPr="00476BF7">
        <w:t>rklären, warum etwas so ist, ist schwieriger.</w:t>
      </w:r>
    </w:p>
    <w:p w:rsidR="003205B2" w:rsidRDefault="00D40800" w:rsidP="00476BF7">
      <w:pPr>
        <w:pStyle w:val="Textkrper"/>
      </w:pPr>
      <w:r w:rsidRPr="00476BF7">
        <w:t>Die Lehrkraft</w:t>
      </w:r>
      <w:r w:rsidR="00254742" w:rsidRPr="00476BF7">
        <w:t xml:space="preserve"> legt den Zeitpunkt der Präsentationen</w:t>
      </w:r>
      <w:r w:rsidRPr="00476BF7">
        <w:t xml:space="preserve"> fest und teilt ihn den Schülerinnen und Schülern</w:t>
      </w:r>
      <w:r w:rsidR="00254742" w:rsidRPr="00476BF7">
        <w:t xml:space="preserve"> mit.</w:t>
      </w:r>
      <w:r w:rsidR="003205B2">
        <w:br w:type="page"/>
      </w:r>
    </w:p>
    <w:p w:rsidR="00254742" w:rsidRDefault="00254742" w:rsidP="000451A9">
      <w:pPr>
        <w:pStyle w:val="berschrift2"/>
      </w:pPr>
      <w:r>
        <w:lastRenderedPageBreak/>
        <w:t>Gruppenfindung und Aufgabenklärung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434CC"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A434CC" w:rsidRDefault="00A434CC" w:rsidP="00F52FBA">
            <w:pPr>
              <w:pStyle w:val="Tabelle6pt"/>
              <w:rPr>
                <w:color w:val="000000"/>
              </w:rPr>
            </w:pPr>
            <w:r>
              <w:t>Kompetenzbereich</w:t>
            </w:r>
          </w:p>
          <w:p w:rsidR="00A434CC" w:rsidRDefault="00A434CC" w:rsidP="00A434CC">
            <w:pPr>
              <w:pStyle w:val="TabelleKopflinks"/>
            </w:pPr>
            <w:r>
              <w:t>Kompetenzbereich 2</w:t>
            </w:r>
          </w:p>
          <w:p w:rsidR="00A434CC" w:rsidRDefault="00A434CC" w:rsidP="00A434CC">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A434CC" w:rsidRDefault="00A434CC" w:rsidP="00F52FBA">
            <w:pPr>
              <w:pStyle w:val="Tabelle6pt"/>
              <w:rPr>
                <w:color w:val="000000"/>
              </w:rPr>
            </w:pPr>
            <w:r>
              <w:t>Lernfortschritt</w:t>
            </w:r>
          </w:p>
          <w:p w:rsidR="00A434CC" w:rsidRDefault="00A434CC" w:rsidP="00A434CC">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A434CC" w:rsidRDefault="00A434CC" w:rsidP="00F52FBA">
            <w:pPr>
              <w:pStyle w:val="Tabelle6pt"/>
              <w:rPr>
                <w:color w:val="000000"/>
              </w:rPr>
            </w:pPr>
            <w:r>
              <w:t>Materialien/Titel</w:t>
            </w:r>
          </w:p>
          <w:p w:rsidR="00A434CC" w:rsidRDefault="007C18C9" w:rsidP="002F56F9">
            <w:pPr>
              <w:pStyle w:val="TabelleKopflinks"/>
            </w:pPr>
            <w:r>
              <w:t>Elektrostatik – E</w:t>
            </w:r>
            <w:r w:rsidR="00A434CC">
              <w:t xml:space="preserve">lektrische Ladungen </w:t>
            </w:r>
            <w:r w:rsidR="002F56F9">
              <w:t>–</w:t>
            </w:r>
            <w:r w:rsidR="00A434CC">
              <w:t xml:space="preserve"> </w:t>
            </w:r>
            <w:r w:rsidR="000451A9">
              <w:t>Aufg</w:t>
            </w:r>
            <w:r w:rsidR="000451A9">
              <w:t>a</w:t>
            </w:r>
            <w:r w:rsidR="000451A9">
              <w:t>benplanung</w:t>
            </w:r>
          </w:p>
        </w:tc>
        <w:tc>
          <w:tcPr>
            <w:tcW w:w="188" w:type="dxa"/>
            <w:vMerge w:val="restart"/>
            <w:tcBorders>
              <w:top w:val="nil"/>
              <w:left w:val="single" w:sz="4" w:space="0" w:color="auto"/>
              <w:bottom w:val="nil"/>
              <w:right w:val="single" w:sz="4" w:space="0" w:color="auto"/>
            </w:tcBorders>
            <w:shd w:val="clear" w:color="auto" w:fill="FFFFFF"/>
          </w:tcPr>
          <w:p w:rsidR="00A434CC" w:rsidRPr="004B658C" w:rsidRDefault="00A434CC"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434CC" w:rsidRPr="00B51DE9" w:rsidRDefault="00A434CC" w:rsidP="00F52FBA">
            <w:pPr>
              <w:pStyle w:val="TabelleKopfmitte"/>
            </w:pPr>
            <w:r>
              <w:t>Physik</w:t>
            </w:r>
          </w:p>
          <w:p w:rsidR="00A434CC" w:rsidRPr="00B51DE9" w:rsidRDefault="00A434CC" w:rsidP="00A434CC">
            <w:pPr>
              <w:pStyle w:val="TabelleKopfmitte"/>
              <w:rPr>
                <w:rFonts w:eastAsia="Calibri"/>
              </w:rPr>
            </w:pPr>
            <w:r>
              <w:t>Ph</w:t>
            </w:r>
            <w:r w:rsidRPr="00B51DE9">
              <w:t>0</w:t>
            </w:r>
            <w:r>
              <w:t>2</w:t>
            </w:r>
            <w:r w:rsidRPr="00B51DE9">
              <w:t>.0</w:t>
            </w:r>
            <w:r>
              <w:t>2.02</w:t>
            </w:r>
          </w:p>
        </w:tc>
      </w:tr>
      <w:tr w:rsidR="009C621D" w:rsidRPr="00B51DE9" w:rsidTr="00F52FBA">
        <w:tc>
          <w:tcPr>
            <w:tcW w:w="7348" w:type="dxa"/>
            <w:gridSpan w:val="3"/>
            <w:tcBorders>
              <w:left w:val="single" w:sz="4" w:space="0" w:color="auto"/>
              <w:right w:val="single" w:sz="4" w:space="0" w:color="auto"/>
            </w:tcBorders>
            <w:hideMark/>
          </w:tcPr>
          <w:p w:rsidR="009C621D" w:rsidRPr="004B658C" w:rsidRDefault="009C621D" w:rsidP="00F52FBA">
            <w:pPr>
              <w:pStyle w:val="Tabelle6pt"/>
            </w:pPr>
            <w:r w:rsidRPr="004B658C">
              <w:t>Kompetenz:</w:t>
            </w:r>
          </w:p>
          <w:p w:rsidR="009C621D" w:rsidRDefault="009C621D" w:rsidP="00F52FBA">
            <w:pPr>
              <w:pStyle w:val="Kopf8ptafz"/>
            </w:pPr>
            <w:r>
              <w:t>Ich kann die elektrischen Anziehungs- und Abstoßungsreaktionen beschreiben.</w:t>
            </w:r>
          </w:p>
          <w:p w:rsidR="009C621D" w:rsidRDefault="009C621D" w:rsidP="00F52FBA">
            <w:pPr>
              <w:pStyle w:val="Kopf8ptafz"/>
            </w:pPr>
            <w:r>
              <w:t>Ich kann die Stärke von elektrischen Ladungen vergleichen.</w:t>
            </w:r>
          </w:p>
          <w:p w:rsidR="009C621D" w:rsidRDefault="009C621D" w:rsidP="00F52FBA">
            <w:pPr>
              <w:pStyle w:val="Kopf8ptafz"/>
            </w:pPr>
            <w:r>
              <w:t>Ich kann die Ladungsart mit einer Glimmlampe bestimmen.</w:t>
            </w:r>
          </w:p>
          <w:p w:rsidR="009C621D" w:rsidRDefault="009C621D" w:rsidP="00F52FBA">
            <w:pPr>
              <w:pStyle w:val="Kopf8ptafz"/>
            </w:pPr>
            <w:r>
              <w:t>Ich kann einen Ballon elektrisch laden.</w:t>
            </w:r>
          </w:p>
          <w:p w:rsidR="009C621D" w:rsidRDefault="009C621D" w:rsidP="00F52FBA">
            <w:pPr>
              <w:pStyle w:val="Kopf8ptafz"/>
            </w:pPr>
            <w:r>
              <w:t>Ich kann verschiedene Stäbe elektrisch laden.</w:t>
            </w:r>
          </w:p>
          <w:p w:rsidR="009C621D" w:rsidRDefault="009C621D"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9C621D" w:rsidRDefault="009C621D"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C621D" w:rsidRPr="00B51DE9" w:rsidTr="00F52FBA">
              <w:trPr>
                <w:trHeight w:val="284"/>
              </w:trPr>
              <w:tc>
                <w:tcPr>
                  <w:tcW w:w="2090" w:type="dxa"/>
                  <w:shd w:val="clear" w:color="auto" w:fill="auto"/>
                </w:tcPr>
                <w:p w:rsidR="009C621D" w:rsidRPr="00B51DE9" w:rsidRDefault="009C621D" w:rsidP="00F52FBA">
                  <w:pPr>
                    <w:pStyle w:val="Textkrpermitte"/>
                  </w:pPr>
                  <w:r w:rsidRPr="00B51DE9">
                    <w:t>LernPROJEKT</w:t>
                  </w:r>
                </w:p>
              </w:tc>
            </w:tr>
            <w:tr w:rsidR="009C621D" w:rsidRPr="00B51DE9" w:rsidTr="00F52FBA">
              <w:trPr>
                <w:trHeight w:val="284"/>
              </w:trPr>
              <w:tc>
                <w:tcPr>
                  <w:tcW w:w="2090" w:type="dxa"/>
                  <w:shd w:val="clear" w:color="auto" w:fill="auto"/>
                </w:tcPr>
                <w:p w:rsidR="009C621D" w:rsidRPr="00B51DE9" w:rsidRDefault="009C621D" w:rsidP="00F52FBA">
                  <w:pPr>
                    <w:pStyle w:val="Textkrpermitte"/>
                  </w:pPr>
                  <w:r w:rsidRPr="00B51DE9">
                    <w:t>LernTHEMA</w:t>
                  </w:r>
                </w:p>
              </w:tc>
            </w:tr>
            <w:tr w:rsidR="009C621D" w:rsidRPr="00B51DE9" w:rsidTr="00F52FBA">
              <w:trPr>
                <w:trHeight w:val="284"/>
              </w:trPr>
              <w:tc>
                <w:tcPr>
                  <w:tcW w:w="2090" w:type="dxa"/>
                  <w:shd w:val="clear" w:color="auto" w:fill="D9D9D9" w:themeFill="background1" w:themeFillShade="D9"/>
                </w:tcPr>
                <w:p w:rsidR="009C621D" w:rsidRPr="00B51DE9" w:rsidRDefault="009C621D" w:rsidP="00F52FBA">
                  <w:pPr>
                    <w:pStyle w:val="TabelleKopfmitte"/>
                  </w:pPr>
                  <w:r w:rsidRPr="00B51DE9">
                    <w:t>LernSCHRITT</w:t>
                  </w:r>
                </w:p>
              </w:tc>
            </w:tr>
          </w:tbl>
          <w:p w:rsidR="009C621D" w:rsidRPr="00B51DE9" w:rsidRDefault="009C621D" w:rsidP="00F52FBA">
            <w:pPr>
              <w:pStyle w:val="TabelleKopfmitte"/>
            </w:pPr>
          </w:p>
        </w:tc>
      </w:tr>
      <w:tr w:rsidR="009C621D" w:rsidRPr="00B51DE9" w:rsidTr="00F52FBA">
        <w:tc>
          <w:tcPr>
            <w:tcW w:w="7348" w:type="dxa"/>
            <w:gridSpan w:val="3"/>
            <w:tcBorders>
              <w:left w:val="single" w:sz="4" w:space="0" w:color="auto"/>
              <w:right w:val="single" w:sz="4" w:space="0" w:color="auto"/>
            </w:tcBorders>
            <w:hideMark/>
          </w:tcPr>
          <w:p w:rsidR="009C621D" w:rsidRPr="004B658C" w:rsidRDefault="009C621D" w:rsidP="00F52FBA">
            <w:pPr>
              <w:pStyle w:val="Tabelle6pt"/>
            </w:pPr>
            <w:r w:rsidRPr="004B658C">
              <w:t>Hauptbezug:</w:t>
            </w:r>
          </w:p>
          <w:p w:rsidR="009C621D" w:rsidRDefault="009C621D" w:rsidP="00F52FBA">
            <w:pPr>
              <w:pStyle w:val="Kopf8ptafz"/>
            </w:pPr>
            <w:r w:rsidRPr="000C62BB">
              <w:t>Ich kann physikalische Arbeitsweisen nachvollziehen und beschreiben.</w:t>
            </w:r>
          </w:p>
          <w:p w:rsidR="009C621D" w:rsidRDefault="009C621D"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9C621D" w:rsidRDefault="009C621D"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C621D" w:rsidRPr="00B51DE9" w:rsidRDefault="009C621D" w:rsidP="00F52FBA">
            <w:pPr>
              <w:pStyle w:val="TabelleKopfmitte"/>
            </w:pPr>
          </w:p>
        </w:tc>
      </w:tr>
      <w:tr w:rsidR="009C621D" w:rsidRPr="00B51DE9" w:rsidTr="00F52FBA">
        <w:tc>
          <w:tcPr>
            <w:tcW w:w="7348" w:type="dxa"/>
            <w:gridSpan w:val="3"/>
            <w:tcBorders>
              <w:left w:val="single" w:sz="4" w:space="0" w:color="auto"/>
              <w:right w:val="single" w:sz="4" w:space="0" w:color="auto"/>
            </w:tcBorders>
            <w:tcMar>
              <w:bottom w:w="0" w:type="dxa"/>
            </w:tcMar>
            <w:hideMark/>
          </w:tcPr>
          <w:p w:rsidR="009C621D" w:rsidRDefault="009C621D" w:rsidP="00F52FBA">
            <w:pPr>
              <w:pStyle w:val="Tabelle6pt"/>
            </w:pPr>
            <w:r>
              <w:t>Weitere Bezüge:</w:t>
            </w:r>
          </w:p>
          <w:p w:rsidR="009C621D" w:rsidRDefault="009C621D"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9C621D" w:rsidRDefault="009C621D"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C621D" w:rsidRPr="00B51DE9" w:rsidRDefault="009C621D" w:rsidP="00F52FBA">
            <w:pPr>
              <w:pStyle w:val="TabelleKopfmitte"/>
            </w:pPr>
          </w:p>
        </w:tc>
      </w:tr>
    </w:tbl>
    <w:p w:rsidR="00C23A5E" w:rsidRDefault="00A56B02" w:rsidP="000F695F">
      <w:pPr>
        <w:pStyle w:val="berschrift3"/>
      </w:pPr>
      <w:r>
        <w:rPr>
          <w:noProof/>
          <w:sz w:val="24"/>
        </w:rPr>
        <w:drawing>
          <wp:anchor distT="0" distB="0" distL="114300" distR="114300" simplePos="0" relativeHeight="252037120" behindDoc="0" locked="0" layoutInCell="0" allowOverlap="1" wp14:anchorId="2AB5FAB1" wp14:editId="225F100D">
            <wp:simplePos x="0" y="0"/>
            <wp:positionH relativeFrom="rightMargin">
              <wp:posOffset>117475</wp:posOffset>
            </wp:positionH>
            <wp:positionV relativeFrom="paragraph">
              <wp:posOffset>74930</wp:posOffset>
            </wp:positionV>
            <wp:extent cx="349885" cy="320675"/>
            <wp:effectExtent l="0" t="0" r="0" b="3175"/>
            <wp:wrapNone/>
            <wp:docPr id="14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038144" behindDoc="0" locked="0" layoutInCell="0" allowOverlap="1" wp14:anchorId="33F77B98" wp14:editId="384D4AE3">
            <wp:simplePos x="0" y="0"/>
            <wp:positionH relativeFrom="rightMargin">
              <wp:posOffset>477520</wp:posOffset>
            </wp:positionH>
            <wp:positionV relativeFrom="paragraph">
              <wp:posOffset>74930</wp:posOffset>
            </wp:positionV>
            <wp:extent cx="349885" cy="320675"/>
            <wp:effectExtent l="0" t="0" r="0" b="3175"/>
            <wp:wrapNone/>
            <wp:docPr id="143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039168" behindDoc="0" locked="0" layoutInCell="0" allowOverlap="1" wp14:anchorId="083ECA0C" wp14:editId="6BD9F131">
            <wp:simplePos x="0" y="0"/>
            <wp:positionH relativeFrom="rightMargin">
              <wp:posOffset>837565</wp:posOffset>
            </wp:positionH>
            <wp:positionV relativeFrom="paragraph">
              <wp:posOffset>74930</wp:posOffset>
            </wp:positionV>
            <wp:extent cx="348615" cy="320040"/>
            <wp:effectExtent l="0" t="0" r="0" b="3810"/>
            <wp:wrapNone/>
            <wp:docPr id="14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C23A5E">
        <w:t>Vorbereitung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23A5E" w:rsidRPr="00DE4890" w:rsidTr="00DE669C">
        <w:trPr>
          <w:trHeight w:val="397"/>
        </w:trPr>
        <w:tc>
          <w:tcPr>
            <w:tcW w:w="1470" w:type="dxa"/>
            <w:shd w:val="clear" w:color="auto" w:fill="D9D9D9" w:themeFill="background1" w:themeFillShade="D9"/>
            <w:vAlign w:val="center"/>
          </w:tcPr>
          <w:p w:rsidR="00C23A5E" w:rsidRPr="00DE4890" w:rsidRDefault="00C23A5E" w:rsidP="00C23A5E">
            <w:pPr>
              <w:pStyle w:val="TabelleKopfmitte"/>
            </w:pPr>
            <w:r>
              <w:t>Phase</w:t>
            </w:r>
          </w:p>
        </w:tc>
        <w:tc>
          <w:tcPr>
            <w:tcW w:w="940" w:type="dxa"/>
            <w:shd w:val="clear" w:color="auto" w:fill="D9D9D9" w:themeFill="background1" w:themeFillShade="D9"/>
            <w:vAlign w:val="center"/>
          </w:tcPr>
          <w:p w:rsidR="00C23A5E" w:rsidRPr="00DE4890" w:rsidRDefault="00C23A5E" w:rsidP="00C23A5E">
            <w:pPr>
              <w:pStyle w:val="TabelleKopfmitte"/>
            </w:pPr>
            <w:r>
              <w:t>Zeit</w:t>
            </w:r>
          </w:p>
        </w:tc>
        <w:tc>
          <w:tcPr>
            <w:tcW w:w="4961" w:type="dxa"/>
            <w:shd w:val="clear" w:color="auto" w:fill="D9D9D9" w:themeFill="background1" w:themeFillShade="D9"/>
            <w:vAlign w:val="center"/>
          </w:tcPr>
          <w:p w:rsidR="00C23A5E" w:rsidRPr="00DE4890" w:rsidRDefault="00C23A5E" w:rsidP="00C23A5E">
            <w:pPr>
              <w:pStyle w:val="TabelleKopfmitte"/>
            </w:pPr>
            <w:r>
              <w:t>Aufgabe</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2306E5E8" wp14:editId="5AAEA78F">
                  <wp:extent cx="302701" cy="324000"/>
                  <wp:effectExtent l="0" t="0" r="2540" b="0"/>
                  <wp:docPr id="17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Entscheiden Sie sich für ein Thema von der Lerntheke.</w:t>
            </w:r>
          </w:p>
        </w:tc>
      </w:tr>
      <w:tr w:rsidR="00C23A5E" w:rsidRPr="00DE4890" w:rsidTr="00DE669C">
        <w:trPr>
          <w:trHeight w:val="624"/>
        </w:trPr>
        <w:tc>
          <w:tcPr>
            <w:tcW w:w="1470" w:type="dxa"/>
            <w:shd w:val="clear" w:color="auto" w:fill="auto"/>
            <w:vAlign w:val="center"/>
          </w:tcPr>
          <w:p w:rsidR="00C23A5E" w:rsidRPr="00F0156F" w:rsidRDefault="00C23A5E" w:rsidP="00C23A5E">
            <w:pPr>
              <w:pStyle w:val="Textkrpermitte"/>
            </w:pPr>
            <w:r w:rsidRPr="00FC0F56">
              <w:rPr>
                <w:noProof/>
              </w:rPr>
              <w:drawing>
                <wp:inline distT="0" distB="0" distL="0" distR="0" wp14:anchorId="120ED225" wp14:editId="5DA08B77">
                  <wp:extent cx="302701" cy="324000"/>
                  <wp:effectExtent l="0" t="0" r="2540" b="0"/>
                  <wp:docPr id="16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C23A5E" w:rsidP="00476BF7">
            <w:pPr>
              <w:rPr>
                <w:noProof/>
              </w:rPr>
            </w:pPr>
            <w:r>
              <w:t xml:space="preserve">Lesen Sie alle </w:t>
            </w:r>
            <w:r w:rsidR="00AC3CD0">
              <w:t xml:space="preserve">weiteren </w:t>
            </w:r>
            <w:r>
              <w:t>Aufgaben durch.</w:t>
            </w:r>
          </w:p>
        </w:tc>
      </w:tr>
      <w:tr w:rsidR="00C23A5E" w:rsidRPr="00DE4890" w:rsidTr="00DE669C">
        <w:trPr>
          <w:trHeight w:val="624"/>
        </w:trPr>
        <w:tc>
          <w:tcPr>
            <w:tcW w:w="1470" w:type="dxa"/>
            <w:shd w:val="clear" w:color="auto" w:fill="auto"/>
            <w:vAlign w:val="center"/>
          </w:tcPr>
          <w:p w:rsidR="00C23A5E" w:rsidRPr="00F0156F" w:rsidRDefault="00AC3CD0" w:rsidP="00C23A5E">
            <w:pPr>
              <w:pStyle w:val="Textkrpermitte"/>
            </w:pPr>
            <w:r w:rsidRPr="00FC0F56">
              <w:rPr>
                <w:noProof/>
              </w:rPr>
              <w:drawing>
                <wp:inline distT="0" distB="0" distL="0" distR="0" wp14:anchorId="361C9746" wp14:editId="01E42CA7">
                  <wp:extent cx="532800" cy="324000"/>
                  <wp:effectExtent l="0" t="0" r="635" b="0"/>
                  <wp:docPr id="171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AC3CD0" w:rsidP="00476BF7">
            <w:pPr>
              <w:rPr>
                <w:noProof/>
              </w:rPr>
            </w:pPr>
            <w:r>
              <w:t>Finden Sie sich in 2-4er Gruppen zu ihrem Thema z</w:t>
            </w:r>
            <w:r>
              <w:t>u</w:t>
            </w:r>
            <w:r>
              <w:t>sammen.</w:t>
            </w:r>
          </w:p>
        </w:tc>
      </w:tr>
      <w:tr w:rsidR="00C23A5E" w:rsidRPr="00DE4890" w:rsidTr="00DE669C">
        <w:trPr>
          <w:trHeight w:val="624"/>
        </w:trPr>
        <w:tc>
          <w:tcPr>
            <w:tcW w:w="1470" w:type="dxa"/>
            <w:shd w:val="clear" w:color="auto" w:fill="auto"/>
            <w:vAlign w:val="center"/>
          </w:tcPr>
          <w:p w:rsidR="00C23A5E" w:rsidRPr="00F0156F" w:rsidRDefault="00AC3CD0" w:rsidP="00C23A5E">
            <w:pPr>
              <w:pStyle w:val="Textkrpermitte"/>
            </w:pPr>
            <w:r w:rsidRPr="00FC0F56">
              <w:rPr>
                <w:noProof/>
              </w:rPr>
              <w:drawing>
                <wp:inline distT="0" distB="0" distL="0" distR="0" wp14:anchorId="6AEA8D55" wp14:editId="433CE3A6">
                  <wp:extent cx="532800" cy="324000"/>
                  <wp:effectExtent l="0" t="0" r="635" b="0"/>
                  <wp:docPr id="17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AC3CD0" w:rsidP="00476BF7">
            <w:pPr>
              <w:rPr>
                <w:noProof/>
              </w:rPr>
            </w:pPr>
            <w:r>
              <w:t>Besprechen Sie in der Gruppe die Aufgaben und klären Sie offene Fragen.</w:t>
            </w:r>
          </w:p>
        </w:tc>
      </w:tr>
      <w:tr w:rsidR="00C23A5E" w:rsidRPr="00DE4890" w:rsidTr="00DE669C">
        <w:trPr>
          <w:trHeight w:val="624"/>
        </w:trPr>
        <w:tc>
          <w:tcPr>
            <w:tcW w:w="1470" w:type="dxa"/>
            <w:shd w:val="clear" w:color="auto" w:fill="auto"/>
            <w:vAlign w:val="center"/>
          </w:tcPr>
          <w:p w:rsidR="00C23A5E" w:rsidRPr="00F0156F" w:rsidRDefault="00AC3CD0" w:rsidP="00C23A5E">
            <w:pPr>
              <w:pStyle w:val="Textkrpermitte"/>
            </w:pPr>
            <w:r w:rsidRPr="00FC0F56">
              <w:rPr>
                <w:noProof/>
              </w:rPr>
              <w:drawing>
                <wp:inline distT="0" distB="0" distL="0" distR="0" wp14:anchorId="6D25BED4" wp14:editId="5C16BD48">
                  <wp:extent cx="302701" cy="324000"/>
                  <wp:effectExtent l="0" t="0" r="2540" b="0"/>
                  <wp:docPr id="17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AC3CD0" w:rsidP="00476BF7">
            <w:pPr>
              <w:rPr>
                <w:noProof/>
              </w:rPr>
            </w:pPr>
            <w:r>
              <w:t>Bereiten Sie das Experiment vor. Lesen Sie dazu die Versuchsanleitung und beantworten Sie die Fragen am Ende der Versuchsanleitung schriftlich.</w:t>
            </w:r>
          </w:p>
        </w:tc>
      </w:tr>
    </w:tbl>
    <w:p w:rsidR="00AC3CD0" w:rsidRPr="00F774B1" w:rsidRDefault="00AC3CD0" w:rsidP="008F6D67">
      <w:pPr>
        <w:pStyle w:val="Marginalie"/>
        <w:framePr w:wrap="notBeside" w:x="8697" w:y="638"/>
      </w:pPr>
      <w:r>
        <w:t>Hier können</w:t>
      </w:r>
      <w:r w:rsidR="00D40800">
        <w:t xml:space="preserve"> noch fachliche Lücken durch die</w:t>
      </w:r>
      <w:r>
        <w:t xml:space="preserve"> Lehr</w:t>
      </w:r>
      <w:r w:rsidR="00D40800">
        <w:t>kraft</w:t>
      </w:r>
      <w:r>
        <w:t xml:space="preserve"> geschlossen und den Sch</w:t>
      </w:r>
      <w:r>
        <w:t>ü</w:t>
      </w:r>
      <w:r>
        <w:t>ler</w:t>
      </w:r>
      <w:r w:rsidR="00D40800">
        <w:t>innen und Schülern</w:t>
      </w:r>
      <w:r>
        <w:t xml:space="preserve"> die Sicherheitshinweise fürs Experimentieren nochmal aufgezeigt werden.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23A5E" w:rsidRPr="00DE4890" w:rsidTr="00D40800">
        <w:trPr>
          <w:trHeight w:val="624"/>
        </w:trPr>
        <w:tc>
          <w:tcPr>
            <w:tcW w:w="1470" w:type="dxa"/>
            <w:tcBorders>
              <w:top w:val="nil"/>
            </w:tcBorders>
            <w:shd w:val="clear" w:color="auto" w:fill="auto"/>
            <w:vAlign w:val="center"/>
          </w:tcPr>
          <w:p w:rsidR="00C23A5E" w:rsidRPr="00F0156F" w:rsidRDefault="00AC3CD0" w:rsidP="00C23A5E">
            <w:pPr>
              <w:pStyle w:val="Textkrpermitte"/>
            </w:pPr>
            <w:r w:rsidRPr="00FC0F56">
              <w:rPr>
                <w:noProof/>
              </w:rPr>
              <w:drawing>
                <wp:inline distT="0" distB="0" distL="0" distR="0" wp14:anchorId="6AC7E3F3" wp14:editId="1180C53C">
                  <wp:extent cx="532800" cy="324000"/>
                  <wp:effectExtent l="0" t="0" r="635" b="0"/>
                  <wp:docPr id="172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tcBorders>
              <w:top w:val="nil"/>
            </w:tcBorders>
            <w:shd w:val="clear" w:color="auto" w:fill="auto"/>
            <w:vAlign w:val="center"/>
          </w:tcPr>
          <w:p w:rsidR="00C23A5E" w:rsidRPr="00DE4890" w:rsidRDefault="00C23A5E" w:rsidP="00C23A5E">
            <w:pPr>
              <w:pStyle w:val="Textkrper"/>
            </w:pPr>
          </w:p>
        </w:tc>
        <w:tc>
          <w:tcPr>
            <w:tcW w:w="4961" w:type="dxa"/>
            <w:tcBorders>
              <w:top w:val="nil"/>
            </w:tcBorders>
            <w:shd w:val="clear" w:color="auto" w:fill="auto"/>
            <w:vAlign w:val="center"/>
          </w:tcPr>
          <w:p w:rsidR="00C23A5E" w:rsidRPr="00DE4890" w:rsidRDefault="00AC3CD0" w:rsidP="00476BF7">
            <w:pPr>
              <w:rPr>
                <w:noProof/>
              </w:rPr>
            </w:pPr>
            <w:r>
              <w:t>Vergleichen Sie Ihre Ergebnisse zur Versuchsanleitung in Ihrer Gruppe und klären Sie offene Fragen.</w:t>
            </w:r>
          </w:p>
        </w:tc>
      </w:tr>
      <w:tr w:rsidR="00C23A5E" w:rsidRPr="00DE4890" w:rsidTr="00DE669C">
        <w:trPr>
          <w:trHeight w:val="624"/>
        </w:trPr>
        <w:tc>
          <w:tcPr>
            <w:tcW w:w="1470" w:type="dxa"/>
            <w:shd w:val="clear" w:color="auto" w:fill="auto"/>
            <w:vAlign w:val="center"/>
          </w:tcPr>
          <w:p w:rsidR="00C23A5E" w:rsidRPr="00F0156F" w:rsidRDefault="00C23A5E" w:rsidP="00C23A5E">
            <w:pPr>
              <w:pStyle w:val="Textkrpermitte"/>
            </w:pPr>
            <w:r w:rsidRPr="00FC0F56">
              <w:rPr>
                <w:noProof/>
              </w:rPr>
              <w:drawing>
                <wp:inline distT="0" distB="0" distL="0" distR="0" wp14:anchorId="76391D53" wp14:editId="0826F310">
                  <wp:extent cx="532800" cy="324000"/>
                  <wp:effectExtent l="0" t="0" r="635" b="0"/>
                  <wp:docPr id="170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23A5E" w:rsidRPr="00DE4890" w:rsidRDefault="00C23A5E" w:rsidP="00C23A5E">
            <w:pPr>
              <w:pStyle w:val="Textkrper"/>
            </w:pPr>
          </w:p>
        </w:tc>
        <w:tc>
          <w:tcPr>
            <w:tcW w:w="4961" w:type="dxa"/>
            <w:shd w:val="clear" w:color="auto" w:fill="auto"/>
            <w:vAlign w:val="center"/>
          </w:tcPr>
          <w:p w:rsidR="00C23A5E" w:rsidRPr="00DE4890" w:rsidRDefault="00D40800" w:rsidP="00476BF7">
            <w:pPr>
              <w:rPr>
                <w:noProof/>
              </w:rPr>
            </w:pPr>
            <w:r>
              <w:t>Erklären Sie Ihrer Lehrkraft</w:t>
            </w:r>
            <w:r w:rsidR="00AC3CD0">
              <w:t xml:space="preserve"> den Versuchsablauf und holen sich von ihm Ihr Experimentiermaterial.</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1ED89E90" wp14:editId="7747B714">
                  <wp:extent cx="532800" cy="324000"/>
                  <wp:effectExtent l="0" t="0" r="635" b="0"/>
                  <wp:docPr id="172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Führen Sie gemeinsam Ihr Experiment durch.</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62D734C2" wp14:editId="750FEF09">
                  <wp:extent cx="302701" cy="324000"/>
                  <wp:effectExtent l="0" t="0" r="2540" b="0"/>
                  <wp:docPr id="17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Protokolieren Sie Ihr Experiment und beantworten Sie die Fragen zum Experiment schriftlich.</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6416DD86" wp14:editId="5C3D3FC2">
                  <wp:extent cx="532800" cy="324000"/>
                  <wp:effectExtent l="0" t="0" r="635" b="0"/>
                  <wp:docPr id="172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Klären Sie offene Fragen in der Gruppe.</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C0F56">
              <w:rPr>
                <w:noProof/>
              </w:rPr>
              <w:drawing>
                <wp:inline distT="0" distB="0" distL="0" distR="0" wp14:anchorId="5424C6D7" wp14:editId="21ED153A">
                  <wp:extent cx="532800" cy="324000"/>
                  <wp:effectExtent l="0" t="0" r="635" b="0"/>
                  <wp:docPr id="172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Erstellen Sie ein Plakat mit den wichtigsten Informati</w:t>
            </w:r>
            <w:r>
              <w:t>o</w:t>
            </w:r>
            <w:r>
              <w:t>nen zum Experiment.</w:t>
            </w:r>
          </w:p>
        </w:tc>
      </w:tr>
      <w:tr w:rsidR="00AC3CD0" w:rsidRPr="00DE4890" w:rsidTr="00DE669C">
        <w:trPr>
          <w:trHeight w:val="624"/>
        </w:trPr>
        <w:tc>
          <w:tcPr>
            <w:tcW w:w="1470" w:type="dxa"/>
            <w:shd w:val="clear" w:color="auto" w:fill="auto"/>
            <w:vAlign w:val="center"/>
          </w:tcPr>
          <w:p w:rsidR="00AC3CD0" w:rsidRPr="00FC0F56" w:rsidRDefault="00AC3CD0" w:rsidP="00C23A5E">
            <w:pPr>
              <w:pStyle w:val="Textkrpermitte"/>
              <w:rPr>
                <w:noProof/>
              </w:rPr>
            </w:pPr>
            <w:r w:rsidRPr="00F0156F">
              <w:rPr>
                <w:noProof/>
              </w:rPr>
              <w:drawing>
                <wp:inline distT="0" distB="0" distL="0" distR="0" wp14:anchorId="0BA8D97A" wp14:editId="67ABD2BE">
                  <wp:extent cx="329565" cy="318770"/>
                  <wp:effectExtent l="0" t="0" r="0" b="0"/>
                  <wp:docPr id="1706"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AC3CD0" w:rsidRPr="00DE4890" w:rsidRDefault="00AC3CD0" w:rsidP="00C23A5E">
            <w:pPr>
              <w:pStyle w:val="Textkrper"/>
            </w:pPr>
          </w:p>
        </w:tc>
        <w:tc>
          <w:tcPr>
            <w:tcW w:w="4961" w:type="dxa"/>
            <w:shd w:val="clear" w:color="auto" w:fill="auto"/>
            <w:vAlign w:val="center"/>
          </w:tcPr>
          <w:p w:rsidR="00AC3CD0" w:rsidRDefault="00AC3CD0" w:rsidP="00476BF7">
            <w:r>
              <w:t>Präsentieren Sie Ihren Mitschüler</w:t>
            </w:r>
            <w:r w:rsidR="00D40800">
              <w:t>innen und Mitschülern</w:t>
            </w:r>
            <w:r>
              <w:t xml:space="preserve"> Ihr Experiment und erklären Sie </w:t>
            </w:r>
            <w:r w:rsidR="00D40800">
              <w:t>Ihnen</w:t>
            </w:r>
            <w:r>
              <w:t xml:space="preserve"> die Zusamme</w:t>
            </w:r>
            <w:r>
              <w:t>n</w:t>
            </w:r>
            <w:r>
              <w:t>hänge mit Hilfe Ihres Plakates.</w:t>
            </w:r>
          </w:p>
        </w:tc>
      </w:tr>
    </w:tbl>
    <w:p w:rsidR="00254742" w:rsidRDefault="00254742" w:rsidP="000451A9">
      <w:pPr>
        <w:pStyle w:val="berschrift3"/>
      </w:pPr>
      <w:r>
        <w:lastRenderedPageBreak/>
        <w:t>Experiment vorbereiten</w:t>
      </w:r>
    </w:p>
    <w:p w:rsidR="003205B2" w:rsidRDefault="00254742" w:rsidP="00254742">
      <w:pPr>
        <w:pStyle w:val="Textkrper"/>
      </w:pPr>
      <w:r>
        <w:t>Die Schüler</w:t>
      </w:r>
      <w:r w:rsidR="00D40800">
        <w:t>innen und Schüler</w:t>
      </w:r>
      <w:r>
        <w:t xml:space="preserve"> erhalten nach den obigen Aufgaben, die von Ihnen g</w:t>
      </w:r>
      <w:r>
        <w:t>e</w:t>
      </w:r>
      <w:r>
        <w:t>wählten Experimentierunterlagen. Das Experimentiermaterial wird erst, nachdem die Schüler</w:t>
      </w:r>
      <w:r w:rsidR="00D40800">
        <w:t>innen und Schüler</w:t>
      </w:r>
      <w:r>
        <w:t xml:space="preserve"> das Experiment und den Ablauf erklären können, mit den passenden Protokollbögen verteilt. Können die Experimente nicht ausreichend erklärt werden, gehen die Schüler</w:t>
      </w:r>
      <w:r w:rsidR="00D40800">
        <w:t>innen und Schüler</w:t>
      </w:r>
      <w:r>
        <w:t xml:space="preserve"> zurück in die Ausarbeitung des Experime</w:t>
      </w:r>
      <w:r>
        <w:t>n</w:t>
      </w:r>
      <w:r>
        <w:t>tes. Di</w:t>
      </w:r>
      <w:r w:rsidR="00C03E7B">
        <w:t>e offenen Fragen sollen</w:t>
      </w:r>
      <w:r>
        <w:t xml:space="preserve"> dann nochmals geklärt werden.</w:t>
      </w:r>
      <w:r w:rsidR="003205B2">
        <w:br w:type="page"/>
      </w:r>
    </w:p>
    <w:p w:rsidR="00254742" w:rsidRPr="000451A9" w:rsidRDefault="00254742" w:rsidP="000451A9">
      <w:pPr>
        <w:pStyle w:val="berschrift2"/>
      </w:pPr>
      <w:r w:rsidRPr="000451A9">
        <w:lastRenderedPageBreak/>
        <w:t>Level A: Anziehungs- und Abstoßungsre</w:t>
      </w:r>
      <w:r w:rsidR="00C45971">
        <w:t>aktionen bei geladenen Körpern –</w:t>
      </w:r>
      <w:r w:rsidRPr="000451A9">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A47D8"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Kompetenzbereich</w:t>
            </w:r>
          </w:p>
          <w:p w:rsidR="00DA47D8" w:rsidRDefault="00DA47D8" w:rsidP="00DA47D8">
            <w:pPr>
              <w:pStyle w:val="TabelleKopflinks"/>
            </w:pPr>
            <w:r>
              <w:t>Kompetenzbereich 2</w:t>
            </w:r>
          </w:p>
          <w:p w:rsidR="00DA47D8" w:rsidRDefault="00DA47D8" w:rsidP="00DA47D8">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Lernfortschritt</w:t>
            </w:r>
          </w:p>
          <w:p w:rsidR="00DA47D8" w:rsidRDefault="00DA47D8" w:rsidP="00DA47D8">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Materialien/Titel</w:t>
            </w:r>
          </w:p>
          <w:p w:rsidR="00DA47D8" w:rsidRDefault="007C18C9" w:rsidP="002F56F9">
            <w:pPr>
              <w:pStyle w:val="TabelleKopflinks"/>
            </w:pPr>
            <w:r>
              <w:t>Elektrostatik – E</w:t>
            </w:r>
            <w:r w:rsidR="00DA47D8">
              <w:t xml:space="preserve">lektrische Ladungen </w:t>
            </w:r>
            <w:r w:rsidR="002F56F9">
              <w:t>–</w:t>
            </w:r>
            <w:r w:rsidR="00DA47D8">
              <w:t xml:space="preserve"> </w:t>
            </w:r>
            <w:r w:rsidR="00180A81">
              <w:t>Ve</w:t>
            </w:r>
            <w:r w:rsidR="00180A81">
              <w:t>r</w:t>
            </w:r>
            <w:r w:rsidR="00180A81">
              <w:t>suchsvorbereitung</w:t>
            </w:r>
            <w:r w:rsidR="00DA47D8">
              <w:t xml:space="preserve"> – Level A</w:t>
            </w:r>
          </w:p>
        </w:tc>
        <w:tc>
          <w:tcPr>
            <w:tcW w:w="188" w:type="dxa"/>
            <w:vMerge w:val="restart"/>
            <w:tcBorders>
              <w:top w:val="nil"/>
              <w:left w:val="single" w:sz="4" w:space="0" w:color="auto"/>
              <w:bottom w:val="nil"/>
              <w:right w:val="single" w:sz="4" w:space="0" w:color="auto"/>
            </w:tcBorders>
            <w:shd w:val="clear" w:color="auto" w:fill="FFFFFF"/>
          </w:tcPr>
          <w:p w:rsidR="00DA47D8" w:rsidRPr="004B658C" w:rsidRDefault="00DA47D8"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A47D8" w:rsidRPr="00B51DE9" w:rsidRDefault="00DA47D8" w:rsidP="00F52FBA">
            <w:pPr>
              <w:pStyle w:val="TabelleKopfmitte"/>
            </w:pPr>
            <w:r>
              <w:t>Physik</w:t>
            </w:r>
          </w:p>
          <w:p w:rsidR="00DA47D8" w:rsidRPr="00B51DE9" w:rsidRDefault="00DA47D8" w:rsidP="00F52FBA">
            <w:pPr>
              <w:pStyle w:val="TabelleKopfmitte"/>
              <w:rPr>
                <w:rFonts w:eastAsia="Calibri"/>
              </w:rPr>
            </w:pPr>
            <w:r>
              <w:t>Ph02.02.03</w:t>
            </w:r>
          </w:p>
        </w:tc>
      </w:tr>
      <w:tr w:rsidR="00DA47D8" w:rsidRPr="00B51DE9" w:rsidTr="00F52FBA">
        <w:tc>
          <w:tcPr>
            <w:tcW w:w="7348" w:type="dxa"/>
            <w:gridSpan w:val="3"/>
            <w:tcBorders>
              <w:left w:val="single" w:sz="4" w:space="0" w:color="auto"/>
              <w:right w:val="single" w:sz="4" w:space="0" w:color="auto"/>
            </w:tcBorders>
            <w:hideMark/>
          </w:tcPr>
          <w:p w:rsidR="00DA47D8" w:rsidRPr="004B658C" w:rsidRDefault="00DA47D8" w:rsidP="00F52FBA">
            <w:pPr>
              <w:pStyle w:val="Tabelle6pt"/>
            </w:pPr>
            <w:r w:rsidRPr="004B658C">
              <w:t>Kompetenz:</w:t>
            </w:r>
          </w:p>
          <w:p w:rsidR="00DA47D8" w:rsidRDefault="00DA47D8" w:rsidP="00F52FBA">
            <w:pPr>
              <w:pStyle w:val="Kopf8ptafz"/>
            </w:pPr>
            <w:r>
              <w:t>Ich kann die elektrischen Anziehungs- und Abstoßungsreaktionen beschreiben.</w:t>
            </w:r>
          </w:p>
          <w:p w:rsidR="00DA47D8" w:rsidRDefault="00DA47D8" w:rsidP="00F52FBA">
            <w:pPr>
              <w:pStyle w:val="Kopf8ptafz"/>
            </w:pPr>
            <w:r>
              <w:t>Ich kann die Stärke von elektrischen Ladungen vergleichen.</w:t>
            </w:r>
          </w:p>
          <w:p w:rsidR="00DA47D8" w:rsidRDefault="00DA47D8" w:rsidP="00F52FBA">
            <w:pPr>
              <w:pStyle w:val="Kopf8ptafz"/>
            </w:pPr>
            <w:r>
              <w:t>Ich kann die Ladungsart mit einer Glimmlampe bestimmen.</w:t>
            </w:r>
          </w:p>
          <w:p w:rsidR="00DA47D8" w:rsidRDefault="00DA47D8" w:rsidP="00F52FBA">
            <w:pPr>
              <w:pStyle w:val="Kopf8ptafz"/>
            </w:pPr>
            <w:r>
              <w:t>Ich kann einen Ballon elektrisch laden.</w:t>
            </w:r>
          </w:p>
          <w:p w:rsidR="00DA47D8" w:rsidRDefault="00DA47D8" w:rsidP="00F52FBA">
            <w:pPr>
              <w:pStyle w:val="Kopf8ptafz"/>
            </w:pPr>
            <w:r>
              <w:t>Ich kann verschiedene Stäbe elektrisch laden.</w:t>
            </w:r>
          </w:p>
          <w:p w:rsidR="00DA47D8" w:rsidRDefault="00DA47D8"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A47D8" w:rsidRPr="00B51DE9" w:rsidTr="00F52FBA">
              <w:trPr>
                <w:trHeight w:val="284"/>
              </w:trPr>
              <w:tc>
                <w:tcPr>
                  <w:tcW w:w="2090" w:type="dxa"/>
                  <w:shd w:val="clear" w:color="auto" w:fill="auto"/>
                </w:tcPr>
                <w:p w:rsidR="00DA47D8" w:rsidRPr="00B51DE9" w:rsidRDefault="00DA47D8" w:rsidP="00F52FBA">
                  <w:pPr>
                    <w:pStyle w:val="Textkrpermitte"/>
                  </w:pPr>
                  <w:r w:rsidRPr="00B51DE9">
                    <w:t>LernPROJEKT</w:t>
                  </w:r>
                </w:p>
              </w:tc>
            </w:tr>
            <w:tr w:rsidR="00DA47D8" w:rsidRPr="00B51DE9" w:rsidTr="00F52FBA">
              <w:trPr>
                <w:trHeight w:val="284"/>
              </w:trPr>
              <w:tc>
                <w:tcPr>
                  <w:tcW w:w="2090" w:type="dxa"/>
                  <w:shd w:val="clear" w:color="auto" w:fill="auto"/>
                </w:tcPr>
                <w:p w:rsidR="00DA47D8" w:rsidRPr="00B51DE9" w:rsidRDefault="00DA47D8" w:rsidP="00F52FBA">
                  <w:pPr>
                    <w:pStyle w:val="Textkrpermitte"/>
                  </w:pPr>
                  <w:r w:rsidRPr="00B51DE9">
                    <w:t>LernTHEMA</w:t>
                  </w:r>
                </w:p>
              </w:tc>
            </w:tr>
            <w:tr w:rsidR="00DA47D8" w:rsidRPr="00B51DE9" w:rsidTr="00F52FBA">
              <w:trPr>
                <w:trHeight w:val="284"/>
              </w:trPr>
              <w:tc>
                <w:tcPr>
                  <w:tcW w:w="2090" w:type="dxa"/>
                  <w:shd w:val="clear" w:color="auto" w:fill="D9D9D9" w:themeFill="background1" w:themeFillShade="D9"/>
                </w:tcPr>
                <w:p w:rsidR="00DA47D8" w:rsidRPr="00B51DE9" w:rsidRDefault="00DA47D8" w:rsidP="00F52FBA">
                  <w:pPr>
                    <w:pStyle w:val="TabelleKopfmitte"/>
                  </w:pPr>
                  <w:r w:rsidRPr="00B51DE9">
                    <w:t>LernSCHRITT</w:t>
                  </w:r>
                </w:p>
              </w:tc>
            </w:tr>
          </w:tbl>
          <w:p w:rsidR="00DA47D8" w:rsidRPr="00B51DE9" w:rsidRDefault="00DA47D8" w:rsidP="00F52FBA">
            <w:pPr>
              <w:pStyle w:val="TabelleKopfmitte"/>
            </w:pPr>
          </w:p>
        </w:tc>
      </w:tr>
      <w:tr w:rsidR="00DA47D8" w:rsidRPr="00B51DE9" w:rsidTr="00F52FBA">
        <w:tc>
          <w:tcPr>
            <w:tcW w:w="7348" w:type="dxa"/>
            <w:gridSpan w:val="3"/>
            <w:tcBorders>
              <w:left w:val="single" w:sz="4" w:space="0" w:color="auto"/>
              <w:right w:val="single" w:sz="4" w:space="0" w:color="auto"/>
            </w:tcBorders>
            <w:hideMark/>
          </w:tcPr>
          <w:p w:rsidR="00DA47D8" w:rsidRPr="004B658C" w:rsidRDefault="00DA47D8" w:rsidP="00F52FBA">
            <w:pPr>
              <w:pStyle w:val="Tabelle6pt"/>
            </w:pPr>
            <w:r w:rsidRPr="004B658C">
              <w:t>Hauptbezug:</w:t>
            </w:r>
          </w:p>
          <w:p w:rsidR="00DA47D8" w:rsidRDefault="00DA47D8" w:rsidP="00F52FBA">
            <w:pPr>
              <w:pStyle w:val="Kopf8ptafz"/>
            </w:pPr>
            <w:r w:rsidRPr="000C62BB">
              <w:t>Ich kann physikalische Arbeitsweisen nachvollziehen und beschreiben.</w:t>
            </w:r>
          </w:p>
          <w:p w:rsidR="00DA47D8" w:rsidRDefault="00DA47D8"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A47D8" w:rsidRPr="00B51DE9" w:rsidRDefault="00DA47D8" w:rsidP="00F52FBA">
            <w:pPr>
              <w:pStyle w:val="TabelleKopfmitte"/>
            </w:pPr>
          </w:p>
        </w:tc>
      </w:tr>
      <w:tr w:rsidR="00DA47D8" w:rsidRPr="00B51DE9" w:rsidTr="00F52FBA">
        <w:tc>
          <w:tcPr>
            <w:tcW w:w="7348" w:type="dxa"/>
            <w:gridSpan w:val="3"/>
            <w:tcBorders>
              <w:left w:val="single" w:sz="4" w:space="0" w:color="auto"/>
              <w:right w:val="single" w:sz="4" w:space="0" w:color="auto"/>
            </w:tcBorders>
            <w:tcMar>
              <w:bottom w:w="0" w:type="dxa"/>
            </w:tcMar>
            <w:hideMark/>
          </w:tcPr>
          <w:p w:rsidR="00DA47D8" w:rsidRDefault="00DA47D8" w:rsidP="00F52FBA">
            <w:pPr>
              <w:pStyle w:val="Tabelle6pt"/>
            </w:pPr>
            <w:r>
              <w:t>Weitere Bezüge:</w:t>
            </w:r>
          </w:p>
          <w:p w:rsidR="00DA47D8" w:rsidRDefault="00DA47D8"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A47D8" w:rsidRPr="00B51DE9" w:rsidRDefault="00DA47D8" w:rsidP="00F52FBA">
            <w:pPr>
              <w:pStyle w:val="TabelleKopfmitte"/>
            </w:pPr>
          </w:p>
        </w:tc>
      </w:tr>
    </w:tbl>
    <w:p w:rsidR="000F695F" w:rsidRDefault="008F6D67" w:rsidP="000F695F">
      <w:pPr>
        <w:pStyle w:val="berschrift3"/>
      </w:pPr>
      <w:r>
        <w:t>Vorgehen</w:t>
      </w:r>
      <w:r w:rsidR="000F695F">
        <w:t>:</w:t>
      </w:r>
      <w:r w:rsidR="000F695F">
        <w:rPr>
          <w:noProof/>
          <w:sz w:val="24"/>
        </w:rPr>
        <w:drawing>
          <wp:anchor distT="0" distB="0" distL="114300" distR="114300" simplePos="0" relativeHeight="252278784" behindDoc="0" locked="0" layoutInCell="0" allowOverlap="1" wp14:anchorId="2996E280" wp14:editId="1C7C1A40">
            <wp:simplePos x="0" y="0"/>
            <wp:positionH relativeFrom="rightMargin">
              <wp:posOffset>107950</wp:posOffset>
            </wp:positionH>
            <wp:positionV relativeFrom="paragraph">
              <wp:posOffset>0</wp:posOffset>
            </wp:positionV>
            <wp:extent cx="349885" cy="320675"/>
            <wp:effectExtent l="0" t="0" r="0" b="3175"/>
            <wp:wrapNone/>
            <wp:docPr id="1682" name="Grafik 1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Textkrper"/>
      </w:pPr>
      <w:r>
        <w:t>Lesen und bearbeiten Sie den Informationstext und die Anleitung. Beantworten Sie dann schriftlich die Fragen am Ende des Textes.</w:t>
      </w:r>
    </w:p>
    <w:p w:rsidR="00254742" w:rsidRDefault="00254742" w:rsidP="00254742">
      <w:pPr>
        <w:pStyle w:val="berschrift3"/>
      </w:pPr>
      <w:r>
        <w:t>Elektrische Felder</w:t>
      </w:r>
    </w:p>
    <w:p w:rsidR="00254742" w:rsidRDefault="00254742" w:rsidP="00254742">
      <w:pPr>
        <w:pStyle w:val="Textkrper"/>
      </w:pPr>
      <w:r>
        <w:t>Sobald ein Körper elektrisch geladen wird, bildet sich um den Körper herum ein elektr</w:t>
      </w:r>
      <w:r>
        <w:t>i</w:t>
      </w:r>
      <w:r>
        <w:t>sches Feld aus. Ein elektrisches Feld übt auf andere elektrische Felder eine Kraft aus. Es breitet sich in alle Richtungen gleichmäßig aus und die Stärke des Feldes nimmt mit der Entfernung ab. Die Stärke des elektrischen Feldes hängt auch von der Größe der elektr</w:t>
      </w:r>
      <w:r>
        <w:t>i</w:t>
      </w:r>
      <w:r>
        <w:t>schen Ladung des Körpers ab. Dabei ist die Kraft klein, wenn sie weit entfernt ist und die Ladung gering ist; die Kraft ist groß, wenn Sie nah am Körper wirkt und die Ladung groß ist.</w:t>
      </w:r>
    </w:p>
    <w:p w:rsidR="00254742" w:rsidRDefault="00254742" w:rsidP="00254742">
      <w:pPr>
        <w:pStyle w:val="berschrift3"/>
      </w:pPr>
      <w:r>
        <w:t>Versuchsanleitung</w:t>
      </w:r>
    </w:p>
    <w:p w:rsidR="00254742" w:rsidRDefault="00254742" w:rsidP="00BD1EE7">
      <w:pPr>
        <w:pStyle w:val="Textkrpernrauen"/>
        <w:numPr>
          <w:ilvl w:val="0"/>
          <w:numId w:val="15"/>
        </w:numPr>
      </w:pPr>
      <w:r>
        <w:t>Überprüfen Sie Ihr Material. Sie brauchen:</w:t>
      </w:r>
    </w:p>
    <w:p w:rsidR="00254742" w:rsidRDefault="00254742" w:rsidP="00254742">
      <w:pPr>
        <w:pStyle w:val="Textkrperafz"/>
      </w:pPr>
      <w:r>
        <w:t>2 Luftballons,</w:t>
      </w:r>
    </w:p>
    <w:p w:rsidR="00254742" w:rsidRDefault="00254742" w:rsidP="00254742">
      <w:pPr>
        <w:pStyle w:val="Textkrperafz"/>
      </w:pPr>
      <w:r>
        <w:t>1 Stück Fell,</w:t>
      </w:r>
    </w:p>
    <w:p w:rsidR="00254742" w:rsidRDefault="00254742" w:rsidP="00254742">
      <w:pPr>
        <w:pStyle w:val="Textkrperafz"/>
      </w:pPr>
      <w:r>
        <w:t>1 Stück Schnur,</w:t>
      </w:r>
    </w:p>
    <w:p w:rsidR="00254742" w:rsidRDefault="00254742" w:rsidP="00254742">
      <w:pPr>
        <w:pStyle w:val="Textkrperafz"/>
      </w:pPr>
      <w:r>
        <w:t>1 Glasstab,</w:t>
      </w:r>
    </w:p>
    <w:p w:rsidR="00254742" w:rsidRDefault="00254742" w:rsidP="00254742">
      <w:pPr>
        <w:pStyle w:val="Textkrperafz"/>
      </w:pPr>
      <w:r>
        <w:t>1 Kunststoffstab und</w:t>
      </w:r>
    </w:p>
    <w:p w:rsidR="00254742" w:rsidRDefault="00C45971" w:rsidP="00254742">
      <w:pPr>
        <w:pStyle w:val="Textkrperafz"/>
      </w:pPr>
      <w:r>
        <w:t>1 Baumwolltuch</w:t>
      </w:r>
      <w:r w:rsidR="00254742">
        <w:t>.</w:t>
      </w:r>
    </w:p>
    <w:p w:rsidR="00254742" w:rsidRDefault="00254742" w:rsidP="00254742">
      <w:pPr>
        <w:pStyle w:val="Textkrpernrauen"/>
      </w:pPr>
      <w:r>
        <w:t>Blasen Sie die beiden Luftballons auf.</w:t>
      </w:r>
    </w:p>
    <w:p w:rsidR="00254742" w:rsidRDefault="00254742" w:rsidP="00254742">
      <w:pPr>
        <w:pStyle w:val="Textkrpernrauen"/>
      </w:pPr>
      <w:r>
        <w:t>Binden Sie die Schnur an einen Luftballon.</w:t>
      </w:r>
    </w:p>
    <w:p w:rsidR="00254742" w:rsidRDefault="00254742" w:rsidP="00254742">
      <w:pPr>
        <w:pStyle w:val="Textkrpernrauen"/>
      </w:pPr>
      <w:r>
        <w:t>Laden Sie die beiden Luftballons mit dem Stück Fell auf. Reiben Sie dazu den Luf</w:t>
      </w:r>
      <w:r>
        <w:t>t</w:t>
      </w:r>
      <w:r>
        <w:t>ballon kräftig und lange mit dem Fell.</w:t>
      </w:r>
    </w:p>
    <w:p w:rsidR="00254742" w:rsidRDefault="00254742" w:rsidP="00254742">
      <w:pPr>
        <w:pStyle w:val="Textkrpernrauen"/>
      </w:pPr>
      <w:r>
        <w:t>Befestigen Sie den Luftballon mit Schnur so an der Decke oder einem hohen Gege</w:t>
      </w:r>
      <w:r>
        <w:t>n</w:t>
      </w:r>
      <w:r>
        <w:t>stand, dass er frei im Raum schweben kann.</w:t>
      </w:r>
    </w:p>
    <w:p w:rsidR="00254742" w:rsidRDefault="00254742" w:rsidP="00254742">
      <w:pPr>
        <w:pStyle w:val="Textkrpernrauen"/>
      </w:pPr>
      <w:r>
        <w:t>Frischen Sie die Ladung der Ballone gegebenenfalls nochmals auf, indem Sie noch ein wenig an den Ballonen mit dem Fell reiben.</w:t>
      </w:r>
    </w:p>
    <w:p w:rsidR="00254742" w:rsidRDefault="00254742" w:rsidP="00254742">
      <w:pPr>
        <w:pStyle w:val="Textkrpernrauen"/>
      </w:pPr>
      <w:r>
        <w:t>Bringen Sie den zweiten Ballon in die Nähe des ersten, aufgehängten Ballons. Lassen Sie die zwei Ballone sich nicht gegenseitig berühren. Wiederholen Sie diesen Vorgang ein paarmal. Beobachten Sie den hängenden Ballon.</w:t>
      </w:r>
    </w:p>
    <w:p w:rsidR="00254742" w:rsidRDefault="00254742" w:rsidP="00254742">
      <w:pPr>
        <w:pStyle w:val="Textkrpernrauen"/>
      </w:pPr>
      <w:r>
        <w:t>Laden Sie die beiden Stäbe mit dem Baumwolltuch auf. Laden Sie bei Bedarf den aufgehängten Ballon nochmals mit dem Fell auf.</w:t>
      </w:r>
    </w:p>
    <w:p w:rsidR="00254742" w:rsidRDefault="00254742" w:rsidP="00254742">
      <w:pPr>
        <w:pStyle w:val="Textkrpernrauen"/>
      </w:pPr>
      <w:r>
        <w:lastRenderedPageBreak/>
        <w:t>Bringen Sie nacheinander die geladenen Stäbe in die Nähe des aufgehängten Ba</w:t>
      </w:r>
      <w:r>
        <w:t>l</w:t>
      </w:r>
      <w:r>
        <w:t>lons.</w:t>
      </w:r>
      <w:r w:rsidRPr="007D765E">
        <w:t xml:space="preserve"> </w:t>
      </w:r>
      <w:r>
        <w:t>Lassen Sie den Ballon die Stäbe nicht berühren. Wiederholen Sie diesen Vo</w:t>
      </w:r>
      <w:r>
        <w:t>r</w:t>
      </w:r>
      <w:r>
        <w:t>gang ein paarmal. Beobachten Sie den hängenden Ballon.</w:t>
      </w:r>
    </w:p>
    <w:p w:rsidR="00254742" w:rsidRDefault="00254742" w:rsidP="00254742">
      <w:pPr>
        <w:pStyle w:val="Textkrpernrauen"/>
      </w:pPr>
      <w:r>
        <w:t>Räumen Sie den Versuch auf.</w:t>
      </w:r>
    </w:p>
    <w:p w:rsidR="00254742" w:rsidRDefault="00254742" w:rsidP="00254742">
      <w:pPr>
        <w:pStyle w:val="berschrift3"/>
      </w:pPr>
      <w:r>
        <w:t>Aufgaben</w:t>
      </w:r>
      <w:r>
        <w:rPr>
          <w:noProof/>
          <w:sz w:val="24"/>
        </w:rPr>
        <w:drawing>
          <wp:anchor distT="0" distB="0" distL="114300" distR="114300" simplePos="0" relativeHeight="252056576" behindDoc="0" locked="0" layoutInCell="0" allowOverlap="1" wp14:anchorId="6007C33E" wp14:editId="24DA11FE">
            <wp:simplePos x="0" y="0"/>
            <wp:positionH relativeFrom="rightMargin">
              <wp:posOffset>107950</wp:posOffset>
            </wp:positionH>
            <wp:positionV relativeFrom="paragraph">
              <wp:posOffset>0</wp:posOffset>
            </wp:positionV>
            <wp:extent cx="302701" cy="324000"/>
            <wp:effectExtent l="0" t="0" r="2540" b="0"/>
            <wp:wrapNone/>
            <wp:docPr id="14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BD1EE7">
      <w:pPr>
        <w:pStyle w:val="AufgabeEbene1"/>
        <w:numPr>
          <w:ilvl w:val="0"/>
          <w:numId w:val="14"/>
        </w:numPr>
      </w:pPr>
      <w:r>
        <w:t>Nennen Sie, wann ein elektrisches Feld entsteht.</w:t>
      </w:r>
    </w:p>
    <w:p w:rsidR="00254742" w:rsidRDefault="00254742" w:rsidP="00254742">
      <w:pPr>
        <w:pStyle w:val="AufgabeEbene1"/>
      </w:pPr>
      <w:r>
        <w:t>Nennen Sie, was ein elektrisches Feld ausübt.</w:t>
      </w:r>
    </w:p>
    <w:p w:rsidR="00254742" w:rsidRDefault="00254742" w:rsidP="00254742">
      <w:pPr>
        <w:pStyle w:val="AufgabeEbene1"/>
      </w:pPr>
      <w:r>
        <w:t>Beschreiben Sie, wie sich die Stärke eines elektrischen Feldes mit dem Abstand zum Körper verändert. Schreiben Sie einen „Je … , desto … .“-Satz.</w:t>
      </w:r>
    </w:p>
    <w:p w:rsidR="00254742" w:rsidRDefault="00254742" w:rsidP="00254742">
      <w:pPr>
        <w:pStyle w:val="AufgabeEbene1"/>
      </w:pPr>
      <w:r>
        <w:t>Beschreiben Sie, wie sich die Stärke eines elektrischen Feldes mit der Ladung des Körpers verändert.</w:t>
      </w:r>
      <w:r w:rsidRPr="009C1778">
        <w:t xml:space="preserve"> </w:t>
      </w:r>
      <w:r>
        <w:t>Schreiben Sie einen „Je … , desto … .“-Satz.</w:t>
      </w:r>
    </w:p>
    <w:p w:rsidR="00254742" w:rsidRDefault="00254742" w:rsidP="00254742">
      <w:pPr>
        <w:pStyle w:val="AufgabeEbene1"/>
      </w:pPr>
      <w:r>
        <w:t>Nennen Sie die benötigten Materialien.</w:t>
      </w:r>
    </w:p>
    <w:p w:rsidR="00254742" w:rsidRDefault="00254742" w:rsidP="00254742">
      <w:pPr>
        <w:pStyle w:val="AufgabeEbene1"/>
      </w:pPr>
      <w:r>
        <w:t>Das Experiment besteht aus zwei Teilen. Beschreiben Sie, was Sie im ersten Teil m</w:t>
      </w:r>
      <w:r>
        <w:t>a</w:t>
      </w:r>
      <w:r>
        <w:t>chen.</w:t>
      </w:r>
    </w:p>
    <w:p w:rsidR="00254742" w:rsidRPr="009C1778" w:rsidRDefault="00254742" w:rsidP="00254742">
      <w:pPr>
        <w:pStyle w:val="AufgabeEbene1"/>
      </w:pPr>
      <w:r>
        <w:t>Nennen Sie die Materialien, die Sie im ersten Teil brauchen.</w:t>
      </w:r>
    </w:p>
    <w:p w:rsidR="00254742" w:rsidRDefault="00254742" w:rsidP="00254742">
      <w:pPr>
        <w:pStyle w:val="AufgabeEbene1"/>
      </w:pPr>
      <w:r>
        <w:t>Beschreiben Sie, was Sie im zweiten Teil des Experimentes machen.</w:t>
      </w:r>
    </w:p>
    <w:p w:rsidR="00254742" w:rsidRDefault="00254742" w:rsidP="00254742">
      <w:pPr>
        <w:pStyle w:val="AufgabeEbene1"/>
      </w:pPr>
      <w:r>
        <w:t>Nennen Sie den letzten Arbeitsschritt.</w:t>
      </w:r>
    </w:p>
    <w:p w:rsidR="00254742" w:rsidRDefault="00254742" w:rsidP="00254742">
      <w:pPr>
        <w:pStyle w:val="Textkrper"/>
      </w:pPr>
    </w:p>
    <w:p w:rsidR="003205B2" w:rsidRDefault="003205B2" w:rsidP="00254742">
      <w:pPr>
        <w:pStyle w:val="Textkrper"/>
      </w:pPr>
      <w:r>
        <w:rPr>
          <w:noProof/>
        </w:rPr>
        <w:drawing>
          <wp:anchor distT="0" distB="0" distL="114300" distR="114300" simplePos="0" relativeHeight="252057600" behindDoc="0" locked="0" layoutInCell="0" allowOverlap="1" wp14:anchorId="5CF10966" wp14:editId="26027CE0">
            <wp:simplePos x="0" y="0"/>
            <wp:positionH relativeFrom="rightMargin">
              <wp:posOffset>174625</wp:posOffset>
            </wp:positionH>
            <wp:positionV relativeFrom="paragraph">
              <wp:posOffset>3175</wp:posOffset>
            </wp:positionV>
            <wp:extent cx="532765" cy="323850"/>
            <wp:effectExtent l="0" t="0" r="635" b="0"/>
            <wp:wrapNone/>
            <wp:docPr id="145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42">
        <w:t xml:space="preserve">Nachdem Sie die Aufgaben schriftlich beantwortet haben, besprechen Sie die Lösungen mit Ihren Gruppenmitgliedern. Anschließend stellen Sie </w:t>
      </w:r>
      <w:r w:rsidR="00AE267D">
        <w:t xml:space="preserve">Ihrer Lehrerin oder </w:t>
      </w:r>
      <w:r w:rsidR="00254742">
        <w:t>Ihrem Lehrer</w:t>
      </w:r>
      <w:r w:rsidR="00D40800">
        <w:t xml:space="preserve"> </w:t>
      </w:r>
      <w:r w:rsidR="00254742">
        <w:t>die Lösungen vor und bekommen von ihm die Versuchsmaterialien.</w:t>
      </w:r>
    </w:p>
    <w:p w:rsidR="003205B2" w:rsidRDefault="003205B2" w:rsidP="00254742">
      <w:pPr>
        <w:pStyle w:val="Textkrper"/>
      </w:pPr>
      <w:r>
        <w:br w:type="page"/>
      </w:r>
    </w:p>
    <w:p w:rsidR="00254742" w:rsidRDefault="00254742" w:rsidP="00254742">
      <w:pPr>
        <w:pStyle w:val="berschrift2"/>
      </w:pPr>
      <w:r>
        <w:lastRenderedPageBreak/>
        <w:t>Level A: Anziehungs- und Abstoßungsre</w:t>
      </w:r>
      <w:r w:rsidR="00C45971">
        <w:t>aktionen bei geladenen Körpern –</w:t>
      </w:r>
      <w:r>
        <w:t xml:space="preserve">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A47D8"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Kompetenzbereich</w:t>
            </w:r>
          </w:p>
          <w:p w:rsidR="00DA47D8" w:rsidRDefault="00DA47D8" w:rsidP="00DA47D8">
            <w:pPr>
              <w:pStyle w:val="TabelleKopflinks"/>
            </w:pPr>
            <w:r>
              <w:t>Kompetenzbereich 2</w:t>
            </w:r>
          </w:p>
          <w:p w:rsidR="00DA47D8" w:rsidRDefault="00DA47D8" w:rsidP="00DA47D8">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Lernfortschritt</w:t>
            </w:r>
          </w:p>
          <w:p w:rsidR="00DA47D8" w:rsidRDefault="00DA47D8"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DA47D8" w:rsidRDefault="00DA47D8" w:rsidP="00F52FBA">
            <w:pPr>
              <w:pStyle w:val="Tabelle6pt"/>
              <w:rPr>
                <w:color w:val="000000"/>
              </w:rPr>
            </w:pPr>
            <w:r>
              <w:t>Materialien/Titel</w:t>
            </w:r>
          </w:p>
          <w:p w:rsidR="00DA47D8" w:rsidRDefault="007C18C9" w:rsidP="002F56F9">
            <w:pPr>
              <w:pStyle w:val="TabelleKopflinks"/>
            </w:pPr>
            <w:r>
              <w:t>Elektrostatik – E</w:t>
            </w:r>
            <w:r w:rsidR="00DA47D8">
              <w:t xml:space="preserve">lektrische Ladungen </w:t>
            </w:r>
            <w:r w:rsidR="002F56F9">
              <w:t>–</w:t>
            </w:r>
            <w:r w:rsidR="00DA47D8">
              <w:t xml:space="preserve"> Ve</w:t>
            </w:r>
            <w:r w:rsidR="00DA47D8">
              <w:t>r</w:t>
            </w:r>
            <w:r>
              <w:t xml:space="preserve">suchsnachbereitung </w:t>
            </w:r>
            <w:r w:rsidR="00DA47D8">
              <w:t>– Level A</w:t>
            </w:r>
          </w:p>
        </w:tc>
        <w:tc>
          <w:tcPr>
            <w:tcW w:w="188" w:type="dxa"/>
            <w:vMerge w:val="restart"/>
            <w:tcBorders>
              <w:top w:val="nil"/>
              <w:left w:val="single" w:sz="4" w:space="0" w:color="auto"/>
              <w:bottom w:val="nil"/>
              <w:right w:val="single" w:sz="4" w:space="0" w:color="auto"/>
            </w:tcBorders>
            <w:shd w:val="clear" w:color="auto" w:fill="FFFFFF"/>
          </w:tcPr>
          <w:p w:rsidR="00DA47D8" w:rsidRPr="004B658C" w:rsidRDefault="00DA47D8"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A47D8" w:rsidRPr="00B51DE9" w:rsidRDefault="00DA47D8" w:rsidP="00F52FBA">
            <w:pPr>
              <w:pStyle w:val="TabelleKopfmitte"/>
            </w:pPr>
            <w:r>
              <w:t>Physik</w:t>
            </w:r>
          </w:p>
          <w:p w:rsidR="00DA47D8" w:rsidRPr="00B51DE9" w:rsidRDefault="00DA47D8" w:rsidP="00DA47D8">
            <w:pPr>
              <w:pStyle w:val="TabelleKopfmitte"/>
              <w:rPr>
                <w:rFonts w:eastAsia="Calibri"/>
              </w:rPr>
            </w:pPr>
            <w:r>
              <w:t>Ph</w:t>
            </w:r>
            <w:r w:rsidRPr="00B51DE9">
              <w:t>0</w:t>
            </w:r>
            <w:r>
              <w:t>2</w:t>
            </w:r>
            <w:r w:rsidRPr="00B51DE9">
              <w:t>.0</w:t>
            </w:r>
            <w:r>
              <w:t>2.04</w:t>
            </w:r>
          </w:p>
        </w:tc>
      </w:tr>
      <w:tr w:rsidR="00DA47D8" w:rsidRPr="00B51DE9" w:rsidTr="00F52FBA">
        <w:tc>
          <w:tcPr>
            <w:tcW w:w="7348" w:type="dxa"/>
            <w:gridSpan w:val="3"/>
            <w:tcBorders>
              <w:left w:val="single" w:sz="4" w:space="0" w:color="auto"/>
              <w:right w:val="single" w:sz="4" w:space="0" w:color="auto"/>
            </w:tcBorders>
            <w:hideMark/>
          </w:tcPr>
          <w:p w:rsidR="00DA47D8" w:rsidRPr="004B658C" w:rsidRDefault="00DA47D8" w:rsidP="00F52FBA">
            <w:pPr>
              <w:pStyle w:val="Tabelle6pt"/>
            </w:pPr>
            <w:r w:rsidRPr="004B658C">
              <w:t>Kompetenz:</w:t>
            </w:r>
          </w:p>
          <w:p w:rsidR="00DA47D8" w:rsidRDefault="00DA47D8" w:rsidP="00F52FBA">
            <w:pPr>
              <w:pStyle w:val="Kopf8ptafz"/>
            </w:pPr>
            <w:r>
              <w:t>Ich kann die elektrischen Anziehungs- und Abstoßungsreaktionen beschreiben.</w:t>
            </w:r>
          </w:p>
          <w:p w:rsidR="00DA47D8" w:rsidRDefault="00DA47D8" w:rsidP="00F52FBA">
            <w:pPr>
              <w:pStyle w:val="Kopf8ptafz"/>
            </w:pPr>
            <w:r>
              <w:t>Ich kann die Stärke von elektrischen Ladungen vergleichen.</w:t>
            </w:r>
          </w:p>
          <w:p w:rsidR="00DA47D8" w:rsidRDefault="00DA47D8" w:rsidP="00F52FBA">
            <w:pPr>
              <w:pStyle w:val="Kopf8ptafz"/>
            </w:pPr>
            <w:r>
              <w:t>Ich kann die Ladungsart mit einer Glimmlampe bestimmen.</w:t>
            </w:r>
          </w:p>
          <w:p w:rsidR="00DA47D8" w:rsidRDefault="00DA47D8" w:rsidP="00F52FBA">
            <w:pPr>
              <w:pStyle w:val="Kopf8ptafz"/>
            </w:pPr>
            <w:r>
              <w:t>Ich kann einen Ballon elektrisch laden.</w:t>
            </w:r>
          </w:p>
          <w:p w:rsidR="00DA47D8" w:rsidRDefault="00DA47D8" w:rsidP="00F52FBA">
            <w:pPr>
              <w:pStyle w:val="Kopf8ptafz"/>
            </w:pPr>
            <w:r>
              <w:t>Ich kann verschiedene Stäbe elektrisch laden.</w:t>
            </w:r>
          </w:p>
          <w:p w:rsidR="00DA47D8" w:rsidRDefault="00DA47D8"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A47D8" w:rsidRPr="00B51DE9" w:rsidTr="00F52FBA">
              <w:trPr>
                <w:trHeight w:val="284"/>
              </w:trPr>
              <w:tc>
                <w:tcPr>
                  <w:tcW w:w="2090" w:type="dxa"/>
                  <w:shd w:val="clear" w:color="auto" w:fill="auto"/>
                </w:tcPr>
                <w:p w:rsidR="00DA47D8" w:rsidRPr="00B51DE9" w:rsidRDefault="00DA47D8" w:rsidP="00F52FBA">
                  <w:pPr>
                    <w:pStyle w:val="Textkrpermitte"/>
                  </w:pPr>
                  <w:r w:rsidRPr="00B51DE9">
                    <w:t>LernPROJEKT</w:t>
                  </w:r>
                </w:p>
              </w:tc>
            </w:tr>
            <w:tr w:rsidR="00DA47D8" w:rsidRPr="00B51DE9" w:rsidTr="00F52FBA">
              <w:trPr>
                <w:trHeight w:val="284"/>
              </w:trPr>
              <w:tc>
                <w:tcPr>
                  <w:tcW w:w="2090" w:type="dxa"/>
                  <w:shd w:val="clear" w:color="auto" w:fill="auto"/>
                </w:tcPr>
                <w:p w:rsidR="00DA47D8" w:rsidRPr="00B51DE9" w:rsidRDefault="00DA47D8" w:rsidP="00F52FBA">
                  <w:pPr>
                    <w:pStyle w:val="Textkrpermitte"/>
                  </w:pPr>
                  <w:r w:rsidRPr="00B51DE9">
                    <w:t>LernTHEMA</w:t>
                  </w:r>
                </w:p>
              </w:tc>
            </w:tr>
            <w:tr w:rsidR="00DA47D8" w:rsidRPr="00B51DE9" w:rsidTr="00F52FBA">
              <w:trPr>
                <w:trHeight w:val="284"/>
              </w:trPr>
              <w:tc>
                <w:tcPr>
                  <w:tcW w:w="2090" w:type="dxa"/>
                  <w:shd w:val="clear" w:color="auto" w:fill="D9D9D9" w:themeFill="background1" w:themeFillShade="D9"/>
                </w:tcPr>
                <w:p w:rsidR="00DA47D8" w:rsidRPr="00B51DE9" w:rsidRDefault="00DA47D8" w:rsidP="00F52FBA">
                  <w:pPr>
                    <w:pStyle w:val="TabelleKopfmitte"/>
                  </w:pPr>
                  <w:r w:rsidRPr="00B51DE9">
                    <w:t>LernSCHRITT</w:t>
                  </w:r>
                </w:p>
              </w:tc>
            </w:tr>
          </w:tbl>
          <w:p w:rsidR="00DA47D8" w:rsidRPr="00B51DE9" w:rsidRDefault="00DA47D8" w:rsidP="00F52FBA">
            <w:pPr>
              <w:pStyle w:val="TabelleKopfmitte"/>
            </w:pPr>
          </w:p>
        </w:tc>
      </w:tr>
      <w:tr w:rsidR="00DA47D8" w:rsidRPr="00B51DE9" w:rsidTr="00F52FBA">
        <w:tc>
          <w:tcPr>
            <w:tcW w:w="7348" w:type="dxa"/>
            <w:gridSpan w:val="3"/>
            <w:tcBorders>
              <w:left w:val="single" w:sz="4" w:space="0" w:color="auto"/>
              <w:right w:val="single" w:sz="4" w:space="0" w:color="auto"/>
            </w:tcBorders>
            <w:hideMark/>
          </w:tcPr>
          <w:p w:rsidR="00DA47D8" w:rsidRPr="004B658C" w:rsidRDefault="00DA47D8" w:rsidP="00F52FBA">
            <w:pPr>
              <w:pStyle w:val="Tabelle6pt"/>
            </w:pPr>
            <w:r w:rsidRPr="004B658C">
              <w:t>Hauptbezug:</w:t>
            </w:r>
          </w:p>
          <w:p w:rsidR="00DA47D8" w:rsidRDefault="00DA47D8" w:rsidP="00F52FBA">
            <w:pPr>
              <w:pStyle w:val="Kopf8ptafz"/>
            </w:pPr>
            <w:r w:rsidRPr="000C62BB">
              <w:t>Ich kann physikalische Arbeitsweisen nachvollziehen und beschreiben.</w:t>
            </w:r>
          </w:p>
          <w:p w:rsidR="00DA47D8" w:rsidRDefault="00DA47D8"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A47D8" w:rsidRPr="00B51DE9" w:rsidRDefault="00DA47D8" w:rsidP="00F52FBA">
            <w:pPr>
              <w:pStyle w:val="TabelleKopfmitte"/>
            </w:pPr>
          </w:p>
        </w:tc>
      </w:tr>
      <w:tr w:rsidR="00DA47D8" w:rsidRPr="00B51DE9" w:rsidTr="00F52FBA">
        <w:tc>
          <w:tcPr>
            <w:tcW w:w="7348" w:type="dxa"/>
            <w:gridSpan w:val="3"/>
            <w:tcBorders>
              <w:left w:val="single" w:sz="4" w:space="0" w:color="auto"/>
              <w:right w:val="single" w:sz="4" w:space="0" w:color="auto"/>
            </w:tcBorders>
            <w:tcMar>
              <w:bottom w:w="0" w:type="dxa"/>
            </w:tcMar>
            <w:hideMark/>
          </w:tcPr>
          <w:p w:rsidR="00DA47D8" w:rsidRDefault="00DA47D8" w:rsidP="00F52FBA">
            <w:pPr>
              <w:pStyle w:val="Tabelle6pt"/>
            </w:pPr>
            <w:r>
              <w:t>Weitere Bezüge:</w:t>
            </w:r>
          </w:p>
          <w:p w:rsidR="00DA47D8" w:rsidRDefault="00DA47D8"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DA47D8" w:rsidRDefault="00DA47D8"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A47D8" w:rsidRPr="00B51DE9" w:rsidRDefault="00DA47D8" w:rsidP="00F52FBA">
            <w:pPr>
              <w:pStyle w:val="TabelleKopfmitte"/>
            </w:pPr>
          </w:p>
        </w:tc>
      </w:tr>
    </w:tbl>
    <w:p w:rsidR="000F695F" w:rsidRDefault="000F695F" w:rsidP="000F695F">
      <w:pPr>
        <w:pStyle w:val="berschrift3"/>
      </w:pPr>
      <w:r>
        <w:t>Aufgaben:</w:t>
      </w:r>
      <w:r>
        <w:rPr>
          <w:noProof/>
          <w:sz w:val="24"/>
        </w:rPr>
        <w:drawing>
          <wp:anchor distT="0" distB="0" distL="114300" distR="114300" simplePos="0" relativeHeight="252280832" behindDoc="0" locked="0" layoutInCell="0" allowOverlap="1" wp14:anchorId="487D69A7" wp14:editId="0E4B0210">
            <wp:simplePos x="0" y="0"/>
            <wp:positionH relativeFrom="rightMargin">
              <wp:posOffset>107950</wp:posOffset>
            </wp:positionH>
            <wp:positionV relativeFrom="paragraph">
              <wp:posOffset>0</wp:posOffset>
            </wp:positionV>
            <wp:extent cx="349885" cy="320675"/>
            <wp:effectExtent l="0" t="0" r="0" b="3175"/>
            <wp:wrapNone/>
            <wp:docPr id="1685" name="Grafik 1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870BEB" w:rsidP="00254742">
      <w:pPr>
        <w:pStyle w:val="Textkrper"/>
      </w:pPr>
      <w:r>
        <w:rPr>
          <w:noProof/>
          <w:sz w:val="24"/>
        </w:rPr>
        <w:drawing>
          <wp:anchor distT="0" distB="0" distL="114300" distR="114300" simplePos="0" relativeHeight="252058624" behindDoc="0" locked="0" layoutInCell="0" allowOverlap="1" wp14:anchorId="0DB05719" wp14:editId="410A13ED">
            <wp:simplePos x="0" y="0"/>
            <wp:positionH relativeFrom="rightMargin">
              <wp:posOffset>138903</wp:posOffset>
            </wp:positionH>
            <wp:positionV relativeFrom="paragraph">
              <wp:posOffset>0</wp:posOffset>
            </wp:positionV>
            <wp:extent cx="302260" cy="323850"/>
            <wp:effectExtent l="0" t="0" r="2540" b="0"/>
            <wp:wrapNone/>
            <wp:docPr id="14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42">
        <w:t>Bevor Sie Ihr Experiment protokollieren beantworten Sie alleine schriftlich die folge</w:t>
      </w:r>
      <w:r w:rsidR="00254742">
        <w:t>n</w:t>
      </w:r>
      <w:r w:rsidR="00254742">
        <w:t>den Fragen zum Experiment:</w:t>
      </w:r>
    </w:p>
    <w:p w:rsidR="00254742" w:rsidRDefault="00254742" w:rsidP="00BD1EE7">
      <w:pPr>
        <w:pStyle w:val="AufgabeEbene1"/>
        <w:numPr>
          <w:ilvl w:val="0"/>
          <w:numId w:val="23"/>
        </w:numPr>
      </w:pPr>
      <w:r>
        <w:t>Körper sind meistens elektrisch neutral geladen. Sie können aber sowohl positiv als auch negativ geladen werden. Sind die beiden Luftballons gleich geladen oder h</w:t>
      </w:r>
      <w:r>
        <w:t>a</w:t>
      </w:r>
      <w:r>
        <w:t>ben Sie unterschiedliche Ladungen?</w:t>
      </w:r>
    </w:p>
    <w:p w:rsidR="00254742" w:rsidRDefault="00254742" w:rsidP="00254742">
      <w:pPr>
        <w:pStyle w:val="AufgabeEbene1"/>
      </w:pPr>
      <w:r>
        <w:t>Nennen Sie die Reaktion, die der aufgehängte Ballon zeigt, wenn Sie mit dem and</w:t>
      </w:r>
      <w:r>
        <w:t>e</w:t>
      </w:r>
      <w:r>
        <w:t>ren Ballon näher kommen.</w:t>
      </w:r>
    </w:p>
    <w:p w:rsidR="00254742" w:rsidRDefault="00254742" w:rsidP="00254742">
      <w:pPr>
        <w:pStyle w:val="AufgabeEbene1"/>
      </w:pPr>
      <w:r>
        <w:t>Nennen Sie die Reaktion, die der aufgehängte Ballon zeigt, wenn Sie mit dem Gla</w:t>
      </w:r>
      <w:r>
        <w:t>s</w:t>
      </w:r>
      <w:r>
        <w:t>stab näher kommen.</w:t>
      </w:r>
    </w:p>
    <w:p w:rsidR="00254742" w:rsidRDefault="00254742" w:rsidP="00254742">
      <w:pPr>
        <w:pStyle w:val="AufgabeEbene1"/>
      </w:pPr>
      <w:r>
        <w:t>Nennen Sie die Reaktion, die der aufgehängte Ballon zeigt, wenn Sie mit dem Kuns</w:t>
      </w:r>
      <w:r>
        <w:t>t</w:t>
      </w:r>
      <w:r>
        <w:t>stoffstab näher kommen.</w:t>
      </w:r>
    </w:p>
    <w:p w:rsidR="003205B2" w:rsidRDefault="00254742" w:rsidP="00254742">
      <w:pPr>
        <w:pStyle w:val="AufgabeEbene1"/>
      </w:pPr>
      <w:r>
        <w:t>Nennen Sie das Material des Stabes, der dieselbe Reaktion wie der Ballon hervorruft.</w:t>
      </w:r>
      <w:r w:rsidR="003205B2">
        <w:br w:type="page"/>
      </w:r>
    </w:p>
    <w:p w:rsidR="00254742" w:rsidRDefault="00254742" w:rsidP="00254742">
      <w:pPr>
        <w:pStyle w:val="AufgabeEbene1"/>
      </w:pPr>
      <w:r>
        <w:lastRenderedPageBreak/>
        <w:t>Sind die beiden Stäbe gleich geladen? Antworten Sie mit einem ganzen Satz, ein „Ja“ oder „Nein“ reicht nicht aus.</w:t>
      </w:r>
    </w:p>
    <w:p w:rsidR="00254742" w:rsidRPr="00C30AF6" w:rsidRDefault="00254742" w:rsidP="00254742">
      <w:pPr>
        <w:pStyle w:val="AufgabeEbene1"/>
      </w:pPr>
      <w:r>
        <w:t>Wieso entstehen diese Reaktionen? Nennen Sie den Fachbegriff des Phänomens, das verantwortlich ist für diese Reaktionen.</w:t>
      </w:r>
    </w:p>
    <w:p w:rsidR="00254742" w:rsidRDefault="00254742" w:rsidP="00254742">
      <w:pPr>
        <w:pStyle w:val="AufgabeEbene1"/>
      </w:pPr>
      <w:r>
        <w:t>Protokollieren Sie das Experiment. Gliedern Sie Ihr Protokoll nach den folgenden Punkten.</w:t>
      </w:r>
    </w:p>
    <w:p w:rsidR="00254742" w:rsidRDefault="00254742" w:rsidP="00254742">
      <w:pPr>
        <w:pStyle w:val="AufgabeEbene2"/>
      </w:pPr>
      <w:r>
        <w:t>Benötigtes Material:</w:t>
      </w:r>
    </w:p>
    <w:p w:rsidR="00254742" w:rsidRDefault="00254742" w:rsidP="00254742">
      <w:pPr>
        <w:pStyle w:val="AufgabeEbene2"/>
      </w:pPr>
      <w:r>
        <w:t>Versuchsaufbau (Skizze):</w:t>
      </w:r>
    </w:p>
    <w:p w:rsidR="00254742" w:rsidRDefault="00254742" w:rsidP="00254742">
      <w:pPr>
        <w:pStyle w:val="AufgabeEbene2"/>
      </w:pPr>
      <w:r>
        <w:t>Versuchsdurchführung:</w:t>
      </w:r>
    </w:p>
    <w:p w:rsidR="00254742" w:rsidRDefault="00254742" w:rsidP="00254742">
      <w:pPr>
        <w:pStyle w:val="AufgabeEbene2"/>
      </w:pPr>
      <w:r>
        <w:t>Beobachtungen:</w:t>
      </w:r>
    </w:p>
    <w:p w:rsidR="00254742" w:rsidRDefault="00254742" w:rsidP="00254742">
      <w:pPr>
        <w:pStyle w:val="AufgabeEbene2"/>
      </w:pPr>
      <w:r>
        <w:t>Ergebnis: (Werden Sie hier ganz allgemein. Zum Beispiel könnte der erste Satz so beginnen: „Gleichnamig geladene Körper (wie die zwei Ballons) … .“</w:t>
      </w:r>
    </w:p>
    <w:p w:rsidR="00254742" w:rsidRDefault="00254742" w:rsidP="00254742">
      <w:pPr>
        <w:pStyle w:val="Textkrper"/>
      </w:pPr>
    </w:p>
    <w:p w:rsidR="003205B2" w:rsidRDefault="00254742" w:rsidP="00254742">
      <w:pPr>
        <w:pStyle w:val="Textkrper"/>
      </w:pPr>
      <w:r>
        <w:rPr>
          <w:noProof/>
          <w:sz w:val="24"/>
        </w:rPr>
        <w:drawing>
          <wp:anchor distT="0" distB="0" distL="114300" distR="114300" simplePos="0" relativeHeight="252060672" behindDoc="0" locked="0" layoutInCell="0" allowOverlap="1" wp14:anchorId="44617DE3" wp14:editId="6B2748BA">
            <wp:simplePos x="0" y="0"/>
            <wp:positionH relativeFrom="rightMargin">
              <wp:posOffset>781050</wp:posOffset>
            </wp:positionH>
            <wp:positionV relativeFrom="paragraph">
              <wp:posOffset>0</wp:posOffset>
            </wp:positionV>
            <wp:extent cx="334645" cy="323850"/>
            <wp:effectExtent l="0" t="0" r="8255" b="0"/>
            <wp:wrapNone/>
            <wp:docPr id="1455"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Nachdem Sie die Aufgaben schriftlich beantwortet haben, besprechen Sie die Lösungen mit Ihren Gruppenmitgliedern. Anschließend erstellen Sie ge</w:t>
      </w:r>
      <w:r>
        <w:rPr>
          <w:noProof/>
        </w:rPr>
        <w:drawing>
          <wp:anchor distT="0" distB="0" distL="114300" distR="114300" simplePos="0" relativeHeight="252059648" behindDoc="0" locked="0" layoutInCell="0" allowOverlap="1" wp14:anchorId="5D1DEA8D" wp14:editId="5FBBFB1D">
            <wp:simplePos x="0" y="0"/>
            <wp:positionH relativeFrom="rightMargin">
              <wp:posOffset>107950</wp:posOffset>
            </wp:positionH>
            <wp:positionV relativeFrom="paragraph">
              <wp:posOffset>0</wp:posOffset>
            </wp:positionV>
            <wp:extent cx="532800" cy="324000"/>
            <wp:effectExtent l="0" t="0" r="635" b="0"/>
            <wp:wrapNone/>
            <wp:docPr id="145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meinsam ein Infoplakat für Ihre Mitschüler</w:t>
      </w:r>
      <w:r w:rsidR="00295704">
        <w:t>innen und Mitschüler</w:t>
      </w:r>
      <w:r>
        <w:t>. Überlegen Sie sich, wie Sie das Ergebnis des Exp</w:t>
      </w:r>
      <w:r>
        <w:t>e</w:t>
      </w:r>
      <w:r>
        <w:t>rimentes den Mitschü</w:t>
      </w:r>
      <w:r w:rsidR="00295704">
        <w:t>lerinnen und Mitschülern</w:t>
      </w:r>
      <w:r>
        <w:t xml:space="preserve"> am besten präsentieren können. Verge</w:t>
      </w:r>
      <w:r>
        <w:t>s</w:t>
      </w:r>
      <w:r>
        <w:t>sen Sie dabei nicht, auf die elektrischen Felder einzugehen.</w:t>
      </w:r>
      <w:r w:rsidR="003205B2">
        <w:br w:type="page"/>
      </w:r>
    </w:p>
    <w:p w:rsidR="00254742" w:rsidRDefault="00254742" w:rsidP="00254742">
      <w:pPr>
        <w:pStyle w:val="berschrift2"/>
      </w:pPr>
      <w:r>
        <w:lastRenderedPageBreak/>
        <w:t>Level B: Wie stark ist ein Körper geladen? Vergleich von Ladungsbeträgen am Elektroskop -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199F"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Kompetenzbereich</w:t>
            </w:r>
          </w:p>
          <w:p w:rsidR="00DD199F" w:rsidRDefault="00DD199F" w:rsidP="00F52FBA">
            <w:pPr>
              <w:pStyle w:val="TabelleKopflinks"/>
            </w:pPr>
            <w:r>
              <w:t>Kompetenzbereich 2</w:t>
            </w:r>
          </w:p>
          <w:p w:rsidR="00DD199F" w:rsidRDefault="00DD199F"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Lernfortschritt</w:t>
            </w:r>
          </w:p>
          <w:p w:rsidR="00DD199F" w:rsidRDefault="00DD199F"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Materialien/Titel</w:t>
            </w:r>
          </w:p>
          <w:p w:rsidR="00DD199F" w:rsidRDefault="007C18C9" w:rsidP="002F56F9">
            <w:pPr>
              <w:pStyle w:val="TabelleKopflinks"/>
            </w:pPr>
            <w:r>
              <w:t>Elektrostatik – E</w:t>
            </w:r>
            <w:r w:rsidR="00DD199F">
              <w:t xml:space="preserve">lektrische Ladungen </w:t>
            </w:r>
            <w:r w:rsidR="002F56F9">
              <w:t>–</w:t>
            </w:r>
            <w:r w:rsidR="00DD199F">
              <w:t xml:space="preserve"> </w:t>
            </w:r>
            <w:r w:rsidR="00180A81">
              <w:t>Ve</w:t>
            </w:r>
            <w:r w:rsidR="00180A81">
              <w:t>r</w:t>
            </w:r>
            <w:r w:rsidR="00180A81">
              <w:t xml:space="preserve">suchsvorbereitung </w:t>
            </w:r>
            <w:r w:rsidR="00DD199F">
              <w:t>– Level B</w:t>
            </w:r>
          </w:p>
        </w:tc>
        <w:tc>
          <w:tcPr>
            <w:tcW w:w="188" w:type="dxa"/>
            <w:vMerge w:val="restart"/>
            <w:tcBorders>
              <w:top w:val="nil"/>
              <w:left w:val="single" w:sz="4" w:space="0" w:color="auto"/>
              <w:bottom w:val="nil"/>
              <w:right w:val="single" w:sz="4" w:space="0" w:color="auto"/>
            </w:tcBorders>
            <w:shd w:val="clear" w:color="auto" w:fill="FFFFFF"/>
          </w:tcPr>
          <w:p w:rsidR="00DD199F" w:rsidRPr="004B658C" w:rsidRDefault="00DD199F"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199F" w:rsidRPr="00B51DE9" w:rsidRDefault="00DD199F" w:rsidP="00F52FBA">
            <w:pPr>
              <w:pStyle w:val="TabelleKopfmitte"/>
            </w:pPr>
            <w:r>
              <w:t>Physik</w:t>
            </w:r>
          </w:p>
          <w:p w:rsidR="00DD199F" w:rsidRPr="00B51DE9" w:rsidRDefault="00DD199F" w:rsidP="00DD199F">
            <w:pPr>
              <w:pStyle w:val="TabelleKopfmitte"/>
              <w:rPr>
                <w:rFonts w:eastAsia="Calibri"/>
              </w:rPr>
            </w:pPr>
            <w:r>
              <w:t>Ph02.02.05</w:t>
            </w:r>
          </w:p>
        </w:tc>
      </w:tr>
      <w:tr w:rsidR="00DD199F" w:rsidRPr="00B51DE9" w:rsidTr="00F52FBA">
        <w:tc>
          <w:tcPr>
            <w:tcW w:w="7348" w:type="dxa"/>
            <w:gridSpan w:val="3"/>
            <w:tcBorders>
              <w:left w:val="single" w:sz="4" w:space="0" w:color="auto"/>
              <w:right w:val="single" w:sz="4" w:space="0" w:color="auto"/>
            </w:tcBorders>
            <w:hideMark/>
          </w:tcPr>
          <w:p w:rsidR="00DD199F" w:rsidRPr="004B658C" w:rsidRDefault="00DD199F" w:rsidP="00F52FBA">
            <w:pPr>
              <w:pStyle w:val="Tabelle6pt"/>
            </w:pPr>
            <w:r w:rsidRPr="004B658C">
              <w:t>Kompetenz:</w:t>
            </w:r>
          </w:p>
          <w:p w:rsidR="00DD199F" w:rsidRDefault="00DD199F" w:rsidP="00F52FBA">
            <w:pPr>
              <w:pStyle w:val="Kopf8ptafz"/>
            </w:pPr>
            <w:r>
              <w:t>Ich kann die elektrischen Anziehungs- und Abstoßungsreaktionen beschreiben.</w:t>
            </w:r>
          </w:p>
          <w:p w:rsidR="00DD199F" w:rsidRDefault="00DD199F" w:rsidP="00F52FBA">
            <w:pPr>
              <w:pStyle w:val="Kopf8ptafz"/>
            </w:pPr>
            <w:r>
              <w:t>Ich kann die Stärke von elektrischen Ladungen vergleichen.</w:t>
            </w:r>
          </w:p>
          <w:p w:rsidR="00DD199F" w:rsidRDefault="00DD199F" w:rsidP="00F52FBA">
            <w:pPr>
              <w:pStyle w:val="Kopf8ptafz"/>
            </w:pPr>
            <w:r>
              <w:t>Ich kann die Ladungsart mit einer Glimmlampe bestimmen.</w:t>
            </w:r>
          </w:p>
          <w:p w:rsidR="00DD199F" w:rsidRDefault="00DD199F" w:rsidP="00F52FBA">
            <w:pPr>
              <w:pStyle w:val="Kopf8ptafz"/>
            </w:pPr>
            <w:r>
              <w:t>Ich kann einen Ballon elektrisch laden.</w:t>
            </w:r>
          </w:p>
          <w:p w:rsidR="00DD199F" w:rsidRDefault="00DD199F" w:rsidP="00F52FBA">
            <w:pPr>
              <w:pStyle w:val="Kopf8ptafz"/>
            </w:pPr>
            <w:r>
              <w:t>Ich kann verschiedene Stäbe elektrisch laden.</w:t>
            </w:r>
          </w:p>
          <w:p w:rsidR="00DD199F" w:rsidRDefault="00DD199F"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199F" w:rsidRPr="00B51DE9" w:rsidTr="00F52FBA">
              <w:trPr>
                <w:trHeight w:val="284"/>
              </w:trPr>
              <w:tc>
                <w:tcPr>
                  <w:tcW w:w="2090" w:type="dxa"/>
                  <w:shd w:val="clear" w:color="auto" w:fill="auto"/>
                </w:tcPr>
                <w:p w:rsidR="00DD199F" w:rsidRPr="00B51DE9" w:rsidRDefault="00DD199F" w:rsidP="00F52FBA">
                  <w:pPr>
                    <w:pStyle w:val="Textkrpermitte"/>
                  </w:pPr>
                  <w:r w:rsidRPr="00B51DE9">
                    <w:t>LernPROJEKT</w:t>
                  </w:r>
                </w:p>
              </w:tc>
            </w:tr>
            <w:tr w:rsidR="00DD199F" w:rsidRPr="00B51DE9" w:rsidTr="00F52FBA">
              <w:trPr>
                <w:trHeight w:val="284"/>
              </w:trPr>
              <w:tc>
                <w:tcPr>
                  <w:tcW w:w="2090" w:type="dxa"/>
                  <w:shd w:val="clear" w:color="auto" w:fill="auto"/>
                </w:tcPr>
                <w:p w:rsidR="00DD199F" w:rsidRPr="00B51DE9" w:rsidRDefault="00DD199F" w:rsidP="00F52FBA">
                  <w:pPr>
                    <w:pStyle w:val="Textkrpermitte"/>
                  </w:pPr>
                  <w:r w:rsidRPr="00B51DE9">
                    <w:t>LernTHEMA</w:t>
                  </w:r>
                </w:p>
              </w:tc>
            </w:tr>
            <w:tr w:rsidR="00DD199F" w:rsidRPr="00B51DE9" w:rsidTr="00F52FBA">
              <w:trPr>
                <w:trHeight w:val="284"/>
              </w:trPr>
              <w:tc>
                <w:tcPr>
                  <w:tcW w:w="2090" w:type="dxa"/>
                  <w:shd w:val="clear" w:color="auto" w:fill="D9D9D9" w:themeFill="background1" w:themeFillShade="D9"/>
                </w:tcPr>
                <w:p w:rsidR="00DD199F" w:rsidRPr="00B51DE9" w:rsidRDefault="00DD199F" w:rsidP="00F52FBA">
                  <w:pPr>
                    <w:pStyle w:val="TabelleKopfmitte"/>
                  </w:pPr>
                  <w:r w:rsidRPr="00B51DE9">
                    <w:t>LernSCHRITT</w:t>
                  </w:r>
                </w:p>
              </w:tc>
            </w:tr>
          </w:tbl>
          <w:p w:rsidR="00DD199F" w:rsidRPr="00B51DE9" w:rsidRDefault="00DD199F" w:rsidP="00F52FBA">
            <w:pPr>
              <w:pStyle w:val="TabelleKopfmitte"/>
            </w:pPr>
          </w:p>
        </w:tc>
      </w:tr>
      <w:tr w:rsidR="00DD199F" w:rsidRPr="00B51DE9" w:rsidTr="00F52FBA">
        <w:tc>
          <w:tcPr>
            <w:tcW w:w="7348" w:type="dxa"/>
            <w:gridSpan w:val="3"/>
            <w:tcBorders>
              <w:left w:val="single" w:sz="4" w:space="0" w:color="auto"/>
              <w:right w:val="single" w:sz="4" w:space="0" w:color="auto"/>
            </w:tcBorders>
            <w:hideMark/>
          </w:tcPr>
          <w:p w:rsidR="00DD199F" w:rsidRPr="004B658C" w:rsidRDefault="00DD199F" w:rsidP="00F52FBA">
            <w:pPr>
              <w:pStyle w:val="Tabelle6pt"/>
            </w:pPr>
            <w:r w:rsidRPr="004B658C">
              <w:t>Hauptbezug:</w:t>
            </w:r>
          </w:p>
          <w:p w:rsidR="00DD199F" w:rsidRDefault="00DD199F" w:rsidP="00F52FBA">
            <w:pPr>
              <w:pStyle w:val="Kopf8ptafz"/>
            </w:pPr>
            <w:r w:rsidRPr="000C62BB">
              <w:t>Ich kann physikalische Arbeitsweisen nachvollziehen und beschreiben.</w:t>
            </w:r>
          </w:p>
          <w:p w:rsidR="00DD199F" w:rsidRDefault="00DD199F"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199F" w:rsidRPr="00B51DE9" w:rsidRDefault="00DD199F" w:rsidP="00F52FBA">
            <w:pPr>
              <w:pStyle w:val="TabelleKopfmitte"/>
            </w:pPr>
          </w:p>
        </w:tc>
      </w:tr>
      <w:tr w:rsidR="00DD199F" w:rsidRPr="00B51DE9" w:rsidTr="00F52FBA">
        <w:tc>
          <w:tcPr>
            <w:tcW w:w="7348" w:type="dxa"/>
            <w:gridSpan w:val="3"/>
            <w:tcBorders>
              <w:left w:val="single" w:sz="4" w:space="0" w:color="auto"/>
              <w:right w:val="single" w:sz="4" w:space="0" w:color="auto"/>
            </w:tcBorders>
            <w:tcMar>
              <w:bottom w:w="0" w:type="dxa"/>
            </w:tcMar>
            <w:hideMark/>
          </w:tcPr>
          <w:p w:rsidR="00DD199F" w:rsidRDefault="00DD199F" w:rsidP="00F52FBA">
            <w:pPr>
              <w:pStyle w:val="Tabelle6pt"/>
            </w:pPr>
            <w:r>
              <w:t>Weitere Bezüge:</w:t>
            </w:r>
          </w:p>
          <w:p w:rsidR="00DD199F" w:rsidRDefault="00DD199F"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199F" w:rsidRPr="00B51DE9" w:rsidRDefault="00DD199F" w:rsidP="00F52FBA">
            <w:pPr>
              <w:pStyle w:val="TabelleKopfmitte"/>
            </w:pPr>
          </w:p>
        </w:tc>
      </w:tr>
    </w:tbl>
    <w:p w:rsidR="000F695F" w:rsidRDefault="008F6D67" w:rsidP="000F695F">
      <w:pPr>
        <w:pStyle w:val="berschrift3"/>
      </w:pPr>
      <w:r>
        <w:t>Vorgehen</w:t>
      </w:r>
      <w:r w:rsidR="000F695F">
        <w:t>:</w:t>
      </w:r>
      <w:r w:rsidR="000F695F">
        <w:rPr>
          <w:noProof/>
          <w:sz w:val="24"/>
        </w:rPr>
        <w:drawing>
          <wp:anchor distT="0" distB="0" distL="114300" distR="114300" simplePos="0" relativeHeight="252282880" behindDoc="0" locked="0" layoutInCell="0" allowOverlap="1" wp14:anchorId="499D63D9" wp14:editId="360C4D48">
            <wp:simplePos x="0" y="0"/>
            <wp:positionH relativeFrom="rightMargin">
              <wp:posOffset>107950</wp:posOffset>
            </wp:positionH>
            <wp:positionV relativeFrom="paragraph">
              <wp:posOffset>0</wp:posOffset>
            </wp:positionV>
            <wp:extent cx="345440" cy="323850"/>
            <wp:effectExtent l="0" t="0" r="0" b="0"/>
            <wp:wrapNone/>
            <wp:docPr id="168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Textkrper"/>
      </w:pPr>
      <w:r>
        <w:t>Lesen und bearbeiten Sie den Informationstext und die Anleitung. Beantworten Sie dann die Fragen am Ende des Textes</w:t>
      </w:r>
      <w:r w:rsidRPr="004E1373">
        <w:t xml:space="preserve"> </w:t>
      </w:r>
      <w:r>
        <w:t>schriftlich.</w:t>
      </w:r>
    </w:p>
    <w:p w:rsidR="00254742" w:rsidRDefault="00254742" w:rsidP="00254742">
      <w:pPr>
        <w:pStyle w:val="berschrift3"/>
      </w:pPr>
      <w:r>
        <w:t>Elektrische Ladungen</w:t>
      </w:r>
    </w:p>
    <w:p w:rsidR="00254742" w:rsidRDefault="00254742" w:rsidP="00254742">
      <w:pPr>
        <w:pStyle w:val="Textkrper"/>
      </w:pPr>
      <w:r>
        <w:t>Körper sind meistens elektrisch neutral geladen. Sie können aber auch elektrisch gel</w:t>
      </w:r>
      <w:r>
        <w:t>a</w:t>
      </w:r>
      <w:r>
        <w:t>den werden. Für uns Menschen ist es unmöglich durch Hinschauen festzustellen, wie stark ein Körper elektrisch geladen ist. Dazu hat ein Herr William Gilbert um 1600 ein Elektroskop entwickelt. Ein Elektroskop ist ein Gerät zum Nachweis von elektrischen Ladungen.</w:t>
      </w:r>
    </w:p>
    <w:p w:rsidR="00254742" w:rsidRDefault="00254742" w:rsidP="00254742">
      <w:pPr>
        <w:pStyle w:val="Textkrper"/>
      </w:pPr>
      <w:r>
        <w:t>Ein einfaches Elektroskop besteht aus einem Ständer b</w:t>
      </w:r>
      <w:r w:rsidR="00165AE6">
        <w:t>e</w:t>
      </w:r>
      <w:r>
        <w:t>z</w:t>
      </w:r>
      <w:r w:rsidR="00165AE6">
        <w:t>iehungs</w:t>
      </w:r>
      <w:r>
        <w:t>w</w:t>
      </w:r>
      <w:r w:rsidR="00165AE6">
        <w:t>eise</w:t>
      </w:r>
      <w:r>
        <w:t xml:space="preserve"> einem Gehäuse. An diesem Ständer b</w:t>
      </w:r>
      <w:r w:rsidR="00165AE6">
        <w:t>e</w:t>
      </w:r>
      <w:r>
        <w:t>z</w:t>
      </w:r>
      <w:r w:rsidR="00165AE6">
        <w:t>iehungs</w:t>
      </w:r>
      <w:r>
        <w:t>w</w:t>
      </w:r>
      <w:r w:rsidR="00165AE6">
        <w:t>eise</w:t>
      </w:r>
      <w:r>
        <w:t xml:space="preserve"> in dem Gehäuse befindet sich nicht leitend ein Metallstab mit einem Metallzeiger. Meistens ist auch noch eine Skala in der Nähe des Zeigers. Am anderen, oberen Ende des Metallstabes befindet sich ein Metallteller oder Metallbecher.</w:t>
      </w:r>
    </w:p>
    <w:p w:rsidR="00254742" w:rsidRDefault="00254742" w:rsidP="00254742">
      <w:pPr>
        <w:pStyle w:val="Textkrper"/>
      </w:pPr>
      <w:r>
        <w:t>Der Zeiger schlägt aus, sobald das Elektroskop elektrisch geladen wird. Je stärker ein Körper elektrisch geladen ist, desto stärker schlägt das Elektroskop aus.</w:t>
      </w:r>
    </w:p>
    <w:p w:rsidR="00254742" w:rsidRDefault="00254742" w:rsidP="00254742">
      <w:pPr>
        <w:pStyle w:val="berschrift3"/>
      </w:pPr>
      <w:r>
        <w:t>Versuchsanleitung</w:t>
      </w:r>
    </w:p>
    <w:p w:rsidR="00254742" w:rsidRDefault="00254742" w:rsidP="00BD1EE7">
      <w:pPr>
        <w:pStyle w:val="Textkrpernrauen"/>
        <w:numPr>
          <w:ilvl w:val="0"/>
          <w:numId w:val="24"/>
        </w:numPr>
      </w:pPr>
      <w:r>
        <w:t>Überprüfen Sie Ihr Material. Sie brauchen:</w:t>
      </w:r>
    </w:p>
    <w:p w:rsidR="00254742" w:rsidRDefault="00254742" w:rsidP="00254742">
      <w:pPr>
        <w:pStyle w:val="Textkrperafz"/>
      </w:pPr>
      <w:r>
        <w:t>1 Elektroskop</w:t>
      </w:r>
      <w:r w:rsidR="00C645DB">
        <w:t>,</w:t>
      </w:r>
    </w:p>
    <w:p w:rsidR="00254742" w:rsidRDefault="00254742" w:rsidP="00254742">
      <w:pPr>
        <w:pStyle w:val="Textkrperafz"/>
      </w:pPr>
      <w:r>
        <w:t>1 Luftballon,</w:t>
      </w:r>
    </w:p>
    <w:p w:rsidR="00254742" w:rsidRDefault="00254742" w:rsidP="00254742">
      <w:pPr>
        <w:pStyle w:val="Textkrperafz"/>
      </w:pPr>
      <w:r>
        <w:t>1 Glasstab,</w:t>
      </w:r>
    </w:p>
    <w:p w:rsidR="00254742" w:rsidRDefault="00254742" w:rsidP="00254742">
      <w:pPr>
        <w:pStyle w:val="Textkrperafz"/>
      </w:pPr>
      <w:r>
        <w:t>1 Kunststoffstab und</w:t>
      </w:r>
    </w:p>
    <w:p w:rsidR="00254742" w:rsidRDefault="00C45971" w:rsidP="00254742">
      <w:pPr>
        <w:pStyle w:val="Textkrperafz"/>
      </w:pPr>
      <w:r>
        <w:t>1 Baumwolltuch</w:t>
      </w:r>
      <w:r w:rsidR="00254742">
        <w:t>.</w:t>
      </w:r>
    </w:p>
    <w:p w:rsidR="00254742" w:rsidRDefault="00254742" w:rsidP="00254742">
      <w:pPr>
        <w:pStyle w:val="Textkrpernrauen"/>
      </w:pPr>
      <w:r>
        <w:t>Blasen Sie den Luftballon auf.</w:t>
      </w:r>
    </w:p>
    <w:p w:rsidR="00254742" w:rsidRDefault="00254742" w:rsidP="00254742">
      <w:pPr>
        <w:pStyle w:val="Textkrpernrauen"/>
      </w:pPr>
      <w:r>
        <w:t xml:space="preserve">Laden Sie den Luftballon mit dem </w:t>
      </w:r>
      <w:r w:rsidR="00C45971">
        <w:t>Baumwolltuch</w:t>
      </w:r>
      <w:r>
        <w:t xml:space="preserve"> auf. Reiben Sie dazu den Luftbal</w:t>
      </w:r>
      <w:r w:rsidR="00C45971">
        <w:t>lon mit dem Baumwolltuch</w:t>
      </w:r>
      <w:r>
        <w:t>.</w:t>
      </w:r>
    </w:p>
    <w:p w:rsidR="00254742" w:rsidRPr="00D2226F" w:rsidRDefault="00254742" w:rsidP="00254742">
      <w:pPr>
        <w:pStyle w:val="Textkrpernrauen"/>
      </w:pPr>
      <w:r>
        <w:t>Streifen Sie den Luftballon über den Metallteller. Beobachten Sie den Zeigerau</w:t>
      </w:r>
      <w:r>
        <w:t>s</w:t>
      </w:r>
      <w:r>
        <w:t>schlag des Elektroskops.</w:t>
      </w:r>
    </w:p>
    <w:p w:rsidR="00254742" w:rsidRDefault="00254742" w:rsidP="00254742">
      <w:pPr>
        <w:pStyle w:val="Textkrpernrauen"/>
      </w:pPr>
      <w:r>
        <w:t>Verstärken Sie die Ladung des Ballons nochmals, indem Sie noch ein wenig an de</w:t>
      </w:r>
      <w:r w:rsidR="00C45971">
        <w:t>n Ballonen mit dem Baumwolltuch</w:t>
      </w:r>
      <w:r>
        <w:t xml:space="preserve"> reiben.</w:t>
      </w:r>
    </w:p>
    <w:p w:rsidR="00254742" w:rsidRDefault="00254742" w:rsidP="00254742">
      <w:pPr>
        <w:pStyle w:val="Textkrpernrauen"/>
      </w:pPr>
      <w:r>
        <w:t>Streifen Sie wieder mit dem Ballon über den Metallteller des Elektroskops. Beobac</w:t>
      </w:r>
      <w:r>
        <w:t>h</w:t>
      </w:r>
      <w:r>
        <w:t>ten Sie, was nun mit dem Zeiger passiert.</w:t>
      </w:r>
    </w:p>
    <w:p w:rsidR="00254742" w:rsidRPr="00D2226F" w:rsidRDefault="00254742" w:rsidP="00254742">
      <w:pPr>
        <w:pStyle w:val="Textkrpernrauen"/>
      </w:pPr>
      <w:r>
        <w:t>Berühren Sie den Metallteller mit Ihren Fingern. Beobachten Sie was geschieht.</w:t>
      </w:r>
    </w:p>
    <w:p w:rsidR="00254742" w:rsidRDefault="00254742" w:rsidP="00254742">
      <w:pPr>
        <w:pStyle w:val="Textkrpernrauen"/>
      </w:pPr>
      <w:r>
        <w:lastRenderedPageBreak/>
        <w:t>Laden Sie die beiden Stäbe mit dem Baumwolltuch auf.</w:t>
      </w:r>
    </w:p>
    <w:p w:rsidR="00254742" w:rsidRDefault="00254742" w:rsidP="00254742">
      <w:pPr>
        <w:pStyle w:val="Textkrpernrauen"/>
      </w:pPr>
      <w:r>
        <w:t>Streifen Sie nacheinander die beiden Stäbe am Metallteller ab. Berühren Sie zw</w:t>
      </w:r>
      <w:r>
        <w:t>i</w:t>
      </w:r>
      <w:r>
        <w:t>schendurch immer mal wieder den Metallteller mit Ihren Fingern. Beobachten Sie den Zeigerausschlag.</w:t>
      </w:r>
    </w:p>
    <w:p w:rsidR="00254742" w:rsidRDefault="00254742" w:rsidP="00254742">
      <w:pPr>
        <w:pStyle w:val="Textkrpernrauen"/>
      </w:pPr>
      <w:r>
        <w:t>Räumen Sie den Versuch auf.</w:t>
      </w:r>
    </w:p>
    <w:p w:rsidR="00254742" w:rsidRDefault="00254742" w:rsidP="00254742">
      <w:pPr>
        <w:pStyle w:val="berschrift3"/>
      </w:pPr>
      <w:r>
        <w:t>Aufgaben</w:t>
      </w:r>
      <w:r>
        <w:rPr>
          <w:noProof/>
          <w:sz w:val="24"/>
        </w:rPr>
        <w:drawing>
          <wp:anchor distT="0" distB="0" distL="114300" distR="114300" simplePos="0" relativeHeight="252061696" behindDoc="0" locked="0" layoutInCell="0" allowOverlap="1" wp14:anchorId="10FD87A5" wp14:editId="6949792A">
            <wp:simplePos x="0" y="0"/>
            <wp:positionH relativeFrom="rightMargin">
              <wp:posOffset>107950</wp:posOffset>
            </wp:positionH>
            <wp:positionV relativeFrom="paragraph">
              <wp:posOffset>0</wp:posOffset>
            </wp:positionV>
            <wp:extent cx="302701" cy="324000"/>
            <wp:effectExtent l="0" t="0" r="2540" b="0"/>
            <wp:wrapNone/>
            <wp:docPr id="14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BD1EE7">
      <w:pPr>
        <w:pStyle w:val="AufgabeEbene1"/>
        <w:numPr>
          <w:ilvl w:val="0"/>
          <w:numId w:val="25"/>
        </w:numPr>
      </w:pPr>
      <w:r>
        <w:t>Nennen Sie, was ein Elektroskop anzeigt.</w:t>
      </w:r>
    </w:p>
    <w:p w:rsidR="00254742" w:rsidRDefault="00254742" w:rsidP="00254742">
      <w:pPr>
        <w:pStyle w:val="AufgabeEbene1"/>
      </w:pPr>
      <w:r>
        <w:t>Nennen Sie die Bauteile eines Elektroskops.</w:t>
      </w:r>
    </w:p>
    <w:p w:rsidR="00254742" w:rsidRDefault="00254742" w:rsidP="00254742">
      <w:pPr>
        <w:pStyle w:val="AufgabeEbene1"/>
      </w:pPr>
      <w:r>
        <w:t>Beschriften Sie das Bild eines Elektroskops mit den einzelnen Bauteilnamen.</w:t>
      </w:r>
    </w:p>
    <w:p w:rsidR="00803891" w:rsidRPr="00803891" w:rsidRDefault="00803891" w:rsidP="00803891">
      <w:pPr>
        <w:pStyle w:val="Abstandszeile"/>
      </w:pPr>
    </w:p>
    <w:p w:rsidR="00803891" w:rsidRPr="00964AB6" w:rsidRDefault="00803891" w:rsidP="00803891">
      <w:pPr>
        <w:pStyle w:val="Marginaliegrau"/>
        <w:framePr w:wrap="around"/>
      </w:pPr>
      <w:r>
        <w:t>Passen Sie das Bild Ihren Geräten in Ihrer Physi</w:t>
      </w:r>
      <w:r>
        <w:t>k</w:t>
      </w:r>
      <w:r>
        <w:t>sammlung an.</w:t>
      </w:r>
    </w:p>
    <w:tbl>
      <w:tblPr>
        <w:tblStyle w:val="Tabellenraster"/>
        <w:tblW w:w="0" w:type="auto"/>
        <w:tblInd w:w="284" w:type="dxa"/>
        <w:tblLook w:val="04A0" w:firstRow="1" w:lastRow="0" w:firstColumn="1" w:lastColumn="0" w:noHBand="0" w:noVBand="1"/>
      </w:tblPr>
      <w:tblGrid>
        <w:gridCol w:w="5778"/>
      </w:tblGrid>
      <w:tr w:rsidR="00476BF7" w:rsidTr="00803891">
        <w:tc>
          <w:tcPr>
            <w:tcW w:w="5778" w:type="dxa"/>
          </w:tcPr>
          <w:p w:rsidR="00476BF7" w:rsidRDefault="00476BF7" w:rsidP="009E6802">
            <w:pPr>
              <w:pStyle w:val="AufgabeText"/>
              <w:ind w:left="0"/>
              <w:rPr>
                <w:noProof/>
              </w:rPr>
            </w:pPr>
          </w:p>
          <w:p w:rsidR="00803891" w:rsidRDefault="00803891" w:rsidP="009E6802">
            <w:pPr>
              <w:pStyle w:val="AufgabeText"/>
              <w:ind w:left="0"/>
              <w:rPr>
                <w:noProof/>
              </w:rPr>
            </w:pPr>
            <w:r>
              <w:rPr>
                <w:noProof/>
              </w:rPr>
              <w:drawing>
                <wp:inline distT="0" distB="0" distL="0" distR="0" wp14:anchorId="27478909" wp14:editId="7E60D796">
                  <wp:extent cx="1956654" cy="3047748"/>
                  <wp:effectExtent l="0" t="0" r="5715" b="635"/>
                  <wp:docPr id="1449" name="Grafik 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956654" cy="3047748"/>
                          </a:xfrm>
                          <a:prstGeom prst="rect">
                            <a:avLst/>
                          </a:prstGeom>
                        </pic:spPr>
                      </pic:pic>
                    </a:graphicData>
                  </a:graphic>
                </wp:inline>
              </w:drawing>
            </w:r>
          </w:p>
          <w:p w:rsidR="00803891" w:rsidRDefault="00803891" w:rsidP="009E6802">
            <w:pPr>
              <w:pStyle w:val="AufgabeText"/>
              <w:ind w:left="0"/>
            </w:pPr>
          </w:p>
        </w:tc>
      </w:tr>
    </w:tbl>
    <w:p w:rsidR="009E6802" w:rsidRPr="009E6802" w:rsidRDefault="009E6802" w:rsidP="00803891">
      <w:pPr>
        <w:pStyle w:val="Abstandszeile"/>
      </w:pPr>
    </w:p>
    <w:p w:rsidR="00D963EE" w:rsidRPr="00964AB6" w:rsidRDefault="00D963EE" w:rsidP="00D963EE">
      <w:pPr>
        <w:pStyle w:val="Marginaliegrau"/>
        <w:framePr w:wrap="around" w:x="8911"/>
      </w:pPr>
      <w:r>
        <w:t>Bilder des LS</w:t>
      </w:r>
    </w:p>
    <w:p w:rsidR="00254742" w:rsidRDefault="00254742" w:rsidP="00254742">
      <w:pPr>
        <w:pStyle w:val="AufgabeEbene1"/>
      </w:pPr>
      <w:r>
        <w:t>Nennen Sie die benötigten Materialien.</w:t>
      </w:r>
    </w:p>
    <w:p w:rsidR="00254742" w:rsidRDefault="00254742" w:rsidP="00254742">
      <w:pPr>
        <w:pStyle w:val="AufgabeEbene1"/>
      </w:pPr>
      <w:r>
        <w:t>Das Experiment besteht aus zwei Teilen. Beschreiben Sie, was Sie im ersten Teil m</w:t>
      </w:r>
      <w:r>
        <w:t>a</w:t>
      </w:r>
      <w:r>
        <w:t>chen.</w:t>
      </w:r>
    </w:p>
    <w:p w:rsidR="00254742" w:rsidRPr="009C1778" w:rsidRDefault="00254742" w:rsidP="00254742">
      <w:pPr>
        <w:pStyle w:val="AufgabeEbene1"/>
      </w:pPr>
      <w:r>
        <w:t>Nennen Sie die Materialien, die Sie im ersten Teil brauchen.</w:t>
      </w:r>
    </w:p>
    <w:p w:rsidR="00254742" w:rsidRDefault="00254742" w:rsidP="00254742">
      <w:pPr>
        <w:pStyle w:val="AufgabeEbene1"/>
      </w:pPr>
      <w:r>
        <w:t>Beschreiben Sie, was Sie im zweiten Teil des Experimentes machen.</w:t>
      </w:r>
    </w:p>
    <w:p w:rsidR="00254742" w:rsidRDefault="00254742" w:rsidP="00254742">
      <w:pPr>
        <w:pStyle w:val="AufgabeEbene1"/>
      </w:pPr>
      <w:r>
        <w:t>Nennen Sie den letzten Arbeitsschritt.</w:t>
      </w:r>
    </w:p>
    <w:p w:rsidR="00254742" w:rsidRDefault="00254742" w:rsidP="00254742">
      <w:pPr>
        <w:pStyle w:val="Textkrper"/>
      </w:pPr>
    </w:p>
    <w:p w:rsidR="003205B2" w:rsidRDefault="003205B2" w:rsidP="00254742">
      <w:pPr>
        <w:pStyle w:val="Textkrper"/>
      </w:pPr>
      <w:r>
        <w:rPr>
          <w:noProof/>
        </w:rPr>
        <w:drawing>
          <wp:anchor distT="0" distB="0" distL="114300" distR="114300" simplePos="0" relativeHeight="252062720" behindDoc="0" locked="0" layoutInCell="0" allowOverlap="1" wp14:anchorId="2FDC4FB8" wp14:editId="31EB14BF">
            <wp:simplePos x="0" y="0"/>
            <wp:positionH relativeFrom="rightMargin">
              <wp:posOffset>108585</wp:posOffset>
            </wp:positionH>
            <wp:positionV relativeFrom="paragraph">
              <wp:posOffset>40640</wp:posOffset>
            </wp:positionV>
            <wp:extent cx="532765" cy="323850"/>
            <wp:effectExtent l="0" t="0" r="635" b="0"/>
            <wp:wrapNone/>
            <wp:docPr id="14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42">
        <w:t>Nachdem Sie die Aufgaben schriftlich beantwortet haben, besprechen Sie die Lösungen mit Ihren Gruppenmitgliedern</w:t>
      </w:r>
      <w:r w:rsidR="00965404">
        <w:t xml:space="preserve">. Anschließend stellen Sie </w:t>
      </w:r>
      <w:r w:rsidR="00AE267D">
        <w:t xml:space="preserve">Ihrer Lehrerin oder </w:t>
      </w:r>
      <w:r w:rsidR="00965404">
        <w:t>Ihrem</w:t>
      </w:r>
      <w:r w:rsidR="00254742">
        <w:t xml:space="preserve"> Lehr</w:t>
      </w:r>
      <w:r w:rsidR="00965404">
        <w:t xml:space="preserve">er </w:t>
      </w:r>
      <w:r w:rsidR="00254742">
        <w:t>die Lösungen vor und bekommen von ihm die Versuchsmaterialien.</w:t>
      </w:r>
    </w:p>
    <w:p w:rsidR="003205B2" w:rsidRDefault="003205B2" w:rsidP="00254742">
      <w:pPr>
        <w:pStyle w:val="Textkrper"/>
      </w:pPr>
      <w:r>
        <w:br w:type="page"/>
      </w:r>
    </w:p>
    <w:p w:rsidR="00254742" w:rsidRDefault="00254742" w:rsidP="00254742">
      <w:pPr>
        <w:pStyle w:val="berschrift2"/>
      </w:pPr>
      <w:r>
        <w:lastRenderedPageBreak/>
        <w:t>Level B: Wie stark ist ein Körper geladen? Vergleich von Ladungsbeträgen am Elektroskop –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D199F"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Kompetenzbereich</w:t>
            </w:r>
          </w:p>
          <w:p w:rsidR="00DD199F" w:rsidRDefault="00DD199F" w:rsidP="00F52FBA">
            <w:pPr>
              <w:pStyle w:val="TabelleKopflinks"/>
            </w:pPr>
            <w:r>
              <w:t>Kompetenzbereich 2</w:t>
            </w:r>
          </w:p>
          <w:p w:rsidR="00DD199F" w:rsidRDefault="00DD199F"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Lernfortschritt</w:t>
            </w:r>
          </w:p>
          <w:p w:rsidR="00DD199F" w:rsidRDefault="00DD199F"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DD199F" w:rsidRDefault="00DD199F" w:rsidP="00F52FBA">
            <w:pPr>
              <w:pStyle w:val="Tabelle6pt"/>
              <w:rPr>
                <w:color w:val="000000"/>
              </w:rPr>
            </w:pPr>
            <w:r>
              <w:t>Materialien/Titel</w:t>
            </w:r>
          </w:p>
          <w:p w:rsidR="00DD199F" w:rsidRDefault="007C18C9" w:rsidP="002F56F9">
            <w:pPr>
              <w:pStyle w:val="TabelleKopflinks"/>
            </w:pPr>
            <w:r>
              <w:t>Elektrostatik – E</w:t>
            </w:r>
            <w:r w:rsidR="00DD199F">
              <w:t xml:space="preserve">lektrische Ladungen </w:t>
            </w:r>
            <w:r w:rsidR="002F56F9">
              <w:t>–</w:t>
            </w:r>
            <w:r w:rsidR="00DD199F">
              <w:t xml:space="preserve"> Ve</w:t>
            </w:r>
            <w:r w:rsidR="00DD199F">
              <w:t>r</w:t>
            </w:r>
            <w:r w:rsidR="00DD199F">
              <w:t>suchsnachbereitung – Level B</w:t>
            </w:r>
          </w:p>
        </w:tc>
        <w:tc>
          <w:tcPr>
            <w:tcW w:w="188" w:type="dxa"/>
            <w:vMerge w:val="restart"/>
            <w:tcBorders>
              <w:top w:val="nil"/>
              <w:left w:val="single" w:sz="4" w:space="0" w:color="auto"/>
              <w:bottom w:val="nil"/>
              <w:right w:val="single" w:sz="4" w:space="0" w:color="auto"/>
            </w:tcBorders>
            <w:shd w:val="clear" w:color="auto" w:fill="FFFFFF"/>
          </w:tcPr>
          <w:p w:rsidR="00DD199F" w:rsidRPr="004B658C" w:rsidRDefault="00DD199F"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D199F" w:rsidRPr="00B51DE9" w:rsidRDefault="00DD199F" w:rsidP="00F52FBA">
            <w:pPr>
              <w:pStyle w:val="TabelleKopfmitte"/>
            </w:pPr>
            <w:r>
              <w:t>Physik</w:t>
            </w:r>
          </w:p>
          <w:p w:rsidR="00DD199F" w:rsidRPr="00B51DE9" w:rsidRDefault="00DD199F" w:rsidP="00434E9E">
            <w:pPr>
              <w:pStyle w:val="TabelleKopfmitte"/>
              <w:rPr>
                <w:rFonts w:eastAsia="Calibri"/>
              </w:rPr>
            </w:pPr>
            <w:r>
              <w:t>Ph</w:t>
            </w:r>
            <w:r w:rsidRPr="00B51DE9">
              <w:t>0</w:t>
            </w:r>
            <w:r>
              <w:t>2</w:t>
            </w:r>
            <w:r w:rsidRPr="00B51DE9">
              <w:t>.0</w:t>
            </w:r>
            <w:r>
              <w:t>2.0</w:t>
            </w:r>
            <w:r w:rsidR="00434E9E">
              <w:t>6</w:t>
            </w:r>
          </w:p>
        </w:tc>
      </w:tr>
      <w:tr w:rsidR="00DD199F" w:rsidRPr="00B51DE9" w:rsidTr="00F52FBA">
        <w:tc>
          <w:tcPr>
            <w:tcW w:w="7348" w:type="dxa"/>
            <w:gridSpan w:val="3"/>
            <w:tcBorders>
              <w:left w:val="single" w:sz="4" w:space="0" w:color="auto"/>
              <w:right w:val="single" w:sz="4" w:space="0" w:color="auto"/>
            </w:tcBorders>
            <w:hideMark/>
          </w:tcPr>
          <w:p w:rsidR="00DD199F" w:rsidRPr="004B658C" w:rsidRDefault="00DD199F" w:rsidP="00F52FBA">
            <w:pPr>
              <w:pStyle w:val="Tabelle6pt"/>
            </w:pPr>
            <w:r w:rsidRPr="004B658C">
              <w:t>Kompetenz:</w:t>
            </w:r>
          </w:p>
          <w:p w:rsidR="00DD199F" w:rsidRDefault="00DD199F" w:rsidP="00F52FBA">
            <w:pPr>
              <w:pStyle w:val="Kopf8ptafz"/>
            </w:pPr>
            <w:r>
              <w:t>Ich kann die elektrischen Anziehungs- und Abstoßungsreaktionen beschreiben.</w:t>
            </w:r>
          </w:p>
          <w:p w:rsidR="00DD199F" w:rsidRDefault="00DD199F" w:rsidP="00F52FBA">
            <w:pPr>
              <w:pStyle w:val="Kopf8ptafz"/>
            </w:pPr>
            <w:r>
              <w:t>Ich kann die Stärke von elektrischen Ladungen vergleichen.</w:t>
            </w:r>
          </w:p>
          <w:p w:rsidR="00DD199F" w:rsidRDefault="00DD199F" w:rsidP="00F52FBA">
            <w:pPr>
              <w:pStyle w:val="Kopf8ptafz"/>
            </w:pPr>
            <w:r>
              <w:t>Ich kann die Ladungsart mit einer Glimmlampe bestimmen.</w:t>
            </w:r>
          </w:p>
          <w:p w:rsidR="00DD199F" w:rsidRDefault="00DD199F" w:rsidP="00F52FBA">
            <w:pPr>
              <w:pStyle w:val="Kopf8ptafz"/>
            </w:pPr>
            <w:r>
              <w:t>Ich kann einen Ballon elektrisch laden.</w:t>
            </w:r>
          </w:p>
          <w:p w:rsidR="00DD199F" w:rsidRDefault="00DD199F" w:rsidP="00F52FBA">
            <w:pPr>
              <w:pStyle w:val="Kopf8ptafz"/>
            </w:pPr>
            <w:r>
              <w:t>Ich kann verschiedene Stäbe elektrisch laden.</w:t>
            </w:r>
          </w:p>
          <w:p w:rsidR="00DD199F" w:rsidRDefault="00DD199F"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D199F" w:rsidRPr="00B51DE9" w:rsidTr="00F52FBA">
              <w:trPr>
                <w:trHeight w:val="284"/>
              </w:trPr>
              <w:tc>
                <w:tcPr>
                  <w:tcW w:w="2090" w:type="dxa"/>
                  <w:shd w:val="clear" w:color="auto" w:fill="auto"/>
                </w:tcPr>
                <w:p w:rsidR="00DD199F" w:rsidRPr="00B51DE9" w:rsidRDefault="00DD199F" w:rsidP="00F52FBA">
                  <w:pPr>
                    <w:pStyle w:val="Textkrpermitte"/>
                  </w:pPr>
                  <w:r w:rsidRPr="00B51DE9">
                    <w:t>LernPROJEKT</w:t>
                  </w:r>
                </w:p>
              </w:tc>
            </w:tr>
            <w:tr w:rsidR="00DD199F" w:rsidRPr="00B51DE9" w:rsidTr="00F52FBA">
              <w:trPr>
                <w:trHeight w:val="284"/>
              </w:trPr>
              <w:tc>
                <w:tcPr>
                  <w:tcW w:w="2090" w:type="dxa"/>
                  <w:shd w:val="clear" w:color="auto" w:fill="auto"/>
                </w:tcPr>
                <w:p w:rsidR="00DD199F" w:rsidRPr="00B51DE9" w:rsidRDefault="00DD199F" w:rsidP="00F52FBA">
                  <w:pPr>
                    <w:pStyle w:val="Textkrpermitte"/>
                  </w:pPr>
                  <w:r w:rsidRPr="00B51DE9">
                    <w:t>LernTHEMA</w:t>
                  </w:r>
                </w:p>
              </w:tc>
            </w:tr>
            <w:tr w:rsidR="00DD199F" w:rsidRPr="00B51DE9" w:rsidTr="00F52FBA">
              <w:trPr>
                <w:trHeight w:val="284"/>
              </w:trPr>
              <w:tc>
                <w:tcPr>
                  <w:tcW w:w="2090" w:type="dxa"/>
                  <w:shd w:val="clear" w:color="auto" w:fill="D9D9D9" w:themeFill="background1" w:themeFillShade="D9"/>
                </w:tcPr>
                <w:p w:rsidR="00DD199F" w:rsidRPr="00B51DE9" w:rsidRDefault="00DD199F" w:rsidP="00F52FBA">
                  <w:pPr>
                    <w:pStyle w:val="TabelleKopfmitte"/>
                  </w:pPr>
                  <w:r w:rsidRPr="00B51DE9">
                    <w:t>LernSCHRITT</w:t>
                  </w:r>
                </w:p>
              </w:tc>
            </w:tr>
          </w:tbl>
          <w:p w:rsidR="00DD199F" w:rsidRPr="00B51DE9" w:rsidRDefault="00DD199F" w:rsidP="00F52FBA">
            <w:pPr>
              <w:pStyle w:val="TabelleKopfmitte"/>
            </w:pPr>
          </w:p>
        </w:tc>
      </w:tr>
      <w:tr w:rsidR="00DD199F" w:rsidRPr="00B51DE9" w:rsidTr="00F52FBA">
        <w:tc>
          <w:tcPr>
            <w:tcW w:w="7348" w:type="dxa"/>
            <w:gridSpan w:val="3"/>
            <w:tcBorders>
              <w:left w:val="single" w:sz="4" w:space="0" w:color="auto"/>
              <w:right w:val="single" w:sz="4" w:space="0" w:color="auto"/>
            </w:tcBorders>
            <w:hideMark/>
          </w:tcPr>
          <w:p w:rsidR="00DD199F" w:rsidRPr="004B658C" w:rsidRDefault="00DD199F" w:rsidP="00F52FBA">
            <w:pPr>
              <w:pStyle w:val="Tabelle6pt"/>
            </w:pPr>
            <w:r w:rsidRPr="004B658C">
              <w:t>Hauptbezug:</w:t>
            </w:r>
          </w:p>
          <w:p w:rsidR="00DD199F" w:rsidRDefault="00DD199F" w:rsidP="00F52FBA">
            <w:pPr>
              <w:pStyle w:val="Kopf8ptafz"/>
            </w:pPr>
            <w:r w:rsidRPr="000C62BB">
              <w:t>Ich kann physikalische Arbeitsweisen nachvollziehen und beschreiben.</w:t>
            </w:r>
          </w:p>
          <w:p w:rsidR="00DD199F" w:rsidRDefault="00DD199F"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199F" w:rsidRPr="00B51DE9" w:rsidRDefault="00DD199F" w:rsidP="00F52FBA">
            <w:pPr>
              <w:pStyle w:val="TabelleKopfmitte"/>
            </w:pPr>
          </w:p>
        </w:tc>
      </w:tr>
      <w:tr w:rsidR="00DD199F" w:rsidRPr="00B51DE9" w:rsidTr="00F52FBA">
        <w:tc>
          <w:tcPr>
            <w:tcW w:w="7348" w:type="dxa"/>
            <w:gridSpan w:val="3"/>
            <w:tcBorders>
              <w:left w:val="single" w:sz="4" w:space="0" w:color="auto"/>
              <w:right w:val="single" w:sz="4" w:space="0" w:color="auto"/>
            </w:tcBorders>
            <w:tcMar>
              <w:bottom w:w="0" w:type="dxa"/>
            </w:tcMar>
            <w:hideMark/>
          </w:tcPr>
          <w:p w:rsidR="00DD199F" w:rsidRDefault="00DD199F" w:rsidP="00F52FBA">
            <w:pPr>
              <w:pStyle w:val="Tabelle6pt"/>
            </w:pPr>
            <w:r>
              <w:t>Weitere Bezüge:</w:t>
            </w:r>
          </w:p>
          <w:p w:rsidR="00DD199F" w:rsidRDefault="00DD199F"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DD199F" w:rsidRDefault="00DD199F"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D199F" w:rsidRPr="00B51DE9" w:rsidRDefault="00DD199F" w:rsidP="00F52FBA">
            <w:pPr>
              <w:pStyle w:val="TabelleKopfmitte"/>
            </w:pPr>
          </w:p>
        </w:tc>
      </w:tr>
    </w:tbl>
    <w:p w:rsidR="000F695F" w:rsidRDefault="000F695F" w:rsidP="000F695F">
      <w:pPr>
        <w:pStyle w:val="berschrift3"/>
      </w:pPr>
      <w:r>
        <w:t>Aufgaben:</w:t>
      </w:r>
      <w:r>
        <w:rPr>
          <w:noProof/>
          <w:sz w:val="24"/>
        </w:rPr>
        <w:drawing>
          <wp:anchor distT="0" distB="0" distL="114300" distR="114300" simplePos="0" relativeHeight="252284928" behindDoc="0" locked="0" layoutInCell="0" allowOverlap="1" wp14:anchorId="2287A121" wp14:editId="483D3C3D">
            <wp:simplePos x="0" y="0"/>
            <wp:positionH relativeFrom="rightMargin">
              <wp:posOffset>107950</wp:posOffset>
            </wp:positionH>
            <wp:positionV relativeFrom="paragraph">
              <wp:posOffset>0</wp:posOffset>
            </wp:positionV>
            <wp:extent cx="345440" cy="323850"/>
            <wp:effectExtent l="0" t="0" r="0" b="0"/>
            <wp:wrapNone/>
            <wp:docPr id="16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Textkrper"/>
      </w:pPr>
      <w:r>
        <w:t>Bevor Sie Ihr Experiment protokollieren beantworten Sie alleine schriftlich die folge</w:t>
      </w:r>
      <w:r>
        <w:t>n</w:t>
      </w:r>
      <w:r>
        <w:t>den Fragen zum Experiment:</w:t>
      </w:r>
      <w:r>
        <w:rPr>
          <w:noProof/>
          <w:sz w:val="24"/>
        </w:rPr>
        <w:drawing>
          <wp:anchor distT="0" distB="0" distL="114300" distR="114300" simplePos="0" relativeHeight="252063744" behindDoc="0" locked="0" layoutInCell="0" allowOverlap="1" wp14:anchorId="703CD469" wp14:editId="68ADC1B2">
            <wp:simplePos x="0" y="0"/>
            <wp:positionH relativeFrom="rightMargin">
              <wp:posOffset>107950</wp:posOffset>
            </wp:positionH>
            <wp:positionV relativeFrom="paragraph">
              <wp:posOffset>0</wp:posOffset>
            </wp:positionV>
            <wp:extent cx="302701" cy="324000"/>
            <wp:effectExtent l="0" t="0" r="2540" b="0"/>
            <wp:wrapNone/>
            <wp:docPr id="14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BD1EE7">
      <w:pPr>
        <w:pStyle w:val="AufgabeEbene1"/>
        <w:numPr>
          <w:ilvl w:val="0"/>
          <w:numId w:val="26"/>
        </w:numPr>
      </w:pPr>
      <w:r>
        <w:t>Nennen Sie die Zeigeranzeigen von den beiden Luftballonversuchen.</w:t>
      </w:r>
    </w:p>
    <w:p w:rsidR="00254742" w:rsidRDefault="00254742" w:rsidP="00254742">
      <w:pPr>
        <w:pStyle w:val="AufgabeEbene1"/>
      </w:pPr>
      <w:r>
        <w:t>Nennen Sie, wann der Zeiger stärker ausgeschlagen hat. Beim ersten Ballonversuch oder beim zweiten.</w:t>
      </w:r>
    </w:p>
    <w:p w:rsidR="00254742" w:rsidRDefault="00254742" w:rsidP="00254742">
      <w:pPr>
        <w:pStyle w:val="AufgabeEbene1"/>
      </w:pPr>
      <w:r>
        <w:t>Nennen Sie die Reaktion beim Berühren des Elektroskops mit den Fingern.</w:t>
      </w:r>
    </w:p>
    <w:p w:rsidR="00254742" w:rsidRDefault="00254742" w:rsidP="00254742">
      <w:pPr>
        <w:pStyle w:val="AufgabeEbene1"/>
      </w:pPr>
      <w:r>
        <w:t>Nennen Sie die Reaktion, die das Elektroskop zeigt, wenn Sie mit den Kunststoffstab am Metallteller abstreifen.</w:t>
      </w:r>
    </w:p>
    <w:p w:rsidR="00254742" w:rsidRDefault="00254742" w:rsidP="00254742">
      <w:pPr>
        <w:pStyle w:val="AufgabeEbene1"/>
      </w:pPr>
      <w:r>
        <w:t>Nennen Sie die Reaktion, die das Elektroskop zeigt, wenn Sie mit den Glasstab am Metallteller abstreifen.</w:t>
      </w:r>
    </w:p>
    <w:p w:rsidR="00254742" w:rsidRPr="00774875" w:rsidRDefault="00254742" w:rsidP="00254742">
      <w:pPr>
        <w:pStyle w:val="AufgabeEbene1"/>
      </w:pPr>
      <w:r>
        <w:t>Ein Stab ist positiv geladen, der andere negativ. Können Sie am Elektroskop erke</w:t>
      </w:r>
      <w:r>
        <w:t>n</w:t>
      </w:r>
      <w:r>
        <w:t>nen, welcher Stab wie geladen ist? Antworten Sie mit einem ganzen Satz, ein „Ja“ oder „Nein“ reicht nicht aus.</w:t>
      </w:r>
    </w:p>
    <w:p w:rsidR="00254742" w:rsidRDefault="00254742" w:rsidP="00254742">
      <w:pPr>
        <w:pStyle w:val="AufgabeEbene1"/>
      </w:pPr>
      <w:r>
        <w:t>Protokollieren Sie das Experiment. Gliedern Sie Ihr Protokoll nach den folgenden Punkten.</w:t>
      </w:r>
    </w:p>
    <w:p w:rsidR="00254742" w:rsidRDefault="00254742" w:rsidP="00254742">
      <w:pPr>
        <w:pStyle w:val="AufgabeEbene2"/>
      </w:pPr>
      <w:r>
        <w:t>Benötigtes Material:</w:t>
      </w:r>
    </w:p>
    <w:p w:rsidR="00254742" w:rsidRDefault="00254742" w:rsidP="00254742">
      <w:pPr>
        <w:pStyle w:val="AufgabeEbene2"/>
      </w:pPr>
      <w:r>
        <w:t>Versuchsaufbau (Skizze):</w:t>
      </w:r>
    </w:p>
    <w:p w:rsidR="00254742" w:rsidRDefault="00254742" w:rsidP="00254742">
      <w:pPr>
        <w:pStyle w:val="AufgabeEbene2"/>
      </w:pPr>
      <w:r>
        <w:t>Versuchsdurchführung:</w:t>
      </w:r>
    </w:p>
    <w:p w:rsidR="00254742" w:rsidRDefault="00254742" w:rsidP="00254742">
      <w:pPr>
        <w:pStyle w:val="AufgabeEbene2"/>
      </w:pPr>
      <w:r>
        <w:t>Beobachtungen:</w:t>
      </w:r>
    </w:p>
    <w:p w:rsidR="00254742" w:rsidRDefault="00254742" w:rsidP="00254742">
      <w:pPr>
        <w:pStyle w:val="AufgabeEbene2"/>
      </w:pPr>
      <w:r>
        <w:t>Ergebnis: (Werden Sie hier ganz allgemein. Zum Beispiel könnte der erste Satz so beginnen: „Ein Elektroskop kann nur …“.</w:t>
      </w:r>
    </w:p>
    <w:p w:rsidR="00254742" w:rsidRDefault="00254742" w:rsidP="00254742">
      <w:pPr>
        <w:pStyle w:val="Textkrper"/>
      </w:pPr>
    </w:p>
    <w:p w:rsidR="003205B2" w:rsidRDefault="00254742" w:rsidP="00254742">
      <w:pPr>
        <w:pStyle w:val="Textkrper"/>
      </w:pPr>
      <w:r>
        <w:t>Nachdem Sie die Aufgaben schriftlich beantwortet haben, besprechen Sie die Lösungen mit Ihren Gruppenmitgliedern. Anschließend erstellen Sie gemeinsam ein Infoplakat für Ihre Mitschüler</w:t>
      </w:r>
      <w:r w:rsidR="00965404">
        <w:t>innen und Mitschüler</w:t>
      </w:r>
      <w:r>
        <w:t>. Überlegen Sie sich, wie Sie das Ergebnis den Mi</w:t>
      </w:r>
      <w:r>
        <w:t>t</w:t>
      </w:r>
      <w:r>
        <w:t>schü</w:t>
      </w:r>
      <w:r w:rsidR="00965404">
        <w:t>lerinnen und Mitschülern</w:t>
      </w:r>
      <w:r>
        <w:t xml:space="preserve"> am besten präs</w:t>
      </w:r>
      <w:r>
        <w:rPr>
          <w:noProof/>
        </w:rPr>
        <w:drawing>
          <wp:anchor distT="0" distB="0" distL="114300" distR="114300" simplePos="0" relativeHeight="252064768" behindDoc="0" locked="0" layoutInCell="0" allowOverlap="1" wp14:anchorId="6CECA5C0" wp14:editId="4D9F99A8">
            <wp:simplePos x="0" y="0"/>
            <wp:positionH relativeFrom="rightMargin">
              <wp:posOffset>107950</wp:posOffset>
            </wp:positionH>
            <wp:positionV relativeFrom="paragraph">
              <wp:posOffset>0</wp:posOffset>
            </wp:positionV>
            <wp:extent cx="532800" cy="324000"/>
            <wp:effectExtent l="0" t="0" r="635" b="0"/>
            <wp:wrapNone/>
            <wp:docPr id="146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entieren können.</w:t>
      </w:r>
      <w:r w:rsidR="003205B2">
        <w:br w:type="page"/>
      </w:r>
    </w:p>
    <w:p w:rsidR="00254742" w:rsidRDefault="00254742" w:rsidP="00254742">
      <w:pPr>
        <w:pStyle w:val="berschrift2"/>
      </w:pPr>
      <w:r>
        <w:lastRenderedPageBreak/>
        <w:t>Level C: Wie ist ein Körper geladen? Vergleich v</w:t>
      </w:r>
      <w:r w:rsidR="00C45971">
        <w:t>on Ladungen mit der Glimmlampe –</w:t>
      </w:r>
      <w:r>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30D96"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530D96" w:rsidRDefault="00530D96" w:rsidP="00F52FBA">
            <w:pPr>
              <w:pStyle w:val="Tabelle6pt"/>
              <w:rPr>
                <w:color w:val="000000"/>
              </w:rPr>
            </w:pPr>
            <w:r>
              <w:t>Kompetenzbereich</w:t>
            </w:r>
          </w:p>
          <w:p w:rsidR="00530D96" w:rsidRDefault="00530D96" w:rsidP="00F52FBA">
            <w:pPr>
              <w:pStyle w:val="TabelleKopflinks"/>
            </w:pPr>
            <w:r>
              <w:t>Kompetenzbereich 2</w:t>
            </w:r>
          </w:p>
          <w:p w:rsidR="00530D96" w:rsidRDefault="00530D96"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530D96" w:rsidRDefault="00530D96" w:rsidP="00F52FBA">
            <w:pPr>
              <w:pStyle w:val="Tabelle6pt"/>
              <w:rPr>
                <w:color w:val="000000"/>
              </w:rPr>
            </w:pPr>
            <w:r>
              <w:t>Lernfortschritt</w:t>
            </w:r>
          </w:p>
          <w:p w:rsidR="00530D96" w:rsidRDefault="00530D96"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530D96" w:rsidRDefault="00530D96" w:rsidP="00F52FBA">
            <w:pPr>
              <w:pStyle w:val="Tabelle6pt"/>
              <w:rPr>
                <w:color w:val="000000"/>
              </w:rPr>
            </w:pPr>
            <w:r>
              <w:t>Materialien/Titel</w:t>
            </w:r>
          </w:p>
          <w:p w:rsidR="00530D96" w:rsidRDefault="007C18C9" w:rsidP="002F56F9">
            <w:pPr>
              <w:pStyle w:val="TabelleKopflinks"/>
            </w:pPr>
            <w:r>
              <w:t>Elektrostatik – E</w:t>
            </w:r>
            <w:r w:rsidR="00530D96">
              <w:t xml:space="preserve">lektrische Ladungen </w:t>
            </w:r>
            <w:r w:rsidR="002F56F9">
              <w:t>–</w:t>
            </w:r>
            <w:r w:rsidR="00530D96">
              <w:t xml:space="preserve"> </w:t>
            </w:r>
            <w:r w:rsidR="00180A81">
              <w:t>Ve</w:t>
            </w:r>
            <w:r w:rsidR="00180A81">
              <w:t>r</w:t>
            </w:r>
            <w:r w:rsidR="00180A81">
              <w:t xml:space="preserve">suchsvorbereitung </w:t>
            </w:r>
            <w:r w:rsidR="00530D96">
              <w:t>– Level C</w:t>
            </w:r>
          </w:p>
        </w:tc>
        <w:tc>
          <w:tcPr>
            <w:tcW w:w="188" w:type="dxa"/>
            <w:vMerge w:val="restart"/>
            <w:tcBorders>
              <w:top w:val="nil"/>
              <w:left w:val="single" w:sz="4" w:space="0" w:color="auto"/>
              <w:bottom w:val="nil"/>
              <w:right w:val="single" w:sz="4" w:space="0" w:color="auto"/>
            </w:tcBorders>
            <w:shd w:val="clear" w:color="auto" w:fill="FFFFFF"/>
          </w:tcPr>
          <w:p w:rsidR="00530D96" w:rsidRPr="004B658C" w:rsidRDefault="00530D96"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30D96" w:rsidRPr="00B51DE9" w:rsidRDefault="00530D96" w:rsidP="00F52FBA">
            <w:pPr>
              <w:pStyle w:val="TabelleKopfmitte"/>
            </w:pPr>
            <w:r>
              <w:t>Physik</w:t>
            </w:r>
          </w:p>
          <w:p w:rsidR="00530D96" w:rsidRPr="00B51DE9" w:rsidRDefault="00530D96" w:rsidP="00434E9E">
            <w:pPr>
              <w:pStyle w:val="TabelleKopfmitte"/>
              <w:rPr>
                <w:rFonts w:eastAsia="Calibri"/>
              </w:rPr>
            </w:pPr>
            <w:r>
              <w:t>Ph02.02.0</w:t>
            </w:r>
            <w:r w:rsidR="00434E9E">
              <w:t>7</w:t>
            </w:r>
          </w:p>
        </w:tc>
      </w:tr>
      <w:tr w:rsidR="00530D96" w:rsidRPr="00B51DE9" w:rsidTr="00F52FBA">
        <w:tc>
          <w:tcPr>
            <w:tcW w:w="7348" w:type="dxa"/>
            <w:gridSpan w:val="3"/>
            <w:tcBorders>
              <w:left w:val="single" w:sz="4" w:space="0" w:color="auto"/>
              <w:right w:val="single" w:sz="4" w:space="0" w:color="auto"/>
            </w:tcBorders>
            <w:hideMark/>
          </w:tcPr>
          <w:p w:rsidR="00530D96" w:rsidRPr="004B658C" w:rsidRDefault="00530D96" w:rsidP="00F52FBA">
            <w:pPr>
              <w:pStyle w:val="Tabelle6pt"/>
            </w:pPr>
            <w:r w:rsidRPr="004B658C">
              <w:t>Kompetenz:</w:t>
            </w:r>
          </w:p>
          <w:p w:rsidR="00530D96" w:rsidRDefault="00530D96" w:rsidP="00F52FBA">
            <w:pPr>
              <w:pStyle w:val="Kopf8ptafz"/>
            </w:pPr>
            <w:r>
              <w:t>Ich kann die elektrischen Anziehungs- und Abstoßungsreaktionen beschreiben.</w:t>
            </w:r>
          </w:p>
          <w:p w:rsidR="00530D96" w:rsidRDefault="00530D96" w:rsidP="00F52FBA">
            <w:pPr>
              <w:pStyle w:val="Kopf8ptafz"/>
            </w:pPr>
            <w:r>
              <w:t>Ich kann die Stärke von elektrischen Ladungen vergleichen.</w:t>
            </w:r>
          </w:p>
          <w:p w:rsidR="00530D96" w:rsidRDefault="00530D96" w:rsidP="00F52FBA">
            <w:pPr>
              <w:pStyle w:val="Kopf8ptafz"/>
            </w:pPr>
            <w:r>
              <w:t>Ich kann die Ladungsart mit einer Glimmlampe bestimmen.</w:t>
            </w:r>
          </w:p>
          <w:p w:rsidR="00530D96" w:rsidRDefault="00530D96" w:rsidP="00F52FBA">
            <w:pPr>
              <w:pStyle w:val="Kopf8ptafz"/>
            </w:pPr>
            <w:r>
              <w:t>Ich kann einen Ballon elektrisch laden.</w:t>
            </w:r>
          </w:p>
          <w:p w:rsidR="00530D96" w:rsidRDefault="00530D96" w:rsidP="00F52FBA">
            <w:pPr>
              <w:pStyle w:val="Kopf8ptafz"/>
            </w:pPr>
            <w:r>
              <w:t>Ich kann verschiedene Stäbe elektrisch laden.</w:t>
            </w:r>
          </w:p>
          <w:p w:rsidR="00530D96" w:rsidRDefault="00530D96"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530D96" w:rsidRDefault="00530D96"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30D96" w:rsidRPr="00B51DE9" w:rsidTr="00F52FBA">
              <w:trPr>
                <w:trHeight w:val="284"/>
              </w:trPr>
              <w:tc>
                <w:tcPr>
                  <w:tcW w:w="2090" w:type="dxa"/>
                  <w:shd w:val="clear" w:color="auto" w:fill="auto"/>
                </w:tcPr>
                <w:p w:rsidR="00530D96" w:rsidRPr="00B51DE9" w:rsidRDefault="00530D96" w:rsidP="00F52FBA">
                  <w:pPr>
                    <w:pStyle w:val="Textkrpermitte"/>
                  </w:pPr>
                  <w:r w:rsidRPr="00B51DE9">
                    <w:t>LernPROJEKT</w:t>
                  </w:r>
                </w:p>
              </w:tc>
            </w:tr>
            <w:tr w:rsidR="00530D96" w:rsidRPr="00B51DE9" w:rsidTr="00F52FBA">
              <w:trPr>
                <w:trHeight w:val="284"/>
              </w:trPr>
              <w:tc>
                <w:tcPr>
                  <w:tcW w:w="2090" w:type="dxa"/>
                  <w:shd w:val="clear" w:color="auto" w:fill="auto"/>
                </w:tcPr>
                <w:p w:rsidR="00530D96" w:rsidRPr="00B51DE9" w:rsidRDefault="00530D96" w:rsidP="00F52FBA">
                  <w:pPr>
                    <w:pStyle w:val="Textkrpermitte"/>
                  </w:pPr>
                  <w:r w:rsidRPr="00B51DE9">
                    <w:t>LernTHEMA</w:t>
                  </w:r>
                </w:p>
              </w:tc>
            </w:tr>
            <w:tr w:rsidR="00530D96" w:rsidRPr="00B51DE9" w:rsidTr="00F52FBA">
              <w:trPr>
                <w:trHeight w:val="284"/>
              </w:trPr>
              <w:tc>
                <w:tcPr>
                  <w:tcW w:w="2090" w:type="dxa"/>
                  <w:shd w:val="clear" w:color="auto" w:fill="D9D9D9" w:themeFill="background1" w:themeFillShade="D9"/>
                </w:tcPr>
                <w:p w:rsidR="00530D96" w:rsidRPr="00B51DE9" w:rsidRDefault="00530D96" w:rsidP="00F52FBA">
                  <w:pPr>
                    <w:pStyle w:val="TabelleKopfmitte"/>
                  </w:pPr>
                  <w:r w:rsidRPr="00B51DE9">
                    <w:t>LernSCHRITT</w:t>
                  </w:r>
                </w:p>
              </w:tc>
            </w:tr>
          </w:tbl>
          <w:p w:rsidR="00530D96" w:rsidRPr="00B51DE9" w:rsidRDefault="00530D96" w:rsidP="00F52FBA">
            <w:pPr>
              <w:pStyle w:val="TabelleKopfmitte"/>
            </w:pPr>
          </w:p>
        </w:tc>
      </w:tr>
      <w:tr w:rsidR="00530D96" w:rsidRPr="00B51DE9" w:rsidTr="00F52FBA">
        <w:tc>
          <w:tcPr>
            <w:tcW w:w="7348" w:type="dxa"/>
            <w:gridSpan w:val="3"/>
            <w:tcBorders>
              <w:left w:val="single" w:sz="4" w:space="0" w:color="auto"/>
              <w:right w:val="single" w:sz="4" w:space="0" w:color="auto"/>
            </w:tcBorders>
            <w:hideMark/>
          </w:tcPr>
          <w:p w:rsidR="00530D96" w:rsidRPr="004B658C" w:rsidRDefault="00530D96" w:rsidP="00F52FBA">
            <w:pPr>
              <w:pStyle w:val="Tabelle6pt"/>
            </w:pPr>
            <w:r w:rsidRPr="004B658C">
              <w:t>Hauptbezug:</w:t>
            </w:r>
          </w:p>
          <w:p w:rsidR="00530D96" w:rsidRDefault="00530D96" w:rsidP="00F52FBA">
            <w:pPr>
              <w:pStyle w:val="Kopf8ptafz"/>
            </w:pPr>
            <w:r w:rsidRPr="000C62BB">
              <w:t>Ich kann physikalische Arbeitsweisen nachvollziehen und beschreiben.</w:t>
            </w:r>
          </w:p>
          <w:p w:rsidR="00530D96" w:rsidRDefault="00530D96"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530D96" w:rsidRDefault="00530D96"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30D96" w:rsidRPr="00B51DE9" w:rsidRDefault="00530D96" w:rsidP="00F52FBA">
            <w:pPr>
              <w:pStyle w:val="TabelleKopfmitte"/>
            </w:pPr>
          </w:p>
        </w:tc>
      </w:tr>
      <w:tr w:rsidR="00530D96" w:rsidRPr="00B51DE9" w:rsidTr="00F52FBA">
        <w:tc>
          <w:tcPr>
            <w:tcW w:w="7348" w:type="dxa"/>
            <w:gridSpan w:val="3"/>
            <w:tcBorders>
              <w:left w:val="single" w:sz="4" w:space="0" w:color="auto"/>
              <w:right w:val="single" w:sz="4" w:space="0" w:color="auto"/>
            </w:tcBorders>
            <w:tcMar>
              <w:bottom w:w="0" w:type="dxa"/>
            </w:tcMar>
            <w:hideMark/>
          </w:tcPr>
          <w:p w:rsidR="00530D96" w:rsidRDefault="00530D96" w:rsidP="00F52FBA">
            <w:pPr>
              <w:pStyle w:val="Tabelle6pt"/>
            </w:pPr>
            <w:r>
              <w:t>Weitere Bezüge:</w:t>
            </w:r>
          </w:p>
          <w:p w:rsidR="00530D96" w:rsidRDefault="00530D96"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530D96" w:rsidRDefault="00530D96"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30D96" w:rsidRPr="00B51DE9" w:rsidRDefault="00530D96" w:rsidP="00F52FBA">
            <w:pPr>
              <w:pStyle w:val="TabelleKopfmitte"/>
            </w:pPr>
          </w:p>
        </w:tc>
      </w:tr>
    </w:tbl>
    <w:p w:rsidR="000F695F" w:rsidRDefault="008F6D67" w:rsidP="000F695F">
      <w:pPr>
        <w:pStyle w:val="berschrift3"/>
      </w:pPr>
      <w:r>
        <w:t>Vorgehen</w:t>
      </w:r>
      <w:r w:rsidR="000F695F">
        <w:t>:</w:t>
      </w:r>
      <w:r w:rsidR="000F695F">
        <w:rPr>
          <w:noProof/>
          <w:sz w:val="24"/>
        </w:rPr>
        <w:drawing>
          <wp:anchor distT="0" distB="0" distL="114300" distR="114300" simplePos="0" relativeHeight="252286976" behindDoc="0" locked="0" layoutInCell="0" allowOverlap="1" wp14:anchorId="7ED692E0" wp14:editId="08CD9B35">
            <wp:simplePos x="0" y="0"/>
            <wp:positionH relativeFrom="rightMargin">
              <wp:posOffset>107950</wp:posOffset>
            </wp:positionH>
            <wp:positionV relativeFrom="paragraph">
              <wp:posOffset>0</wp:posOffset>
            </wp:positionV>
            <wp:extent cx="345440" cy="323850"/>
            <wp:effectExtent l="0" t="0" r="0" b="0"/>
            <wp:wrapNone/>
            <wp:docPr id="16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Textkrper"/>
      </w:pPr>
      <w:r>
        <w:t>Lesen und bearbeiten Sie den Informationstext und die Anleitung. Beantworten Sie dann die Fragen am Ende des Textes</w:t>
      </w:r>
      <w:r w:rsidRPr="004E1373">
        <w:t xml:space="preserve"> </w:t>
      </w:r>
      <w:r>
        <w:t>schriftlich.</w:t>
      </w:r>
    </w:p>
    <w:p w:rsidR="00254742" w:rsidRDefault="00254742" w:rsidP="00254742">
      <w:pPr>
        <w:pStyle w:val="berschrift3"/>
      </w:pPr>
      <w:r>
        <w:t>Elektrische Felder</w:t>
      </w:r>
    </w:p>
    <w:p w:rsidR="00254742" w:rsidRDefault="00254742" w:rsidP="00254742">
      <w:pPr>
        <w:pStyle w:val="Textkrper"/>
      </w:pPr>
      <w:r>
        <w:t>Körper sind meistens elektrisch neutral geladen. Sie können aber sowohl positiv als auch negativ geladen werden. Für uns Menschen ist es unmöglich durch Hinschauen festzustellen, wie ein Körper elektrisch geladen ist. Dazu gibt es als Hilfsmittel eine Glimmlampe.</w:t>
      </w:r>
    </w:p>
    <w:p w:rsidR="00254742" w:rsidRDefault="00254742" w:rsidP="00254742">
      <w:pPr>
        <w:pStyle w:val="Textkrper"/>
      </w:pPr>
      <w:r>
        <w:t xml:space="preserve">Eine Glimmlampe besteht aus zwei Metalldrähten in einem Glaskolben. Die Metalldrähte </w:t>
      </w:r>
      <w:r w:rsidR="00537860">
        <w:t xml:space="preserve">sind an den äußeren Metallkontakten befestigt und </w:t>
      </w:r>
      <w:r>
        <w:t>berühren sich nicht. In dem Glasko</w:t>
      </w:r>
      <w:r>
        <w:t>l</w:t>
      </w:r>
      <w:r>
        <w:t>ben befindet sich meistens Neon unter niedrigem Druck. Kommt die Glimmlampe mit vielen Elektronen in Kontakt, leuchtet die Seite der Glimmlampe, an der mehr Elektr</w:t>
      </w:r>
      <w:r>
        <w:t>o</w:t>
      </w:r>
      <w:r>
        <w:t>nen anliegen. Beim Leuchten der Glimmlampe fangen die Elektronen an, ans andere Ende der Lampe und dort in den berührenden Körper zu wandern. Dann stehen die Elektronen nicht mehr zum Leuchten zur Verfügung. Weitere Elektronen müssen herbe</w:t>
      </w:r>
      <w:r>
        <w:t>i</w:t>
      </w:r>
      <w:r>
        <w:t>geschafft werden oder die Lampe hört auf zu leuchten.</w:t>
      </w:r>
    </w:p>
    <w:p w:rsidR="00254742" w:rsidRDefault="00254742" w:rsidP="00254742">
      <w:pPr>
        <w:pStyle w:val="berschrift3"/>
      </w:pPr>
      <w:r>
        <w:t>Versuchsanleitung</w:t>
      </w:r>
    </w:p>
    <w:p w:rsidR="00254742" w:rsidRDefault="00254742" w:rsidP="00BD1EE7">
      <w:pPr>
        <w:pStyle w:val="Textkrpernrauen"/>
        <w:numPr>
          <w:ilvl w:val="0"/>
          <w:numId w:val="27"/>
        </w:numPr>
      </w:pPr>
      <w:r>
        <w:t>Überprüfen Sie Ihr Material. Sie brauchen:</w:t>
      </w:r>
    </w:p>
    <w:p w:rsidR="00254742" w:rsidRPr="00FC38BF" w:rsidRDefault="00254742" w:rsidP="00254742">
      <w:pPr>
        <w:pStyle w:val="Textkrperafz"/>
        <w:rPr>
          <w:lang w:val="de-DE"/>
        </w:rPr>
      </w:pPr>
      <w:r>
        <w:rPr>
          <w:lang w:val="de-DE"/>
        </w:rPr>
        <w:t>1</w:t>
      </w:r>
      <w:r w:rsidRPr="00FC38BF">
        <w:rPr>
          <w:lang w:val="de-DE"/>
        </w:rPr>
        <w:t xml:space="preserve"> Luftballon,</w:t>
      </w:r>
    </w:p>
    <w:p w:rsidR="00254742" w:rsidRDefault="00254742" w:rsidP="00254742">
      <w:pPr>
        <w:pStyle w:val="Textkrperafz"/>
      </w:pPr>
      <w:r>
        <w:t xml:space="preserve">1 </w:t>
      </w:r>
      <w:r w:rsidR="00953044">
        <w:t>Glas</w:t>
      </w:r>
      <w:r>
        <w:t>stab,</w:t>
      </w:r>
    </w:p>
    <w:p w:rsidR="00254742" w:rsidRDefault="00254742" w:rsidP="00254742">
      <w:pPr>
        <w:pStyle w:val="Textkrperafz"/>
      </w:pPr>
      <w:r>
        <w:t>1 Metallkugel auf Kunststof</w:t>
      </w:r>
      <w:r w:rsidR="00C45971">
        <w:t>f</w:t>
      </w:r>
      <w:r>
        <w:t>stab,</w:t>
      </w:r>
    </w:p>
    <w:p w:rsidR="00254742" w:rsidRDefault="00254742" w:rsidP="00254742">
      <w:pPr>
        <w:pStyle w:val="Textkrperafz"/>
      </w:pPr>
      <w:r>
        <w:t>1</w:t>
      </w:r>
      <w:r w:rsidR="00C45971">
        <w:t xml:space="preserve"> Baumwolltuch</w:t>
      </w:r>
      <w:r>
        <w:t>,</w:t>
      </w:r>
    </w:p>
    <w:p w:rsidR="00254742" w:rsidRDefault="00254742" w:rsidP="00254742">
      <w:pPr>
        <w:pStyle w:val="Textkrperafz"/>
      </w:pPr>
      <w:r>
        <w:t>1 Wimshurstmaschine und</w:t>
      </w:r>
    </w:p>
    <w:p w:rsidR="00254742" w:rsidRDefault="00254742" w:rsidP="00254742">
      <w:pPr>
        <w:pStyle w:val="Textkrperafz"/>
      </w:pPr>
      <w:r>
        <w:t>1 Glimmlampe.</w:t>
      </w:r>
    </w:p>
    <w:p w:rsidR="00254742" w:rsidRDefault="00254742" w:rsidP="00254742">
      <w:pPr>
        <w:pStyle w:val="Textkrpernrauen"/>
      </w:pPr>
      <w:r>
        <w:t>Drehen Sie die Kurbel an der Wimshurstmaschine langsam und gleichmäßig.</w:t>
      </w:r>
    </w:p>
    <w:p w:rsidR="00254742" w:rsidRDefault="00254742" w:rsidP="00254742">
      <w:pPr>
        <w:pStyle w:val="Textkrpernrauen"/>
      </w:pPr>
      <w:r>
        <w:t>Halten Sie die Glimmlampe mit den Metallkontakten mal an die eine Metallkugel der sich drehenden Wimshurstmaschine, mal an die andere. Beobachten Sie die Glim</w:t>
      </w:r>
      <w:r>
        <w:t>m</w:t>
      </w:r>
      <w:r>
        <w:t>lampe.</w:t>
      </w:r>
    </w:p>
    <w:p w:rsidR="00254742" w:rsidRDefault="00254742" w:rsidP="00254742">
      <w:pPr>
        <w:pStyle w:val="Textkrpernrauen"/>
      </w:pPr>
      <w:r>
        <w:t>Während des Drehens der Wimshurstmaschine berühren Sie mit der Metallkugel auf Kunststoffstab eine der Metallkugeln der Wimshurstmascchine. Anschließend berü</w:t>
      </w:r>
      <w:r>
        <w:t>h</w:t>
      </w:r>
      <w:r>
        <w:t>ren Sie mit der Glimmlampe die Metallkugel auf Kunststoffstab. Beobachten Sie die Glimmlampe.</w:t>
      </w:r>
    </w:p>
    <w:p w:rsidR="00254742" w:rsidRDefault="00254742" w:rsidP="00254742">
      <w:pPr>
        <w:pStyle w:val="Textkrpernrauen"/>
      </w:pPr>
      <w:r>
        <w:t>Stoppen Sie die Wimshurstmaschine.</w:t>
      </w:r>
    </w:p>
    <w:p w:rsidR="00254742" w:rsidRDefault="00254742" w:rsidP="00254742">
      <w:pPr>
        <w:pStyle w:val="Textkrpernrauen"/>
      </w:pPr>
      <w:r>
        <w:lastRenderedPageBreak/>
        <w:t>Reiben Sie möglichst lange u</w:t>
      </w:r>
      <w:r w:rsidR="00C45971">
        <w:t>nd kräftig mit dem Baumwolltuch</w:t>
      </w:r>
      <w:r>
        <w:t xml:space="preserve"> die Metallkugel auf Kunststoffstab und halten Sie anschließend die Glimmlampe an die Metallkugel. B</w:t>
      </w:r>
      <w:r>
        <w:t>e</w:t>
      </w:r>
      <w:r>
        <w:t>obachten Sie die Glimmlampe. Das Ergebnis ist nur sehr kurz zu sehen. Wiederholen Sie gegebenenfalls diesen Teil.</w:t>
      </w:r>
    </w:p>
    <w:p w:rsidR="00254742" w:rsidRDefault="00254742" w:rsidP="00254742">
      <w:pPr>
        <w:pStyle w:val="Textkrpernrauen"/>
      </w:pPr>
      <w:r>
        <w:t>Reiben Sie möglichst lange und krä</w:t>
      </w:r>
      <w:r w:rsidR="00C45971">
        <w:t>ftig mit dem Baumwolltuch</w:t>
      </w:r>
      <w:r w:rsidR="00953044">
        <w:t xml:space="preserve"> den Glas</w:t>
      </w:r>
      <w:r>
        <w:t xml:space="preserve">stab und ziehen Sie anschließend die Glimmlampe an dem </w:t>
      </w:r>
      <w:r w:rsidR="00953044">
        <w:t>Glas</w:t>
      </w:r>
      <w:r>
        <w:t>stab entlang. Beobachten Sie die Glimmlampe. Das Ergebnis ist nur sehr kurz zu sehen. Wiederholen Sie gegeb</w:t>
      </w:r>
      <w:r>
        <w:t>e</w:t>
      </w:r>
      <w:r>
        <w:t>nenfalls diesen Teil.</w:t>
      </w:r>
    </w:p>
    <w:p w:rsidR="00254742" w:rsidRDefault="00254742" w:rsidP="00254742">
      <w:pPr>
        <w:pStyle w:val="Textkrpernrauen"/>
      </w:pPr>
      <w:r>
        <w:t>Blasen Sie den Luftballon auf. Reiben Sie möglichst lange u</w:t>
      </w:r>
      <w:r w:rsidR="00C45971">
        <w:t>nd kräftig mit dem Baumwolltuch</w:t>
      </w:r>
      <w:r>
        <w:t xml:space="preserve"> den Luftballon und ziehen Sie anschließend die Glimmlampe an dem Luftballon entlang. Beobachten Sie die Glimmlampe. Das Ergebnis ist nur sehr kurz zu sehen. Wiederholen Sie gegebenenfalls diesen Teil.</w:t>
      </w:r>
    </w:p>
    <w:p w:rsidR="00254742" w:rsidRDefault="00254742" w:rsidP="00254742">
      <w:pPr>
        <w:pStyle w:val="Textkrpernrauen"/>
      </w:pPr>
      <w:r>
        <w:t>Räumen Sie den Versuch auf.</w:t>
      </w:r>
    </w:p>
    <w:p w:rsidR="00254742" w:rsidRDefault="00254742" w:rsidP="00254742">
      <w:pPr>
        <w:pStyle w:val="berschrift3"/>
      </w:pPr>
      <w:r>
        <w:t>Aufgaben</w:t>
      </w:r>
      <w:r>
        <w:rPr>
          <w:noProof/>
          <w:sz w:val="24"/>
        </w:rPr>
        <w:drawing>
          <wp:anchor distT="0" distB="0" distL="114300" distR="114300" simplePos="0" relativeHeight="252065792" behindDoc="0" locked="0" layoutInCell="0" allowOverlap="1" wp14:anchorId="52C7EF15" wp14:editId="5B2BE69F">
            <wp:simplePos x="0" y="0"/>
            <wp:positionH relativeFrom="rightMargin">
              <wp:posOffset>107950</wp:posOffset>
            </wp:positionH>
            <wp:positionV relativeFrom="paragraph">
              <wp:posOffset>0</wp:posOffset>
            </wp:positionV>
            <wp:extent cx="302701" cy="324000"/>
            <wp:effectExtent l="0" t="0" r="2540" b="0"/>
            <wp:wrapNone/>
            <wp:docPr id="14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BD1EE7">
      <w:pPr>
        <w:pStyle w:val="AufgabeEbene1"/>
        <w:numPr>
          <w:ilvl w:val="0"/>
          <w:numId w:val="28"/>
        </w:numPr>
      </w:pPr>
      <w:r>
        <w:t>Nennen Sie den Verwendungszweck, zu dem eine Glimmlampe benutzt wird.</w:t>
      </w:r>
      <w:r w:rsidRPr="00C07911">
        <w:t xml:space="preserve"> </w:t>
      </w:r>
    </w:p>
    <w:p w:rsidR="00254742" w:rsidRDefault="00254742" w:rsidP="00254742">
      <w:pPr>
        <w:pStyle w:val="AufgabeEbene1"/>
      </w:pPr>
      <w:r>
        <w:t>Beschriften Sie das Bild einer Glimmlampe mit den einzelnen Bauteilnamen.</w:t>
      </w:r>
    </w:p>
    <w:p w:rsidR="00254742" w:rsidRDefault="00254742" w:rsidP="00803891">
      <w:pPr>
        <w:pStyle w:val="Abstandszeile"/>
        <w:rPr>
          <w:noProof/>
        </w:rPr>
      </w:pPr>
    </w:p>
    <w:tbl>
      <w:tblPr>
        <w:tblStyle w:val="Tabellenraster"/>
        <w:tblW w:w="0" w:type="auto"/>
        <w:tblInd w:w="284" w:type="dxa"/>
        <w:tblLook w:val="04A0" w:firstRow="1" w:lastRow="0" w:firstColumn="1" w:lastColumn="0" w:noHBand="0" w:noVBand="1"/>
      </w:tblPr>
      <w:tblGrid>
        <w:gridCol w:w="7302"/>
      </w:tblGrid>
      <w:tr w:rsidR="00803891" w:rsidTr="00D963EE">
        <w:trPr>
          <w:trHeight w:val="1688"/>
        </w:trPr>
        <w:tc>
          <w:tcPr>
            <w:tcW w:w="7302" w:type="dxa"/>
          </w:tcPr>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803891">
            <w:pPr>
              <w:pStyle w:val="AufgabeText"/>
              <w:ind w:left="0"/>
              <w:jc w:val="center"/>
              <w:rPr>
                <w:noProof/>
              </w:rPr>
            </w:pPr>
            <w:r>
              <w:rPr>
                <w:noProof/>
              </w:rPr>
              <w:drawing>
                <wp:inline distT="0" distB="0" distL="0" distR="0" wp14:anchorId="13B38FD6" wp14:editId="6AA1BB23">
                  <wp:extent cx="3349256" cy="579195"/>
                  <wp:effectExtent l="0" t="0" r="3810" b="0"/>
                  <wp:docPr id="1441" name="Grafik 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a:extLst>
                              <a:ext uri="{28A0092B-C50C-407E-A947-70E740481C1C}">
                                <a14:useLocalDpi xmlns:a14="http://schemas.microsoft.com/office/drawing/2010/main" val="0"/>
                              </a:ext>
                            </a:extLst>
                          </a:blip>
                          <a:stretch>
                            <a:fillRect/>
                          </a:stretch>
                        </pic:blipFill>
                        <pic:spPr>
                          <a:xfrm>
                            <a:off x="0" y="0"/>
                            <a:ext cx="3345595" cy="578562"/>
                          </a:xfrm>
                          <a:prstGeom prst="rect">
                            <a:avLst/>
                          </a:prstGeom>
                        </pic:spPr>
                      </pic:pic>
                    </a:graphicData>
                  </a:graphic>
                </wp:inline>
              </w:drawing>
            </w:r>
          </w:p>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254742">
            <w:pPr>
              <w:pStyle w:val="AufgabeText"/>
              <w:ind w:left="0"/>
              <w:rPr>
                <w:noProof/>
              </w:rPr>
            </w:pPr>
          </w:p>
          <w:p w:rsidR="00803891" w:rsidRDefault="00803891" w:rsidP="00254742">
            <w:pPr>
              <w:pStyle w:val="AufgabeText"/>
              <w:ind w:left="0"/>
              <w:rPr>
                <w:noProof/>
              </w:rPr>
            </w:pPr>
          </w:p>
        </w:tc>
      </w:tr>
    </w:tbl>
    <w:p w:rsidR="00D963EE" w:rsidRPr="00964AB6" w:rsidRDefault="00D963EE" w:rsidP="00D963EE">
      <w:pPr>
        <w:pStyle w:val="Marginaliegrau"/>
        <w:framePr w:wrap="around" w:x="8911"/>
      </w:pPr>
      <w:r>
        <w:t>Bilder des LS</w:t>
      </w:r>
    </w:p>
    <w:p w:rsidR="00803891" w:rsidRPr="00C07911" w:rsidRDefault="00803891" w:rsidP="00254742">
      <w:pPr>
        <w:pStyle w:val="AufgabeText"/>
      </w:pPr>
    </w:p>
    <w:p w:rsidR="00254742" w:rsidRDefault="00254742" w:rsidP="00254742">
      <w:pPr>
        <w:pStyle w:val="AufgabeEbene1"/>
      </w:pPr>
      <w:r>
        <w:t>Beschreiben Sie, wann die Seite der Glimmlampe leuchtet, die an den Probekörper gehalten wird.</w:t>
      </w:r>
    </w:p>
    <w:p w:rsidR="00254742" w:rsidRDefault="00254742" w:rsidP="00254742">
      <w:pPr>
        <w:pStyle w:val="AufgabeEbene1"/>
      </w:pPr>
      <w:r>
        <w:t>Beschreiben Sie, wann die Seite der Glimmlampe leuchtet, die von dem Probekörper weg zeigt.</w:t>
      </w:r>
    </w:p>
    <w:p w:rsidR="00254742" w:rsidRPr="00C07911" w:rsidRDefault="00254742" w:rsidP="00254742">
      <w:pPr>
        <w:pStyle w:val="AufgabeEbene1"/>
      </w:pPr>
      <w:r>
        <w:t>Beschreiben Sie, warum die Glimmlampe irgendwann erlischt.</w:t>
      </w:r>
    </w:p>
    <w:p w:rsidR="00254742" w:rsidRDefault="00254742" w:rsidP="00254742">
      <w:pPr>
        <w:pStyle w:val="AufgabeEbene1"/>
      </w:pPr>
      <w:r>
        <w:t>Nennen Sie die benötigten Materialien.</w:t>
      </w:r>
    </w:p>
    <w:p w:rsidR="00254742" w:rsidRDefault="00254742" w:rsidP="00254742">
      <w:pPr>
        <w:pStyle w:val="AufgabeEbene1"/>
      </w:pPr>
      <w:r>
        <w:t>Das Experiment besteht aus zwei Teilen. Beschreiben Sie, was Sie im ersten Teil m</w:t>
      </w:r>
      <w:r>
        <w:t>a</w:t>
      </w:r>
      <w:r>
        <w:t>chen.</w:t>
      </w:r>
    </w:p>
    <w:p w:rsidR="00254742" w:rsidRPr="009C1778" w:rsidRDefault="00254742" w:rsidP="00254742">
      <w:pPr>
        <w:pStyle w:val="AufgabeEbene1"/>
      </w:pPr>
      <w:r>
        <w:t>Nennen Sie die Materialien, die Sie im ersten Teil brauchen.</w:t>
      </w:r>
    </w:p>
    <w:p w:rsidR="00254742" w:rsidRDefault="00254742" w:rsidP="00254742">
      <w:pPr>
        <w:pStyle w:val="AufgabeEbene1"/>
      </w:pPr>
      <w:r>
        <w:t>Beschreiben Sie, was Sie im zweiten Teil des Experimentes machen.</w:t>
      </w:r>
    </w:p>
    <w:p w:rsidR="00254742" w:rsidRDefault="00254742" w:rsidP="00254742">
      <w:pPr>
        <w:pStyle w:val="AufgabeEbene1"/>
      </w:pPr>
      <w:r>
        <w:t>Nennen Sie den letzten Arbeitsschritt.</w:t>
      </w:r>
    </w:p>
    <w:p w:rsidR="00254742" w:rsidRDefault="00254742" w:rsidP="00254742">
      <w:pPr>
        <w:pStyle w:val="Textkrper"/>
      </w:pPr>
    </w:p>
    <w:p w:rsidR="00254742" w:rsidRPr="009C1778" w:rsidRDefault="00254742" w:rsidP="00254742">
      <w:pPr>
        <w:pStyle w:val="Textkrper"/>
      </w:pPr>
      <w:r>
        <w:t>Nachdem Sie die Aufgaben schriftlich beantwortet haben, besprechen Sie die Lösungen mit Ihren Gruppenmitgliedern</w:t>
      </w:r>
      <w:r w:rsidR="00965404">
        <w:t>. Anschließend stellen Sie Ihrer</w:t>
      </w:r>
      <w:r>
        <w:t xml:space="preserve"> Lehrer</w:t>
      </w:r>
      <w:r w:rsidR="00965404">
        <w:t>in oder Ihrem Lehrer</w:t>
      </w:r>
      <w:r>
        <w:t xml:space="preserve"> die Lösungen vor und bekommen von ihm die Versuchsmaterialien.</w:t>
      </w:r>
      <w:r>
        <w:rPr>
          <w:noProof/>
        </w:rPr>
        <w:drawing>
          <wp:anchor distT="0" distB="0" distL="114300" distR="114300" simplePos="0" relativeHeight="252066816" behindDoc="0" locked="0" layoutInCell="0" allowOverlap="1" wp14:anchorId="6A8E5E7C" wp14:editId="72CBB8EC">
            <wp:simplePos x="0" y="0"/>
            <wp:positionH relativeFrom="rightMargin">
              <wp:posOffset>107950</wp:posOffset>
            </wp:positionH>
            <wp:positionV relativeFrom="paragraph">
              <wp:posOffset>0</wp:posOffset>
            </wp:positionV>
            <wp:extent cx="532800" cy="324000"/>
            <wp:effectExtent l="0" t="0" r="635" b="0"/>
            <wp:wrapNone/>
            <wp:docPr id="146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254742" w:rsidP="00254742">
      <w:pPr>
        <w:pStyle w:val="berschrift2"/>
      </w:pPr>
      <w:r>
        <w:lastRenderedPageBreak/>
        <w:t>Level C: Wie ist ein Körper geladen? Vergleich vo</w:t>
      </w:r>
      <w:r w:rsidR="00C45971">
        <w:t xml:space="preserve">n Ladungen mit der Glimmlampe – </w:t>
      </w:r>
      <w:r>
        <w:t>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243FE"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3243FE" w:rsidRDefault="003243FE" w:rsidP="00F52FBA">
            <w:pPr>
              <w:pStyle w:val="Tabelle6pt"/>
              <w:rPr>
                <w:color w:val="000000"/>
              </w:rPr>
            </w:pPr>
            <w:r>
              <w:t>Kompetenzbereich</w:t>
            </w:r>
          </w:p>
          <w:p w:rsidR="003243FE" w:rsidRDefault="003243FE" w:rsidP="00F52FBA">
            <w:pPr>
              <w:pStyle w:val="TabelleKopflinks"/>
            </w:pPr>
            <w:r>
              <w:t>Kompetenzbereich 2</w:t>
            </w:r>
          </w:p>
          <w:p w:rsidR="003243FE" w:rsidRDefault="003243FE"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3243FE" w:rsidRDefault="003243FE" w:rsidP="00F52FBA">
            <w:pPr>
              <w:pStyle w:val="Tabelle6pt"/>
              <w:rPr>
                <w:color w:val="000000"/>
              </w:rPr>
            </w:pPr>
            <w:r>
              <w:t>Lernfortschritt</w:t>
            </w:r>
          </w:p>
          <w:p w:rsidR="003243FE" w:rsidRDefault="003243FE"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243FE" w:rsidRDefault="003243FE" w:rsidP="00F52FBA">
            <w:pPr>
              <w:pStyle w:val="Tabelle6pt"/>
              <w:rPr>
                <w:color w:val="000000"/>
              </w:rPr>
            </w:pPr>
            <w:r>
              <w:t>Materialien/Titel</w:t>
            </w:r>
          </w:p>
          <w:p w:rsidR="003243FE" w:rsidRDefault="007C18C9" w:rsidP="002F56F9">
            <w:pPr>
              <w:pStyle w:val="TabelleKopflinks"/>
            </w:pPr>
            <w:r>
              <w:t>Elektrostatik – E</w:t>
            </w:r>
            <w:r w:rsidR="003243FE">
              <w:t xml:space="preserve">lektrische Ladungen </w:t>
            </w:r>
            <w:r w:rsidR="002F56F9">
              <w:t>–</w:t>
            </w:r>
            <w:r w:rsidR="003243FE">
              <w:t xml:space="preserve"> Ve</w:t>
            </w:r>
            <w:r w:rsidR="003243FE">
              <w:t>r</w:t>
            </w:r>
            <w:r w:rsidR="003243FE">
              <w:t>suchsnachbereitung – Level C</w:t>
            </w:r>
          </w:p>
        </w:tc>
        <w:tc>
          <w:tcPr>
            <w:tcW w:w="188" w:type="dxa"/>
            <w:vMerge w:val="restart"/>
            <w:tcBorders>
              <w:top w:val="nil"/>
              <w:left w:val="single" w:sz="4" w:space="0" w:color="auto"/>
              <w:bottom w:val="nil"/>
              <w:right w:val="single" w:sz="4" w:space="0" w:color="auto"/>
            </w:tcBorders>
            <w:shd w:val="clear" w:color="auto" w:fill="FFFFFF"/>
          </w:tcPr>
          <w:p w:rsidR="003243FE" w:rsidRPr="004B658C" w:rsidRDefault="003243FE"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243FE" w:rsidRPr="00B51DE9" w:rsidRDefault="003243FE" w:rsidP="00F52FBA">
            <w:pPr>
              <w:pStyle w:val="TabelleKopfmitte"/>
            </w:pPr>
            <w:r>
              <w:t>Physik</w:t>
            </w:r>
          </w:p>
          <w:p w:rsidR="003243FE" w:rsidRPr="00B51DE9" w:rsidRDefault="003243FE" w:rsidP="00434E9E">
            <w:pPr>
              <w:pStyle w:val="TabelleKopfmitte"/>
              <w:rPr>
                <w:rFonts w:eastAsia="Calibri"/>
              </w:rPr>
            </w:pPr>
            <w:r>
              <w:t>Ph</w:t>
            </w:r>
            <w:r w:rsidRPr="00B51DE9">
              <w:t>0</w:t>
            </w:r>
            <w:r>
              <w:t>2</w:t>
            </w:r>
            <w:r w:rsidRPr="00B51DE9">
              <w:t>.0</w:t>
            </w:r>
            <w:r>
              <w:t>2.0</w:t>
            </w:r>
            <w:r w:rsidR="00434E9E">
              <w:t>8</w:t>
            </w:r>
          </w:p>
        </w:tc>
      </w:tr>
      <w:tr w:rsidR="003243FE" w:rsidRPr="00B51DE9" w:rsidTr="00F52FBA">
        <w:tc>
          <w:tcPr>
            <w:tcW w:w="7348" w:type="dxa"/>
            <w:gridSpan w:val="3"/>
            <w:tcBorders>
              <w:left w:val="single" w:sz="4" w:space="0" w:color="auto"/>
              <w:right w:val="single" w:sz="4" w:space="0" w:color="auto"/>
            </w:tcBorders>
            <w:hideMark/>
          </w:tcPr>
          <w:p w:rsidR="003243FE" w:rsidRPr="004B658C" w:rsidRDefault="003243FE" w:rsidP="00F52FBA">
            <w:pPr>
              <w:pStyle w:val="Tabelle6pt"/>
            </w:pPr>
            <w:r w:rsidRPr="004B658C">
              <w:t>Kompetenz:</w:t>
            </w:r>
          </w:p>
          <w:p w:rsidR="003243FE" w:rsidRDefault="003243FE" w:rsidP="00F52FBA">
            <w:pPr>
              <w:pStyle w:val="Kopf8ptafz"/>
            </w:pPr>
            <w:r>
              <w:t>Ich kann die elektrischen Anziehungs- und Abstoßungsreaktionen beschreiben.</w:t>
            </w:r>
          </w:p>
          <w:p w:rsidR="003243FE" w:rsidRDefault="003243FE" w:rsidP="00F52FBA">
            <w:pPr>
              <w:pStyle w:val="Kopf8ptafz"/>
            </w:pPr>
            <w:r>
              <w:t>Ich kann die Stärke von elektrischen Ladungen vergleichen.</w:t>
            </w:r>
          </w:p>
          <w:p w:rsidR="003243FE" w:rsidRDefault="003243FE" w:rsidP="00F52FBA">
            <w:pPr>
              <w:pStyle w:val="Kopf8ptafz"/>
            </w:pPr>
            <w:r>
              <w:t>Ich kann die Ladungsart mit einer Glimmlampe bestimmen.</w:t>
            </w:r>
          </w:p>
          <w:p w:rsidR="003243FE" w:rsidRDefault="003243FE" w:rsidP="00F52FBA">
            <w:pPr>
              <w:pStyle w:val="Kopf8ptafz"/>
            </w:pPr>
            <w:r>
              <w:t>Ich kann einen Ballon elektrisch laden.</w:t>
            </w:r>
          </w:p>
          <w:p w:rsidR="003243FE" w:rsidRDefault="003243FE" w:rsidP="00F52FBA">
            <w:pPr>
              <w:pStyle w:val="Kopf8ptafz"/>
            </w:pPr>
            <w:r>
              <w:t>Ich kann verschiedene Stäbe elektrisch laden.</w:t>
            </w:r>
          </w:p>
          <w:p w:rsidR="003243FE" w:rsidRDefault="003243FE"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3243FE" w:rsidRDefault="003243FE"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243FE" w:rsidRPr="00B51DE9" w:rsidTr="00F52FBA">
              <w:trPr>
                <w:trHeight w:val="284"/>
              </w:trPr>
              <w:tc>
                <w:tcPr>
                  <w:tcW w:w="2090" w:type="dxa"/>
                  <w:shd w:val="clear" w:color="auto" w:fill="auto"/>
                </w:tcPr>
                <w:p w:rsidR="003243FE" w:rsidRPr="00B51DE9" w:rsidRDefault="003243FE" w:rsidP="00F52FBA">
                  <w:pPr>
                    <w:pStyle w:val="Textkrpermitte"/>
                  </w:pPr>
                  <w:r w:rsidRPr="00B51DE9">
                    <w:t>LernPROJEKT</w:t>
                  </w:r>
                </w:p>
              </w:tc>
            </w:tr>
            <w:tr w:rsidR="003243FE" w:rsidRPr="00B51DE9" w:rsidTr="00F52FBA">
              <w:trPr>
                <w:trHeight w:val="284"/>
              </w:trPr>
              <w:tc>
                <w:tcPr>
                  <w:tcW w:w="2090" w:type="dxa"/>
                  <w:shd w:val="clear" w:color="auto" w:fill="auto"/>
                </w:tcPr>
                <w:p w:rsidR="003243FE" w:rsidRPr="00B51DE9" w:rsidRDefault="003243FE" w:rsidP="00F52FBA">
                  <w:pPr>
                    <w:pStyle w:val="Textkrpermitte"/>
                  </w:pPr>
                  <w:r w:rsidRPr="00B51DE9">
                    <w:t>LernTHEMA</w:t>
                  </w:r>
                </w:p>
              </w:tc>
            </w:tr>
            <w:tr w:rsidR="003243FE" w:rsidRPr="00B51DE9" w:rsidTr="00F52FBA">
              <w:trPr>
                <w:trHeight w:val="284"/>
              </w:trPr>
              <w:tc>
                <w:tcPr>
                  <w:tcW w:w="2090" w:type="dxa"/>
                  <w:shd w:val="clear" w:color="auto" w:fill="D9D9D9" w:themeFill="background1" w:themeFillShade="D9"/>
                </w:tcPr>
                <w:p w:rsidR="003243FE" w:rsidRPr="00B51DE9" w:rsidRDefault="003243FE" w:rsidP="00F52FBA">
                  <w:pPr>
                    <w:pStyle w:val="TabelleKopfmitte"/>
                  </w:pPr>
                  <w:r w:rsidRPr="00B51DE9">
                    <w:t>LernSCHRITT</w:t>
                  </w:r>
                </w:p>
              </w:tc>
            </w:tr>
          </w:tbl>
          <w:p w:rsidR="003243FE" w:rsidRPr="00B51DE9" w:rsidRDefault="003243FE" w:rsidP="00F52FBA">
            <w:pPr>
              <w:pStyle w:val="TabelleKopfmitte"/>
            </w:pPr>
          </w:p>
        </w:tc>
      </w:tr>
      <w:tr w:rsidR="003243FE" w:rsidRPr="00B51DE9" w:rsidTr="00F52FBA">
        <w:tc>
          <w:tcPr>
            <w:tcW w:w="7348" w:type="dxa"/>
            <w:gridSpan w:val="3"/>
            <w:tcBorders>
              <w:left w:val="single" w:sz="4" w:space="0" w:color="auto"/>
              <w:right w:val="single" w:sz="4" w:space="0" w:color="auto"/>
            </w:tcBorders>
            <w:hideMark/>
          </w:tcPr>
          <w:p w:rsidR="003243FE" w:rsidRPr="004B658C" w:rsidRDefault="003243FE" w:rsidP="00F52FBA">
            <w:pPr>
              <w:pStyle w:val="Tabelle6pt"/>
            </w:pPr>
            <w:r w:rsidRPr="004B658C">
              <w:t>Hauptbezug:</w:t>
            </w:r>
          </w:p>
          <w:p w:rsidR="003243FE" w:rsidRDefault="003243FE" w:rsidP="00F52FBA">
            <w:pPr>
              <w:pStyle w:val="Kopf8ptafz"/>
            </w:pPr>
            <w:r w:rsidRPr="000C62BB">
              <w:t>Ich kann physikalische Arbeitsweisen nachvollziehen und beschreiben.</w:t>
            </w:r>
          </w:p>
          <w:p w:rsidR="003243FE" w:rsidRDefault="003243FE"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3243FE" w:rsidRDefault="003243FE"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243FE" w:rsidRPr="00B51DE9" w:rsidRDefault="003243FE" w:rsidP="00F52FBA">
            <w:pPr>
              <w:pStyle w:val="TabelleKopfmitte"/>
            </w:pPr>
          </w:p>
        </w:tc>
      </w:tr>
      <w:tr w:rsidR="003243FE" w:rsidRPr="00B51DE9" w:rsidTr="00F52FBA">
        <w:tc>
          <w:tcPr>
            <w:tcW w:w="7348" w:type="dxa"/>
            <w:gridSpan w:val="3"/>
            <w:tcBorders>
              <w:left w:val="single" w:sz="4" w:space="0" w:color="auto"/>
              <w:right w:val="single" w:sz="4" w:space="0" w:color="auto"/>
            </w:tcBorders>
            <w:tcMar>
              <w:bottom w:w="0" w:type="dxa"/>
            </w:tcMar>
            <w:hideMark/>
          </w:tcPr>
          <w:p w:rsidR="003243FE" w:rsidRDefault="003243FE" w:rsidP="00F52FBA">
            <w:pPr>
              <w:pStyle w:val="Tabelle6pt"/>
            </w:pPr>
            <w:r>
              <w:t>Weitere Bezüge:</w:t>
            </w:r>
          </w:p>
          <w:p w:rsidR="003243FE" w:rsidRDefault="003243FE"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3243FE" w:rsidRDefault="003243FE"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243FE" w:rsidRPr="00B51DE9" w:rsidRDefault="003243FE" w:rsidP="00F52FBA">
            <w:pPr>
              <w:pStyle w:val="TabelleKopfmitte"/>
            </w:pPr>
          </w:p>
        </w:tc>
      </w:tr>
    </w:tbl>
    <w:p w:rsidR="00D00DFB" w:rsidRDefault="00D00DFB" w:rsidP="00D00DFB">
      <w:pPr>
        <w:pStyle w:val="berschrift3"/>
      </w:pPr>
      <w:r>
        <w:t>Aufgaben:</w:t>
      </w:r>
      <w:r>
        <w:rPr>
          <w:noProof/>
          <w:sz w:val="24"/>
        </w:rPr>
        <w:drawing>
          <wp:anchor distT="0" distB="0" distL="114300" distR="114300" simplePos="0" relativeHeight="252289024" behindDoc="0" locked="0" layoutInCell="0" allowOverlap="1" wp14:anchorId="0C823BEF" wp14:editId="7B41FF96">
            <wp:simplePos x="0" y="0"/>
            <wp:positionH relativeFrom="rightMargin">
              <wp:posOffset>107950</wp:posOffset>
            </wp:positionH>
            <wp:positionV relativeFrom="paragraph">
              <wp:posOffset>0</wp:posOffset>
            </wp:positionV>
            <wp:extent cx="345440" cy="323850"/>
            <wp:effectExtent l="0" t="0" r="0" b="0"/>
            <wp:wrapNone/>
            <wp:docPr id="16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Default="00870BEB" w:rsidP="00254742">
      <w:pPr>
        <w:pStyle w:val="Textkrper"/>
      </w:pPr>
      <w:r>
        <w:rPr>
          <w:noProof/>
          <w:sz w:val="24"/>
        </w:rPr>
        <w:drawing>
          <wp:anchor distT="0" distB="0" distL="114300" distR="114300" simplePos="0" relativeHeight="252067840" behindDoc="0" locked="0" layoutInCell="0" allowOverlap="1" wp14:anchorId="5E962516" wp14:editId="411995DB">
            <wp:simplePos x="0" y="0"/>
            <wp:positionH relativeFrom="rightMargin">
              <wp:posOffset>128743</wp:posOffset>
            </wp:positionH>
            <wp:positionV relativeFrom="paragraph">
              <wp:posOffset>0</wp:posOffset>
            </wp:positionV>
            <wp:extent cx="302260" cy="323850"/>
            <wp:effectExtent l="0" t="0" r="2540" b="0"/>
            <wp:wrapNone/>
            <wp:docPr id="14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42">
        <w:t>Bevor Sie Ihr Experiment protokollieren beantworten Sie schriftlich die folgenden Fr</w:t>
      </w:r>
      <w:r w:rsidR="00254742">
        <w:t>a</w:t>
      </w:r>
      <w:r w:rsidR="00254742">
        <w:t>gen zum Experiment:</w:t>
      </w:r>
    </w:p>
    <w:p w:rsidR="00254742" w:rsidRDefault="00254742" w:rsidP="00BD1EE7">
      <w:pPr>
        <w:pStyle w:val="AufgabeEbene1"/>
        <w:numPr>
          <w:ilvl w:val="0"/>
          <w:numId w:val="29"/>
        </w:numPr>
      </w:pPr>
      <w:r>
        <w:t>Beschreiben Sie, was eine Wimshurstmaschine macht, wenn sie gedreht wird.</w:t>
      </w:r>
    </w:p>
    <w:p w:rsidR="00254742" w:rsidRDefault="00254742" w:rsidP="00254742">
      <w:pPr>
        <w:pStyle w:val="AufgabeEbene1"/>
      </w:pPr>
      <w:r>
        <w:t>Nennen Sie die Reaktion der Glimmlampe an den beiden Metallkugeln der Wim</w:t>
      </w:r>
      <w:r>
        <w:t>s</w:t>
      </w:r>
      <w:r>
        <w:t>hurstmaschine.</w:t>
      </w:r>
    </w:p>
    <w:p w:rsidR="00254742" w:rsidRDefault="00254742" w:rsidP="00254742">
      <w:pPr>
        <w:pStyle w:val="AufgabeEbene1"/>
      </w:pPr>
      <w:r>
        <w:t>Gibt es einen Unterschied, wenn man die Glimmlampe umdreht und mit dem and</w:t>
      </w:r>
      <w:r>
        <w:t>e</w:t>
      </w:r>
      <w:r>
        <w:t>ren Ende den Körper berührt? Antworten Sie mit einem ganzen Satz, ein „Ja“ oder „Nein“ reicht nicht aus.</w:t>
      </w:r>
    </w:p>
    <w:p w:rsidR="00254742" w:rsidRDefault="00254742" w:rsidP="00254742">
      <w:pPr>
        <w:pStyle w:val="AufgabeEbene1"/>
      </w:pPr>
      <w:r>
        <w:t>Nennen Sie die Reaktion der Glimmlampe an der mit Baumwolle geriebenen Metal</w:t>
      </w:r>
      <w:r>
        <w:t>l</w:t>
      </w:r>
      <w:r>
        <w:t>kugel.</w:t>
      </w:r>
    </w:p>
    <w:p w:rsidR="00254742" w:rsidRDefault="00254742" w:rsidP="00254742">
      <w:pPr>
        <w:pStyle w:val="AufgabeEbene1"/>
      </w:pPr>
      <w:r>
        <w:t>Nennen Sie die Ladung der mit Baumwolle geriebenen Metallkugel.</w:t>
      </w:r>
    </w:p>
    <w:p w:rsidR="00254742" w:rsidRDefault="00254742" w:rsidP="00254742">
      <w:pPr>
        <w:pStyle w:val="AufgabeEbene1"/>
      </w:pPr>
      <w:r>
        <w:t>Nennen Sie die Reaktion der Glimmlampe am Kunststoffstab.</w:t>
      </w:r>
    </w:p>
    <w:p w:rsidR="00254742" w:rsidRDefault="00254742" w:rsidP="00254742">
      <w:pPr>
        <w:pStyle w:val="AufgabeEbene1"/>
      </w:pPr>
      <w:r>
        <w:t xml:space="preserve">Nennen Sie die Ladung des </w:t>
      </w:r>
      <w:r w:rsidR="00953044">
        <w:t>Glas</w:t>
      </w:r>
      <w:r>
        <w:t>stabs.</w:t>
      </w:r>
    </w:p>
    <w:p w:rsidR="00254742" w:rsidRDefault="00254742" w:rsidP="00254742">
      <w:pPr>
        <w:pStyle w:val="AufgabeEbene1"/>
      </w:pPr>
      <w:r>
        <w:t>Nennen Sie die Reaktion der Glimmlampe am Luftballon.</w:t>
      </w:r>
    </w:p>
    <w:p w:rsidR="00254742" w:rsidRPr="00C30AF6" w:rsidRDefault="00254742" w:rsidP="00254742">
      <w:pPr>
        <w:pStyle w:val="AufgabeEbene1"/>
      </w:pPr>
      <w:r>
        <w:t>Nennen Sie die Ladung des Luftballons.</w:t>
      </w:r>
    </w:p>
    <w:p w:rsidR="00254742" w:rsidRDefault="00254742" w:rsidP="00254742">
      <w:pPr>
        <w:pStyle w:val="AufgabeEbene1"/>
      </w:pPr>
      <w:r>
        <w:t>Protokollieren Sie das Experiment. Gliedern Sie Ihr Protokoll nach den folgenden Punkten.</w:t>
      </w:r>
    </w:p>
    <w:p w:rsidR="00254742" w:rsidRDefault="00254742" w:rsidP="00254742">
      <w:pPr>
        <w:pStyle w:val="AufgabeEbene2"/>
      </w:pPr>
      <w:r>
        <w:t>Benötigtes Material:</w:t>
      </w:r>
    </w:p>
    <w:p w:rsidR="00254742" w:rsidRDefault="00254742" w:rsidP="00254742">
      <w:pPr>
        <w:pStyle w:val="AufgabeEbene2"/>
      </w:pPr>
      <w:r>
        <w:t>Versuchsaufbau (Skizze):</w:t>
      </w:r>
    </w:p>
    <w:p w:rsidR="00254742" w:rsidRDefault="00254742" w:rsidP="00254742">
      <w:pPr>
        <w:pStyle w:val="AufgabeEbene2"/>
      </w:pPr>
      <w:r>
        <w:t>Versuchsdurchführung:</w:t>
      </w:r>
    </w:p>
    <w:p w:rsidR="00254742" w:rsidRDefault="00254742" w:rsidP="00254742">
      <w:pPr>
        <w:pStyle w:val="AufgabeEbene2"/>
      </w:pPr>
      <w:r>
        <w:t>Beobachtungen:</w:t>
      </w:r>
    </w:p>
    <w:p w:rsidR="00254742" w:rsidRDefault="00254742" w:rsidP="00254742">
      <w:pPr>
        <w:pStyle w:val="AufgabeEbene2"/>
      </w:pPr>
      <w:r>
        <w:t>Ergebnis: (Werden Sie hier ganz allgemein. Zum Beispiel könnte der erste Satz so beginnen: „Mit einer Glimmlampe kann … .“</w:t>
      </w:r>
    </w:p>
    <w:p w:rsidR="00254742" w:rsidRDefault="00254742" w:rsidP="00254742">
      <w:pPr>
        <w:pStyle w:val="Textkrper"/>
      </w:pPr>
    </w:p>
    <w:p w:rsidR="00254742" w:rsidRDefault="00254742" w:rsidP="00254742">
      <w:pPr>
        <w:pStyle w:val="Textkrper"/>
      </w:pPr>
      <w:r>
        <w:lastRenderedPageBreak/>
        <w:t>Nachdem Sie die Aufgaben schriftlich beantwortet haben, besprechen Sie die Lösungen mit Ihren Gruppenmitgliedern. Anschließend erstellen Sie gemeinsam ein Infoplakat für Ihre Mitschüler</w:t>
      </w:r>
      <w:r w:rsidR="00965404">
        <w:t>innen und Mitschüler</w:t>
      </w:r>
      <w:r>
        <w:t>. Überlegen Sie sich, wie Sie das Ergebnis des Exp</w:t>
      </w:r>
      <w:r>
        <w:t>e</w:t>
      </w:r>
      <w:r>
        <w:t>rimentes den Mitschü</w:t>
      </w:r>
      <w:r w:rsidR="00965404">
        <w:t>lerinnen und Mitschülern</w:t>
      </w:r>
      <w:r>
        <w:t xml:space="preserve"> am besten präsentieren können. Verge</w:t>
      </w:r>
      <w:r>
        <w:t>s</w:t>
      </w:r>
      <w:r>
        <w:t>sen Sie dabei nicht, auf die Elektronenbewegung einzugehen.</w:t>
      </w:r>
      <w:r>
        <w:rPr>
          <w:noProof/>
        </w:rPr>
        <w:drawing>
          <wp:anchor distT="0" distB="0" distL="114300" distR="114300" simplePos="0" relativeHeight="252068864" behindDoc="0" locked="0" layoutInCell="0" allowOverlap="1" wp14:anchorId="05E5855D" wp14:editId="5139E413">
            <wp:simplePos x="0" y="0"/>
            <wp:positionH relativeFrom="rightMargin">
              <wp:posOffset>107950</wp:posOffset>
            </wp:positionH>
            <wp:positionV relativeFrom="paragraph">
              <wp:posOffset>0</wp:posOffset>
            </wp:positionV>
            <wp:extent cx="532800" cy="324000"/>
            <wp:effectExtent l="0" t="0" r="635" b="0"/>
            <wp:wrapNone/>
            <wp:docPr id="147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4742" w:rsidRPr="009C1778" w:rsidRDefault="00254742" w:rsidP="00434E9E">
      <w:pPr>
        <w:pStyle w:val="berschrift3"/>
      </w:pPr>
      <w:r>
        <w:t>Experimente vorführen und erklären</w:t>
      </w:r>
      <w:r>
        <w:rPr>
          <w:noProof/>
          <w:sz w:val="24"/>
        </w:rPr>
        <w:drawing>
          <wp:anchor distT="0" distB="0" distL="114300" distR="114300" simplePos="0" relativeHeight="252069888" behindDoc="0" locked="0" layoutInCell="0" allowOverlap="1" wp14:anchorId="34EF9BF2" wp14:editId="673E7418">
            <wp:simplePos x="0" y="0"/>
            <wp:positionH relativeFrom="rightMargin">
              <wp:posOffset>107950</wp:posOffset>
            </wp:positionH>
            <wp:positionV relativeFrom="paragraph">
              <wp:posOffset>0</wp:posOffset>
            </wp:positionV>
            <wp:extent cx="334645" cy="323850"/>
            <wp:effectExtent l="0" t="0" r="8255" b="0"/>
            <wp:wrapNone/>
            <wp:docPr id="147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205B2" w:rsidRDefault="00254742" w:rsidP="00254742">
      <w:pPr>
        <w:pStyle w:val="Textkrper"/>
      </w:pPr>
      <w:r>
        <w:t>Die Schüler</w:t>
      </w:r>
      <w:r w:rsidR="00965404">
        <w:t>innen und Schüler</w:t>
      </w:r>
      <w:r>
        <w:t xml:space="preserve"> präsentieren ihre Versuche und liefern die dazu nötigen Erklärungen mit Hilfe eines Plakats, warum etwas so ist. Sie sollten sich zu den einze</w:t>
      </w:r>
      <w:r>
        <w:t>l</w:t>
      </w:r>
      <w:r>
        <w:t>nen nicht selbst durchgeführten Experimenten Informationen notieren, so dass sie das folgende Arbeitsblatt zur Ergebniskontrolle eigenständig bearbeiten können.</w:t>
      </w:r>
      <w:r w:rsidR="003205B2">
        <w:br w:type="page"/>
      </w:r>
    </w:p>
    <w:p w:rsidR="00254742" w:rsidRDefault="0035526F" w:rsidP="00434E9E">
      <w:pPr>
        <w:pStyle w:val="berschrift2"/>
      </w:pPr>
      <w:r>
        <w:lastRenderedPageBreak/>
        <w:t>Wiederholungsa</w:t>
      </w:r>
      <w:r w:rsidR="00254742">
        <w:t>ufgaben zu den Experimenten lösen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34E9E"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434E9E" w:rsidRDefault="00434E9E" w:rsidP="00F52FBA">
            <w:pPr>
              <w:pStyle w:val="Tabelle6pt"/>
              <w:rPr>
                <w:color w:val="000000"/>
              </w:rPr>
            </w:pPr>
            <w:r>
              <w:t>Kompetenzbereich</w:t>
            </w:r>
          </w:p>
          <w:p w:rsidR="00434E9E" w:rsidRDefault="00434E9E" w:rsidP="00F52FBA">
            <w:pPr>
              <w:pStyle w:val="TabelleKopflinks"/>
            </w:pPr>
            <w:r>
              <w:t>Kompetenzbereich 2</w:t>
            </w:r>
          </w:p>
          <w:p w:rsidR="00434E9E" w:rsidRDefault="00434E9E"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434E9E" w:rsidRDefault="00434E9E" w:rsidP="00F52FBA">
            <w:pPr>
              <w:pStyle w:val="Tabelle6pt"/>
              <w:rPr>
                <w:color w:val="000000"/>
              </w:rPr>
            </w:pPr>
            <w:r>
              <w:t>Lernfortschritt</w:t>
            </w:r>
          </w:p>
          <w:p w:rsidR="00434E9E" w:rsidRDefault="00434E9E" w:rsidP="00F52FBA">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434E9E" w:rsidRDefault="00434E9E" w:rsidP="00F52FBA">
            <w:pPr>
              <w:pStyle w:val="Tabelle6pt"/>
              <w:rPr>
                <w:color w:val="000000"/>
              </w:rPr>
            </w:pPr>
            <w:r>
              <w:t>Materialien/Titel</w:t>
            </w:r>
          </w:p>
          <w:p w:rsidR="00434E9E" w:rsidRDefault="002F56F9" w:rsidP="002F56F9">
            <w:pPr>
              <w:pStyle w:val="TabelleKopflinks"/>
            </w:pPr>
            <w:r>
              <w:t>Elektrostatik – E</w:t>
            </w:r>
            <w:r w:rsidR="00434E9E">
              <w:t xml:space="preserve">lektrische Ladungen </w:t>
            </w:r>
            <w:r>
              <w:t>–</w:t>
            </w:r>
            <w:r w:rsidR="00434E9E">
              <w:t xml:space="preserve"> Wiede</w:t>
            </w:r>
            <w:r w:rsidR="00434E9E">
              <w:t>r</w:t>
            </w:r>
            <w:r w:rsidR="00434E9E">
              <w:t>holung</w:t>
            </w:r>
          </w:p>
        </w:tc>
        <w:tc>
          <w:tcPr>
            <w:tcW w:w="188" w:type="dxa"/>
            <w:vMerge w:val="restart"/>
            <w:tcBorders>
              <w:top w:val="nil"/>
              <w:left w:val="single" w:sz="4" w:space="0" w:color="auto"/>
              <w:bottom w:val="nil"/>
              <w:right w:val="single" w:sz="4" w:space="0" w:color="auto"/>
            </w:tcBorders>
            <w:shd w:val="clear" w:color="auto" w:fill="FFFFFF"/>
          </w:tcPr>
          <w:p w:rsidR="00434E9E" w:rsidRPr="004B658C" w:rsidRDefault="00434E9E"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34E9E" w:rsidRPr="00B51DE9" w:rsidRDefault="00434E9E" w:rsidP="00F52FBA">
            <w:pPr>
              <w:pStyle w:val="TabelleKopfmitte"/>
            </w:pPr>
            <w:r>
              <w:t>Physik</w:t>
            </w:r>
          </w:p>
          <w:p w:rsidR="00434E9E" w:rsidRPr="00B51DE9" w:rsidRDefault="00434E9E" w:rsidP="00434E9E">
            <w:pPr>
              <w:pStyle w:val="TabelleKopfmitte"/>
              <w:rPr>
                <w:rFonts w:eastAsia="Calibri"/>
              </w:rPr>
            </w:pPr>
            <w:r>
              <w:t>Ph</w:t>
            </w:r>
            <w:r w:rsidRPr="00B51DE9">
              <w:t>0</w:t>
            </w:r>
            <w:r>
              <w:t>2</w:t>
            </w:r>
            <w:r w:rsidRPr="00B51DE9">
              <w:t>.0</w:t>
            </w:r>
            <w:r>
              <w:t>2.09</w:t>
            </w:r>
          </w:p>
        </w:tc>
      </w:tr>
      <w:tr w:rsidR="00434E9E" w:rsidRPr="00B51DE9" w:rsidTr="00F52FBA">
        <w:tc>
          <w:tcPr>
            <w:tcW w:w="7348" w:type="dxa"/>
            <w:gridSpan w:val="3"/>
            <w:tcBorders>
              <w:left w:val="single" w:sz="4" w:space="0" w:color="auto"/>
              <w:right w:val="single" w:sz="4" w:space="0" w:color="auto"/>
            </w:tcBorders>
            <w:hideMark/>
          </w:tcPr>
          <w:p w:rsidR="00434E9E" w:rsidRPr="004B658C" w:rsidRDefault="00434E9E" w:rsidP="00F52FBA">
            <w:pPr>
              <w:pStyle w:val="Tabelle6pt"/>
            </w:pPr>
            <w:r w:rsidRPr="004B658C">
              <w:t>Kompetenz:</w:t>
            </w:r>
          </w:p>
          <w:p w:rsidR="00434E9E" w:rsidRDefault="00434E9E" w:rsidP="00F52FBA">
            <w:pPr>
              <w:pStyle w:val="Kopf8ptafz"/>
            </w:pPr>
            <w:r>
              <w:t>Ich kann die elektrischen Anziehungs- und Abstoßungsreaktionen beschreiben.</w:t>
            </w:r>
          </w:p>
          <w:p w:rsidR="00434E9E" w:rsidRDefault="00434E9E" w:rsidP="00F52FBA">
            <w:pPr>
              <w:pStyle w:val="Kopf8ptafz"/>
            </w:pPr>
            <w:r>
              <w:t>Ich kann die Stärke von elektrischen Ladungen vergleichen.</w:t>
            </w:r>
          </w:p>
          <w:p w:rsidR="00434E9E" w:rsidRDefault="00434E9E" w:rsidP="00434E9E">
            <w:pPr>
              <w:pStyle w:val="Kopf8ptafz"/>
            </w:pPr>
            <w:r>
              <w:t>Ich kann die Ladungsart mit einer Glimmlampe bestimmen.</w:t>
            </w:r>
          </w:p>
        </w:tc>
        <w:tc>
          <w:tcPr>
            <w:tcW w:w="188" w:type="dxa"/>
            <w:vMerge/>
            <w:tcBorders>
              <w:left w:val="single" w:sz="4" w:space="0" w:color="auto"/>
              <w:bottom w:val="nil"/>
              <w:right w:val="nil"/>
            </w:tcBorders>
            <w:vAlign w:val="center"/>
            <w:hideMark/>
          </w:tcPr>
          <w:p w:rsidR="00434E9E" w:rsidRDefault="00434E9E"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34E9E" w:rsidRPr="00B51DE9" w:rsidTr="00F52FBA">
              <w:trPr>
                <w:trHeight w:val="284"/>
              </w:trPr>
              <w:tc>
                <w:tcPr>
                  <w:tcW w:w="2090" w:type="dxa"/>
                  <w:shd w:val="clear" w:color="auto" w:fill="auto"/>
                </w:tcPr>
                <w:p w:rsidR="00434E9E" w:rsidRPr="00B51DE9" w:rsidRDefault="00434E9E" w:rsidP="00F52FBA">
                  <w:pPr>
                    <w:pStyle w:val="Textkrpermitte"/>
                  </w:pPr>
                  <w:r w:rsidRPr="00B51DE9">
                    <w:t>LernPROJEKT</w:t>
                  </w:r>
                </w:p>
              </w:tc>
            </w:tr>
            <w:tr w:rsidR="00434E9E" w:rsidRPr="00B51DE9" w:rsidTr="00F52FBA">
              <w:trPr>
                <w:trHeight w:val="284"/>
              </w:trPr>
              <w:tc>
                <w:tcPr>
                  <w:tcW w:w="2090" w:type="dxa"/>
                  <w:shd w:val="clear" w:color="auto" w:fill="auto"/>
                </w:tcPr>
                <w:p w:rsidR="00434E9E" w:rsidRPr="00B51DE9" w:rsidRDefault="00434E9E" w:rsidP="00F52FBA">
                  <w:pPr>
                    <w:pStyle w:val="Textkrpermitte"/>
                  </w:pPr>
                  <w:r w:rsidRPr="00B51DE9">
                    <w:t>LernTHEMA</w:t>
                  </w:r>
                </w:p>
              </w:tc>
            </w:tr>
            <w:tr w:rsidR="00434E9E" w:rsidRPr="00B51DE9" w:rsidTr="00F52FBA">
              <w:trPr>
                <w:trHeight w:val="284"/>
              </w:trPr>
              <w:tc>
                <w:tcPr>
                  <w:tcW w:w="2090" w:type="dxa"/>
                  <w:shd w:val="clear" w:color="auto" w:fill="D9D9D9" w:themeFill="background1" w:themeFillShade="D9"/>
                </w:tcPr>
                <w:p w:rsidR="00434E9E" w:rsidRPr="00B51DE9" w:rsidRDefault="00434E9E" w:rsidP="00F52FBA">
                  <w:pPr>
                    <w:pStyle w:val="TabelleKopfmitte"/>
                  </w:pPr>
                  <w:r w:rsidRPr="00B51DE9">
                    <w:t>LernSCHRITT</w:t>
                  </w:r>
                </w:p>
              </w:tc>
            </w:tr>
          </w:tbl>
          <w:p w:rsidR="00434E9E" w:rsidRPr="00B51DE9" w:rsidRDefault="00434E9E" w:rsidP="00F52FBA">
            <w:pPr>
              <w:pStyle w:val="TabelleKopfmitte"/>
            </w:pPr>
          </w:p>
        </w:tc>
      </w:tr>
      <w:tr w:rsidR="00434E9E" w:rsidRPr="00B51DE9" w:rsidTr="00F52FBA">
        <w:tc>
          <w:tcPr>
            <w:tcW w:w="7348" w:type="dxa"/>
            <w:gridSpan w:val="3"/>
            <w:tcBorders>
              <w:left w:val="single" w:sz="4" w:space="0" w:color="auto"/>
              <w:right w:val="single" w:sz="4" w:space="0" w:color="auto"/>
            </w:tcBorders>
            <w:hideMark/>
          </w:tcPr>
          <w:p w:rsidR="00434E9E" w:rsidRPr="004B658C" w:rsidRDefault="00434E9E" w:rsidP="00F52FBA">
            <w:pPr>
              <w:pStyle w:val="Tabelle6pt"/>
            </w:pPr>
            <w:r w:rsidRPr="004B658C">
              <w:t>Hauptbezug:</w:t>
            </w:r>
          </w:p>
          <w:p w:rsidR="00434E9E" w:rsidRDefault="00434E9E" w:rsidP="00434E9E">
            <w:pPr>
              <w:pStyle w:val="Kopf8ptafz"/>
            </w:pPr>
            <w:r w:rsidRPr="000C62BB">
              <w:t>Ich kann physikalische Arbeitsweisen nachvollziehen und beschreiben.</w:t>
            </w:r>
          </w:p>
        </w:tc>
        <w:tc>
          <w:tcPr>
            <w:tcW w:w="188" w:type="dxa"/>
            <w:vMerge/>
            <w:tcBorders>
              <w:left w:val="single" w:sz="4" w:space="0" w:color="auto"/>
              <w:bottom w:val="nil"/>
              <w:right w:val="nil"/>
            </w:tcBorders>
            <w:vAlign w:val="center"/>
            <w:hideMark/>
          </w:tcPr>
          <w:p w:rsidR="00434E9E" w:rsidRDefault="00434E9E"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34E9E" w:rsidRPr="00B51DE9" w:rsidRDefault="00434E9E" w:rsidP="00F52FBA">
            <w:pPr>
              <w:pStyle w:val="TabelleKopfmitte"/>
            </w:pPr>
          </w:p>
        </w:tc>
      </w:tr>
      <w:tr w:rsidR="00434E9E" w:rsidRPr="00B51DE9" w:rsidTr="00F52FBA">
        <w:tc>
          <w:tcPr>
            <w:tcW w:w="7348" w:type="dxa"/>
            <w:gridSpan w:val="3"/>
            <w:tcBorders>
              <w:left w:val="single" w:sz="4" w:space="0" w:color="auto"/>
              <w:right w:val="single" w:sz="4" w:space="0" w:color="auto"/>
            </w:tcBorders>
            <w:tcMar>
              <w:bottom w:w="0" w:type="dxa"/>
            </w:tcMar>
            <w:hideMark/>
          </w:tcPr>
          <w:p w:rsidR="00434E9E" w:rsidRDefault="00434E9E" w:rsidP="00F52FBA">
            <w:pPr>
              <w:pStyle w:val="Tabelle6pt"/>
            </w:pPr>
            <w:r>
              <w:t>Weitere Bezüge:</w:t>
            </w:r>
          </w:p>
          <w:p w:rsidR="00434E9E" w:rsidRDefault="00434E9E"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434E9E" w:rsidRDefault="00434E9E"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34E9E" w:rsidRPr="00B51DE9" w:rsidRDefault="00434E9E" w:rsidP="00F52FBA">
            <w:pPr>
              <w:pStyle w:val="TabelleKopfmitte"/>
            </w:pPr>
          </w:p>
        </w:tc>
      </w:tr>
    </w:tbl>
    <w:p w:rsidR="008F6D67" w:rsidRDefault="008F6D67" w:rsidP="00D00DFB">
      <w:pPr>
        <w:pStyle w:val="berschrift3"/>
      </w:pPr>
      <w:r>
        <w:t>Vorgehen: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F6D67" w:rsidRPr="00DE4890" w:rsidTr="006B5649">
        <w:trPr>
          <w:trHeight w:val="397"/>
        </w:trPr>
        <w:tc>
          <w:tcPr>
            <w:tcW w:w="1470" w:type="dxa"/>
            <w:shd w:val="clear" w:color="auto" w:fill="D9D9D9" w:themeFill="background1" w:themeFillShade="D9"/>
            <w:vAlign w:val="center"/>
          </w:tcPr>
          <w:p w:rsidR="008F6D67" w:rsidRPr="00DE4890" w:rsidRDefault="008F6D67" w:rsidP="006B5649">
            <w:pPr>
              <w:pStyle w:val="TabelleKopfmitte"/>
            </w:pPr>
            <w:r>
              <w:t>Phase</w:t>
            </w:r>
          </w:p>
        </w:tc>
        <w:tc>
          <w:tcPr>
            <w:tcW w:w="940" w:type="dxa"/>
            <w:shd w:val="clear" w:color="auto" w:fill="D9D9D9" w:themeFill="background1" w:themeFillShade="D9"/>
            <w:vAlign w:val="center"/>
          </w:tcPr>
          <w:p w:rsidR="008F6D67" w:rsidRPr="00DE4890" w:rsidRDefault="008F6D67" w:rsidP="006B5649">
            <w:pPr>
              <w:pStyle w:val="TabelleKopfmitte"/>
            </w:pPr>
            <w:r>
              <w:t>Zeit</w:t>
            </w:r>
          </w:p>
        </w:tc>
        <w:tc>
          <w:tcPr>
            <w:tcW w:w="4961" w:type="dxa"/>
            <w:shd w:val="clear" w:color="auto" w:fill="D9D9D9" w:themeFill="background1" w:themeFillShade="D9"/>
            <w:vAlign w:val="center"/>
          </w:tcPr>
          <w:p w:rsidR="008F6D67" w:rsidRPr="00DE4890" w:rsidRDefault="008F6D67" w:rsidP="006B5649">
            <w:pPr>
              <w:pStyle w:val="TabelleKopfmitte"/>
            </w:pPr>
            <w:r>
              <w:t>Aufgabe</w:t>
            </w:r>
          </w:p>
        </w:tc>
      </w:tr>
      <w:tr w:rsidR="008F6D67" w:rsidRPr="00DE4890" w:rsidTr="006B5649">
        <w:trPr>
          <w:trHeight w:val="624"/>
        </w:trPr>
        <w:tc>
          <w:tcPr>
            <w:tcW w:w="1470" w:type="dxa"/>
            <w:shd w:val="clear" w:color="auto" w:fill="auto"/>
            <w:vAlign w:val="center"/>
          </w:tcPr>
          <w:p w:rsidR="008F6D67" w:rsidRPr="00F0156F" w:rsidRDefault="008F6D67" w:rsidP="006B5649">
            <w:pPr>
              <w:pStyle w:val="Textkrpermitte"/>
            </w:pPr>
            <w:r w:rsidRPr="00FC0F56">
              <w:rPr>
                <w:noProof/>
              </w:rPr>
              <w:drawing>
                <wp:inline distT="0" distB="0" distL="0" distR="0" wp14:anchorId="61F8AD1C" wp14:editId="1C15F6B2">
                  <wp:extent cx="302701" cy="324000"/>
                  <wp:effectExtent l="0" t="0" r="2540" b="0"/>
                  <wp:docPr id="17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8F6D67" w:rsidRPr="00DE4890" w:rsidRDefault="008F6D67" w:rsidP="006B5649">
            <w:pPr>
              <w:pStyle w:val="Textkrper"/>
            </w:pPr>
          </w:p>
        </w:tc>
        <w:tc>
          <w:tcPr>
            <w:tcW w:w="4961" w:type="dxa"/>
            <w:shd w:val="clear" w:color="auto" w:fill="auto"/>
            <w:vAlign w:val="center"/>
          </w:tcPr>
          <w:p w:rsidR="008F6D67" w:rsidRPr="00DE4890" w:rsidRDefault="008F6D67" w:rsidP="008F6D67">
            <w:pPr>
              <w:pStyle w:val="Textkrper"/>
              <w:rPr>
                <w:noProof/>
              </w:rPr>
            </w:pPr>
            <w:r>
              <w:rPr>
                <w:noProof/>
              </w:rPr>
              <w:t>Wählen Sie aus den Aufgaben 1) – 17) die zu Ihnen passenden Aufgaben (Durchdringungstiefe) aus und bearbeiten Sie die ausgewählten Aufgaben schriftlich. Notieren Sie bei Unklarheiten offene Fragen.</w:t>
            </w:r>
          </w:p>
        </w:tc>
      </w:tr>
      <w:tr w:rsidR="008F6D67" w:rsidRPr="00DE4890" w:rsidTr="006B5649">
        <w:trPr>
          <w:trHeight w:val="624"/>
        </w:trPr>
        <w:tc>
          <w:tcPr>
            <w:tcW w:w="1470" w:type="dxa"/>
            <w:shd w:val="clear" w:color="auto" w:fill="auto"/>
            <w:vAlign w:val="center"/>
          </w:tcPr>
          <w:p w:rsidR="008F6D67" w:rsidRPr="00F0156F" w:rsidRDefault="008F6D67" w:rsidP="006B5649">
            <w:pPr>
              <w:pStyle w:val="Textkrpermitte"/>
            </w:pPr>
            <w:r w:rsidRPr="00F0156F">
              <w:rPr>
                <w:noProof/>
              </w:rPr>
              <w:drawing>
                <wp:inline distT="0" distB="0" distL="0" distR="0" wp14:anchorId="11A5D73E" wp14:editId="223F316E">
                  <wp:extent cx="648000" cy="320400"/>
                  <wp:effectExtent l="0" t="0" r="0" b="3810"/>
                  <wp:docPr id="173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8F6D67" w:rsidRPr="00DE4890" w:rsidRDefault="008F6D67" w:rsidP="006B5649">
            <w:pPr>
              <w:pStyle w:val="Textkrper"/>
            </w:pPr>
          </w:p>
        </w:tc>
        <w:tc>
          <w:tcPr>
            <w:tcW w:w="4961" w:type="dxa"/>
            <w:shd w:val="clear" w:color="auto" w:fill="auto"/>
            <w:vAlign w:val="center"/>
          </w:tcPr>
          <w:p w:rsidR="008F6D67" w:rsidRPr="00DE4890" w:rsidRDefault="008F6D67" w:rsidP="006B5649">
            <w:pPr>
              <w:pStyle w:val="Textkrper"/>
              <w:rPr>
                <w:noProof/>
              </w:rPr>
            </w:pPr>
            <w:r>
              <w:rPr>
                <w:noProof/>
              </w:rPr>
              <w:t>Nachdem Sie die Aufgaben 1) – 17) gelöst haben, finden Sie</w:t>
            </w:r>
            <w:r w:rsidR="00965404">
              <w:rPr>
                <w:noProof/>
              </w:rPr>
              <w:t xml:space="preserve"> eine Partnerin oder</w:t>
            </w:r>
            <w:r>
              <w:rPr>
                <w:noProof/>
              </w:rPr>
              <w:t xml:space="preserve"> einen Partner mit Hilfe der Lerntempoduett-Methode. Vergleichen Sie Ihre Lösung mit</w:t>
            </w:r>
            <w:r w:rsidR="00965404">
              <w:rPr>
                <w:noProof/>
              </w:rPr>
              <w:t xml:space="preserve"> Ihrer Partnerin oder</w:t>
            </w:r>
            <w:r>
              <w:rPr>
                <w:noProof/>
              </w:rPr>
              <w:t xml:space="preserve"> Ihrem Partner und lösen Sie gegebenenfalls offene Fragen.</w:t>
            </w:r>
          </w:p>
        </w:tc>
      </w:tr>
    </w:tbl>
    <w:p w:rsidR="00D00DFB" w:rsidRDefault="00D00DFB" w:rsidP="00D00DFB">
      <w:pPr>
        <w:pStyle w:val="berschrift3"/>
      </w:pPr>
      <w:r>
        <w:t>Aufgaben:</w:t>
      </w:r>
    </w:p>
    <w:p w:rsidR="00254742" w:rsidRDefault="00254742" w:rsidP="00254742">
      <w:pPr>
        <w:pStyle w:val="Textkrper"/>
      </w:pPr>
      <w:r>
        <w:t>Beantworten Sie die folgenden Aufgaben schriftlich. Sollten Sie nicht weiter kommen, sehen Sie sich die Plakate der anderen Gruppen an.</w:t>
      </w:r>
    </w:p>
    <w:p w:rsidR="00254742" w:rsidRDefault="00254742" w:rsidP="00BD1EE7">
      <w:pPr>
        <w:pStyle w:val="AufgabeEbene1"/>
        <w:numPr>
          <w:ilvl w:val="0"/>
          <w:numId w:val="30"/>
        </w:numPr>
      </w:pPr>
      <w:r>
        <w:t>Beschreiben Sie, was in einem elektrischen Feld passiert.</w:t>
      </w:r>
      <w:r>
        <w:rPr>
          <w:noProof/>
          <w:sz w:val="24"/>
          <w:lang w:eastAsia="de-DE"/>
        </w:rPr>
        <w:drawing>
          <wp:anchor distT="0" distB="0" distL="114300" distR="114300" simplePos="0" relativeHeight="252085248" behindDoc="0" locked="0" layoutInCell="0" allowOverlap="1" wp14:anchorId="6D57FC82" wp14:editId="637F063A">
            <wp:simplePos x="0" y="0"/>
            <wp:positionH relativeFrom="rightMargin">
              <wp:posOffset>107950</wp:posOffset>
            </wp:positionH>
            <wp:positionV relativeFrom="paragraph">
              <wp:posOffset>0</wp:posOffset>
            </wp:positionV>
            <wp:extent cx="345440" cy="323850"/>
            <wp:effectExtent l="0" t="0" r="0" b="0"/>
            <wp:wrapNone/>
            <wp:docPr id="14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Gehen Sie dabei auf fo</w:t>
      </w:r>
      <w:r>
        <w:t>l</w:t>
      </w:r>
      <w:r>
        <w:t>gende Teilaspekte ein:</w:t>
      </w:r>
    </w:p>
    <w:p w:rsidR="00254742" w:rsidRDefault="00254742" w:rsidP="00BD1EE7">
      <w:pPr>
        <w:pStyle w:val="AufgabeEbene2"/>
        <w:numPr>
          <w:ilvl w:val="1"/>
          <w:numId w:val="14"/>
        </w:numPr>
      </w:pPr>
      <w:r>
        <w:t>Welche Kräfte wirken in einem elektrischen Feld?</w:t>
      </w:r>
    </w:p>
    <w:p w:rsidR="00254742" w:rsidRDefault="00254742" w:rsidP="00BD1EE7">
      <w:pPr>
        <w:pStyle w:val="AufgabeEbene2"/>
        <w:numPr>
          <w:ilvl w:val="1"/>
          <w:numId w:val="14"/>
        </w:numPr>
      </w:pPr>
      <w:r>
        <w:t>Wann entsteht ein elektrisches Feld?</w:t>
      </w:r>
    </w:p>
    <w:p w:rsidR="00254742" w:rsidRDefault="00254742" w:rsidP="00BD1EE7">
      <w:pPr>
        <w:pStyle w:val="AufgabeEbene2"/>
        <w:numPr>
          <w:ilvl w:val="1"/>
          <w:numId w:val="14"/>
        </w:numPr>
      </w:pPr>
      <w:r>
        <w:t>Bei welchen anderen physikalischen Feldern treten solche Reaktionen auf?</w:t>
      </w:r>
    </w:p>
    <w:p w:rsidR="00254742" w:rsidRDefault="00254742" w:rsidP="00BD1EE7">
      <w:pPr>
        <w:pStyle w:val="AufgabeEbene1"/>
        <w:numPr>
          <w:ilvl w:val="0"/>
          <w:numId w:val="14"/>
        </w:numPr>
      </w:pPr>
      <w:r>
        <w:t>Ein Elektroskop dient zur Anzeige von elektrischen Ladungen. Begründen Sie, we</w:t>
      </w:r>
      <w:r>
        <w:t>s</w:t>
      </w:r>
      <w:r>
        <w:t>halb sich der Zeiger im Elektroskop bewegt, wenn das Elektroskop elektrisch gel</w:t>
      </w:r>
      <w:r>
        <w:t>a</w:t>
      </w:r>
      <w:r>
        <w:t>den wird. Beschreiben Sie dabei auch, wieso der Zeigerausschlag von der Größe der elektrischen Ladung abhängt.</w:t>
      </w:r>
    </w:p>
    <w:p w:rsidR="00254742" w:rsidRDefault="00254742" w:rsidP="00BD1EE7">
      <w:pPr>
        <w:pStyle w:val="AufgabeEbene1"/>
        <w:numPr>
          <w:ilvl w:val="0"/>
          <w:numId w:val="14"/>
        </w:numPr>
      </w:pPr>
      <w:r>
        <w:t>Beschreiben Sie, wann eine Glimmlampe leuchtet.</w:t>
      </w:r>
    </w:p>
    <w:p w:rsidR="00254742" w:rsidRDefault="00254742" w:rsidP="00BD1EE7">
      <w:pPr>
        <w:pStyle w:val="AufgabeEbene1"/>
        <w:numPr>
          <w:ilvl w:val="0"/>
          <w:numId w:val="14"/>
        </w:numPr>
      </w:pPr>
      <w:r>
        <w:t>Beschreiben Sie, welche der beiden Seiten einer Glimmlampe zum Leuchten g</w:t>
      </w:r>
      <w:r>
        <w:t>e</w:t>
      </w:r>
      <w:r>
        <w:t>bracht werden kann.</w:t>
      </w:r>
    </w:p>
    <w:p w:rsidR="00254742" w:rsidRDefault="00254742" w:rsidP="00BD1EE7">
      <w:pPr>
        <w:pStyle w:val="AufgabeEbene1"/>
        <w:numPr>
          <w:ilvl w:val="0"/>
          <w:numId w:val="14"/>
        </w:numPr>
      </w:pPr>
      <w:r>
        <w:rPr>
          <w:noProof/>
          <w:sz w:val="24"/>
          <w:lang w:eastAsia="de-DE"/>
        </w:rPr>
        <w:drawing>
          <wp:anchor distT="0" distB="0" distL="114300" distR="114300" simplePos="0" relativeHeight="252086272" behindDoc="0" locked="0" layoutInCell="0" allowOverlap="1" wp14:anchorId="1B1EDAC8" wp14:editId="09BBD9DD">
            <wp:simplePos x="0" y="0"/>
            <wp:positionH relativeFrom="rightMargin">
              <wp:posOffset>107950</wp:posOffset>
            </wp:positionH>
            <wp:positionV relativeFrom="paragraph">
              <wp:posOffset>0</wp:posOffset>
            </wp:positionV>
            <wp:extent cx="345440" cy="323850"/>
            <wp:effectExtent l="0" t="0" r="0" b="0"/>
            <wp:wrapNone/>
            <wp:docPr id="14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In einem elektrischen Feld wirken Kräfte. Beschreiben Sie, wie sich diese Kräfte au</w:t>
      </w:r>
      <w:r>
        <w:t>s</w:t>
      </w:r>
      <w:r>
        <w:t>wirken? Folgende Begriffe können Ihnen helfen: ungleichnamig geladene Körper, gleichnamig geladene Körper</w:t>
      </w:r>
      <w:r w:rsidR="00C45971">
        <w:t>.</w:t>
      </w:r>
    </w:p>
    <w:p w:rsidR="00254742" w:rsidRDefault="00254742" w:rsidP="00BD1EE7">
      <w:pPr>
        <w:pStyle w:val="AufgabeEbene1"/>
        <w:numPr>
          <w:ilvl w:val="0"/>
          <w:numId w:val="14"/>
        </w:numPr>
      </w:pPr>
      <w:r>
        <w:t>Ein Elektroskop dient zur Anzeige von elektrischen Ladungen. Begründen Sie, we</w:t>
      </w:r>
      <w:r>
        <w:t>s</w:t>
      </w:r>
      <w:r>
        <w:t>halb sich der Zeiger im Elektroskop bewegt, wenn das Elektroskop elektrisch gel</w:t>
      </w:r>
      <w:r>
        <w:t>a</w:t>
      </w:r>
      <w:r>
        <w:t>den wird. Welche Kräfte wirken zwischen dem Metallstab und dem Zeiger?</w:t>
      </w:r>
    </w:p>
    <w:p w:rsidR="00254742" w:rsidRDefault="00254742" w:rsidP="00BD1EE7">
      <w:pPr>
        <w:pStyle w:val="AufgabeEbene1"/>
        <w:numPr>
          <w:ilvl w:val="0"/>
          <w:numId w:val="14"/>
        </w:numPr>
      </w:pPr>
      <w:r>
        <w:lastRenderedPageBreak/>
        <w:t>Nennen Sie Funktionen bezüglich elektrischer Ladungen, die ein Elektroskop nicht ausführen kann.</w:t>
      </w:r>
    </w:p>
    <w:p w:rsidR="00254742" w:rsidRDefault="00254742" w:rsidP="00BD1EE7">
      <w:pPr>
        <w:pStyle w:val="AufgabeEbene1"/>
        <w:numPr>
          <w:ilvl w:val="0"/>
          <w:numId w:val="14"/>
        </w:numPr>
      </w:pPr>
      <w:r>
        <w:t>Nennen Sie die Aufgabe einer Glimmlampe.</w:t>
      </w:r>
    </w:p>
    <w:p w:rsidR="00254742" w:rsidRPr="00070DCA" w:rsidRDefault="00254742" w:rsidP="00BD1EE7">
      <w:pPr>
        <w:pStyle w:val="AufgabeEbene1"/>
        <w:numPr>
          <w:ilvl w:val="0"/>
          <w:numId w:val="14"/>
        </w:numPr>
      </w:pPr>
      <w:r>
        <w:t>Nennen Sie die Seite der Glimmlampe, die leuchtet.</w:t>
      </w:r>
    </w:p>
    <w:p w:rsidR="00254742" w:rsidRDefault="00254742" w:rsidP="00BD1EE7">
      <w:pPr>
        <w:pStyle w:val="AufgabeEbene1"/>
        <w:numPr>
          <w:ilvl w:val="0"/>
          <w:numId w:val="14"/>
        </w:numPr>
      </w:pPr>
      <w:r>
        <w:t>Ordnen Sie die Funktionen den Hilfsmitteln zu:</w:t>
      </w:r>
    </w:p>
    <w:tbl>
      <w:tblPr>
        <w:tblStyle w:val="Tabellenraster"/>
        <w:tblW w:w="6771" w:type="dxa"/>
        <w:tblInd w:w="708" w:type="dxa"/>
        <w:tblLayout w:type="fixed"/>
        <w:tblCellMar>
          <w:top w:w="57" w:type="dxa"/>
          <w:bottom w:w="57" w:type="dxa"/>
        </w:tblCellMar>
        <w:tblLook w:val="04A0" w:firstRow="1" w:lastRow="0" w:firstColumn="1" w:lastColumn="0" w:noHBand="0" w:noVBand="1"/>
      </w:tblPr>
      <w:tblGrid>
        <w:gridCol w:w="2457"/>
        <w:gridCol w:w="1196"/>
        <w:gridCol w:w="3118"/>
      </w:tblGrid>
      <w:tr w:rsidR="00254742" w:rsidRPr="00A410C8" w:rsidTr="00F52FBA">
        <w:tc>
          <w:tcPr>
            <w:tcW w:w="2457" w:type="dxa"/>
            <w:shd w:val="clear" w:color="auto" w:fill="auto"/>
          </w:tcPr>
          <w:p w:rsidR="00254742" w:rsidRPr="00A410C8" w:rsidRDefault="00254742" w:rsidP="00F52FBA">
            <w:pPr>
              <w:pStyle w:val="TabelleKopflinks"/>
            </w:pPr>
            <w:r>
              <w:t>Funktion</w:t>
            </w:r>
          </w:p>
        </w:tc>
        <w:tc>
          <w:tcPr>
            <w:tcW w:w="1196" w:type="dxa"/>
            <w:tcBorders>
              <w:top w:val="nil"/>
              <w:bottom w:val="nil"/>
            </w:tcBorders>
          </w:tcPr>
          <w:p w:rsidR="00254742" w:rsidRDefault="00254742" w:rsidP="00F52FBA">
            <w:pPr>
              <w:pStyle w:val="TabelleKopflinks"/>
            </w:pPr>
          </w:p>
        </w:tc>
        <w:tc>
          <w:tcPr>
            <w:tcW w:w="3118" w:type="dxa"/>
          </w:tcPr>
          <w:p w:rsidR="00254742" w:rsidRPr="00A410C8" w:rsidRDefault="00254742" w:rsidP="00F52FBA">
            <w:pPr>
              <w:pStyle w:val="TabelleKopflinks"/>
            </w:pPr>
            <w:r>
              <w:t>Hilfsmittel</w:t>
            </w:r>
          </w:p>
        </w:tc>
      </w:tr>
      <w:tr w:rsidR="00254742" w:rsidRPr="00A410C8" w:rsidTr="00F52FBA">
        <w:tc>
          <w:tcPr>
            <w:tcW w:w="2457" w:type="dxa"/>
            <w:shd w:val="clear" w:color="auto" w:fill="auto"/>
          </w:tcPr>
          <w:p w:rsidR="00254742" w:rsidRPr="00A410C8" w:rsidRDefault="00254742" w:rsidP="00F52FBA">
            <w:pPr>
              <w:pStyle w:val="Textkrper"/>
            </w:pPr>
            <w:r>
              <w:t>Ladungsstärke anzeigen</w:t>
            </w:r>
          </w:p>
        </w:tc>
        <w:tc>
          <w:tcPr>
            <w:tcW w:w="1196" w:type="dxa"/>
            <w:tcBorders>
              <w:top w:val="nil"/>
              <w:bottom w:val="nil"/>
            </w:tcBorders>
          </w:tcPr>
          <w:p w:rsidR="00254742" w:rsidRPr="00A410C8" w:rsidRDefault="00254742" w:rsidP="00F52FBA">
            <w:pPr>
              <w:pStyle w:val="Textkrper"/>
            </w:pPr>
          </w:p>
        </w:tc>
        <w:tc>
          <w:tcPr>
            <w:tcW w:w="3118" w:type="dxa"/>
          </w:tcPr>
          <w:p w:rsidR="00254742" w:rsidRPr="00A410C8" w:rsidRDefault="00254742" w:rsidP="00F52FBA">
            <w:pPr>
              <w:pStyle w:val="Textkrper"/>
            </w:pPr>
            <w:r>
              <w:t>Glimmlampe</w:t>
            </w:r>
          </w:p>
        </w:tc>
      </w:tr>
      <w:tr w:rsidR="00254742" w:rsidRPr="00A410C8" w:rsidTr="00F52FBA">
        <w:tc>
          <w:tcPr>
            <w:tcW w:w="2457" w:type="dxa"/>
            <w:shd w:val="clear" w:color="auto" w:fill="auto"/>
          </w:tcPr>
          <w:p w:rsidR="00254742" w:rsidRPr="00A410C8" w:rsidRDefault="00254742" w:rsidP="00F52FBA">
            <w:pPr>
              <w:pStyle w:val="Textkrper"/>
            </w:pPr>
            <w:r>
              <w:t>Ladungsart anzeigen</w:t>
            </w:r>
          </w:p>
        </w:tc>
        <w:tc>
          <w:tcPr>
            <w:tcW w:w="1196" w:type="dxa"/>
            <w:tcBorders>
              <w:top w:val="nil"/>
              <w:bottom w:val="nil"/>
            </w:tcBorders>
          </w:tcPr>
          <w:p w:rsidR="00254742" w:rsidRPr="00A410C8" w:rsidRDefault="00254742" w:rsidP="00F52FBA">
            <w:pPr>
              <w:pStyle w:val="Textkrper"/>
            </w:pPr>
          </w:p>
        </w:tc>
        <w:tc>
          <w:tcPr>
            <w:tcW w:w="3118" w:type="dxa"/>
          </w:tcPr>
          <w:p w:rsidR="00254742" w:rsidRPr="00A410C8" w:rsidRDefault="00254742" w:rsidP="00F52FBA">
            <w:pPr>
              <w:pStyle w:val="Textkrper"/>
            </w:pPr>
            <w:r>
              <w:t>Elektroskop</w:t>
            </w:r>
          </w:p>
        </w:tc>
      </w:tr>
    </w:tbl>
    <w:p w:rsidR="00254742" w:rsidRDefault="00254742" w:rsidP="00BD1EE7">
      <w:pPr>
        <w:pStyle w:val="AufgabeEbene1"/>
        <w:numPr>
          <w:ilvl w:val="0"/>
          <w:numId w:val="14"/>
        </w:numPr>
      </w:pPr>
      <w:r>
        <w:rPr>
          <w:noProof/>
          <w:sz w:val="24"/>
          <w:lang w:eastAsia="de-DE"/>
        </w:rPr>
        <w:drawing>
          <wp:anchor distT="0" distB="0" distL="114300" distR="114300" simplePos="0" relativeHeight="252071936" behindDoc="0" locked="0" layoutInCell="0" allowOverlap="1" wp14:anchorId="06A1B766" wp14:editId="05057BCE">
            <wp:simplePos x="0" y="0"/>
            <wp:positionH relativeFrom="rightMargin">
              <wp:posOffset>107950</wp:posOffset>
            </wp:positionH>
            <wp:positionV relativeFrom="paragraph">
              <wp:posOffset>0</wp:posOffset>
            </wp:positionV>
            <wp:extent cx="345440" cy="323850"/>
            <wp:effectExtent l="0" t="0" r="0" b="0"/>
            <wp:wrapNone/>
            <wp:docPr id="147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Vervollständigen Sie die folgenden Satzanfänge:</w:t>
      </w:r>
    </w:p>
    <w:p w:rsidR="00254742" w:rsidRDefault="00254742" w:rsidP="00254742">
      <w:pPr>
        <w:pStyle w:val="AufgabeEbene2"/>
      </w:pPr>
      <w:r>
        <w:t>Gleichnamig geladene Körper …</w:t>
      </w:r>
    </w:p>
    <w:p w:rsidR="00254742" w:rsidRDefault="00254742" w:rsidP="00254742">
      <w:pPr>
        <w:pStyle w:val="AufgabeEbene2"/>
      </w:pPr>
      <w:r>
        <w:t>Ungleichnamig geladene Körper …</w:t>
      </w:r>
    </w:p>
    <w:p w:rsidR="00254742" w:rsidRDefault="00254742" w:rsidP="00254742">
      <w:pPr>
        <w:pStyle w:val="AufgabeEbene1"/>
      </w:pPr>
      <w:r>
        <w:t>Zeichnen Sie die Bewegungsrichtung folgender geladener Körper ein.</w:t>
      </w:r>
    </w:p>
    <w:tbl>
      <w:tblPr>
        <w:tblStyle w:val="Tabellenraster"/>
        <w:tblW w:w="7087"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173"/>
        <w:gridCol w:w="2457"/>
        <w:gridCol w:w="2457"/>
      </w:tblGrid>
      <w:tr w:rsidR="00AB696B" w:rsidRPr="00A410C8" w:rsidTr="00E90D11">
        <w:tc>
          <w:tcPr>
            <w:tcW w:w="2173" w:type="dxa"/>
            <w:shd w:val="clear" w:color="auto" w:fill="auto"/>
          </w:tcPr>
          <w:p w:rsidR="00AB696B" w:rsidRPr="00A410C8" w:rsidRDefault="00AB696B" w:rsidP="00AB696B">
            <w:pPr>
              <w:pStyle w:val="AufgabeEbene2"/>
            </w:pPr>
          </w:p>
        </w:tc>
        <w:tc>
          <w:tcPr>
            <w:tcW w:w="2457" w:type="dxa"/>
            <w:vAlign w:val="center"/>
          </w:tcPr>
          <w:p w:rsidR="00AB696B" w:rsidRPr="00A410C8" w:rsidRDefault="00AB696B" w:rsidP="00E90D11">
            <w:pPr>
              <w:pStyle w:val="Textkrper"/>
              <w:jc w:val="center"/>
            </w:pPr>
            <w:r>
              <w:rPr>
                <w:noProof/>
              </w:rPr>
              <w:drawing>
                <wp:inline distT="0" distB="0" distL="0" distR="0" wp14:anchorId="7A88C309" wp14:editId="6BAF3424">
                  <wp:extent cx="389890" cy="542290"/>
                  <wp:effectExtent l="0" t="0" r="0" b="0"/>
                  <wp:docPr id="1477" name="Grafik 1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c>
          <w:tcPr>
            <w:tcW w:w="2457" w:type="dxa"/>
            <w:vAlign w:val="center"/>
          </w:tcPr>
          <w:p w:rsidR="00AB696B" w:rsidRPr="00A410C8" w:rsidRDefault="00AB696B" w:rsidP="00E90D11">
            <w:pPr>
              <w:pStyle w:val="Textkrper"/>
              <w:jc w:val="center"/>
            </w:pPr>
            <w:r>
              <w:rPr>
                <w:noProof/>
              </w:rPr>
              <w:drawing>
                <wp:inline distT="0" distB="0" distL="0" distR="0" wp14:anchorId="3B703D4B" wp14:editId="5BEC3598">
                  <wp:extent cx="438785" cy="536575"/>
                  <wp:effectExtent l="0" t="0" r="0" b="0"/>
                  <wp:docPr id="1476" name="Grafik 1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r>
      <w:tr w:rsidR="00AB696B" w:rsidRPr="00A410C8" w:rsidTr="00E90D11">
        <w:tc>
          <w:tcPr>
            <w:tcW w:w="2173" w:type="dxa"/>
            <w:shd w:val="clear" w:color="auto" w:fill="auto"/>
          </w:tcPr>
          <w:p w:rsidR="00AB696B" w:rsidRPr="00A410C8" w:rsidRDefault="00AB696B" w:rsidP="00AB696B">
            <w:pPr>
              <w:pStyle w:val="AufgabeEbene2"/>
            </w:pPr>
          </w:p>
        </w:tc>
        <w:tc>
          <w:tcPr>
            <w:tcW w:w="2457" w:type="dxa"/>
            <w:vAlign w:val="center"/>
          </w:tcPr>
          <w:p w:rsidR="00AB696B" w:rsidRPr="00A410C8" w:rsidRDefault="00AB696B" w:rsidP="00E90D11">
            <w:pPr>
              <w:pStyle w:val="Textkrper"/>
              <w:jc w:val="center"/>
            </w:pPr>
            <w:r>
              <w:rPr>
                <w:noProof/>
              </w:rPr>
              <w:drawing>
                <wp:inline distT="0" distB="0" distL="0" distR="0" wp14:anchorId="0FD0EFC6" wp14:editId="5D8B3374">
                  <wp:extent cx="438785" cy="536575"/>
                  <wp:effectExtent l="0" t="0" r="0" b="0"/>
                  <wp:docPr id="984" name="Grafik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c>
          <w:tcPr>
            <w:tcW w:w="2457" w:type="dxa"/>
            <w:vAlign w:val="center"/>
          </w:tcPr>
          <w:p w:rsidR="00AB696B" w:rsidRPr="00A410C8" w:rsidRDefault="00AB696B" w:rsidP="00E90D11">
            <w:pPr>
              <w:pStyle w:val="Textkrper"/>
              <w:jc w:val="center"/>
            </w:pPr>
            <w:r>
              <w:rPr>
                <w:noProof/>
              </w:rPr>
              <w:drawing>
                <wp:inline distT="0" distB="0" distL="0" distR="0" wp14:anchorId="4041CFA5" wp14:editId="37C7B300">
                  <wp:extent cx="438785" cy="536575"/>
                  <wp:effectExtent l="0" t="0" r="0" b="0"/>
                  <wp:docPr id="985" name="Grafik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r>
      <w:tr w:rsidR="00AB696B" w:rsidRPr="00A410C8" w:rsidTr="00E90D11">
        <w:tc>
          <w:tcPr>
            <w:tcW w:w="2173" w:type="dxa"/>
            <w:shd w:val="clear" w:color="auto" w:fill="auto"/>
          </w:tcPr>
          <w:p w:rsidR="00AB696B" w:rsidRPr="00A410C8" w:rsidRDefault="00AB696B" w:rsidP="00AB696B">
            <w:pPr>
              <w:pStyle w:val="AufgabeEbene2"/>
            </w:pPr>
          </w:p>
        </w:tc>
        <w:tc>
          <w:tcPr>
            <w:tcW w:w="2457" w:type="dxa"/>
            <w:vAlign w:val="center"/>
          </w:tcPr>
          <w:p w:rsidR="00AB696B" w:rsidRPr="00A410C8" w:rsidRDefault="00AB696B" w:rsidP="00E90D11">
            <w:pPr>
              <w:pStyle w:val="Textkrper"/>
              <w:jc w:val="center"/>
            </w:pPr>
            <w:r>
              <w:rPr>
                <w:noProof/>
              </w:rPr>
              <w:drawing>
                <wp:inline distT="0" distB="0" distL="0" distR="0" wp14:anchorId="032ADA79" wp14:editId="1E0C14C6">
                  <wp:extent cx="438785" cy="536575"/>
                  <wp:effectExtent l="0" t="0" r="0" b="0"/>
                  <wp:docPr id="1536" name="Grafik 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c>
          <w:tcPr>
            <w:tcW w:w="2457" w:type="dxa"/>
            <w:vAlign w:val="center"/>
          </w:tcPr>
          <w:p w:rsidR="00AB696B" w:rsidRPr="00A410C8" w:rsidRDefault="00AB696B" w:rsidP="00E90D11">
            <w:pPr>
              <w:pStyle w:val="Textkrper"/>
              <w:jc w:val="center"/>
            </w:pPr>
            <w:r>
              <w:rPr>
                <w:noProof/>
              </w:rPr>
              <w:drawing>
                <wp:inline distT="0" distB="0" distL="0" distR="0" wp14:anchorId="5085A7FA" wp14:editId="328A0D91">
                  <wp:extent cx="389890" cy="542290"/>
                  <wp:effectExtent l="0" t="0" r="0" b="0"/>
                  <wp:docPr id="1537" name="Grafik 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r>
      <w:tr w:rsidR="00AB696B" w:rsidRPr="00A410C8" w:rsidTr="00E90D11">
        <w:tc>
          <w:tcPr>
            <w:tcW w:w="2173" w:type="dxa"/>
            <w:shd w:val="clear" w:color="auto" w:fill="auto"/>
          </w:tcPr>
          <w:p w:rsidR="00AB696B" w:rsidRPr="00A410C8" w:rsidRDefault="00AB696B" w:rsidP="00AB696B">
            <w:pPr>
              <w:pStyle w:val="AufgabeEbene2"/>
            </w:pPr>
          </w:p>
        </w:tc>
        <w:tc>
          <w:tcPr>
            <w:tcW w:w="2457" w:type="dxa"/>
            <w:vAlign w:val="center"/>
          </w:tcPr>
          <w:p w:rsidR="00AB696B" w:rsidRPr="00A410C8" w:rsidRDefault="00AB696B" w:rsidP="00E90D11">
            <w:pPr>
              <w:pStyle w:val="Textkrper"/>
              <w:jc w:val="center"/>
            </w:pPr>
            <w:r>
              <w:rPr>
                <w:noProof/>
              </w:rPr>
              <w:drawing>
                <wp:inline distT="0" distB="0" distL="0" distR="0" wp14:anchorId="75375528" wp14:editId="66CAC56F">
                  <wp:extent cx="389890" cy="542290"/>
                  <wp:effectExtent l="0" t="0" r="0" b="0"/>
                  <wp:docPr id="1538" name="Grafik 1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c>
          <w:tcPr>
            <w:tcW w:w="2457" w:type="dxa"/>
            <w:vAlign w:val="center"/>
          </w:tcPr>
          <w:p w:rsidR="00AB696B" w:rsidRPr="00A410C8" w:rsidRDefault="00AB696B" w:rsidP="00E90D11">
            <w:pPr>
              <w:pStyle w:val="Textkrper"/>
              <w:jc w:val="center"/>
            </w:pPr>
            <w:r>
              <w:rPr>
                <w:noProof/>
              </w:rPr>
              <w:drawing>
                <wp:inline distT="0" distB="0" distL="0" distR="0" wp14:anchorId="0C050E5E" wp14:editId="3904D3DC">
                  <wp:extent cx="389890" cy="542290"/>
                  <wp:effectExtent l="0" t="0" r="0" b="0"/>
                  <wp:docPr id="1539" name="Grafik 1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r>
    </w:tbl>
    <w:p w:rsidR="00D963EE" w:rsidRPr="00964AB6" w:rsidRDefault="00D963EE" w:rsidP="00D963EE">
      <w:pPr>
        <w:pStyle w:val="Marginaliegrau"/>
        <w:framePr w:wrap="around" w:x="8911"/>
      </w:pPr>
      <w:r>
        <w:t>Bild des Autors</w:t>
      </w:r>
    </w:p>
    <w:p w:rsidR="00254742" w:rsidRDefault="00254742" w:rsidP="00AB696B">
      <w:pPr>
        <w:pStyle w:val="AufgabeEbene2"/>
        <w:numPr>
          <w:ilvl w:val="0"/>
          <w:numId w:val="0"/>
        </w:numPr>
      </w:pPr>
    </w:p>
    <w:p w:rsidR="00254742" w:rsidRDefault="00254742" w:rsidP="00254742">
      <w:pPr>
        <w:pStyle w:val="AufgabeEbene1"/>
      </w:pPr>
      <w:r>
        <w:t>Nennen Sie die Aufgabe eines Elektroskops.</w:t>
      </w:r>
    </w:p>
    <w:p w:rsidR="00254742" w:rsidRPr="00184152" w:rsidRDefault="00254742" w:rsidP="00254742">
      <w:pPr>
        <w:pStyle w:val="AufgabeEbene1"/>
      </w:pPr>
      <w:r>
        <w:t>Beschreiben Sie, weshalb sich der Zeiger des geladenen Elektroskops bewegt. We</w:t>
      </w:r>
      <w:r>
        <w:t>l</w:t>
      </w:r>
      <w:r>
        <w:t>che Kräfte wirken zwischen dem Metallstab und dem Zeiger?</w:t>
      </w:r>
    </w:p>
    <w:p w:rsidR="00254742" w:rsidRDefault="00254742" w:rsidP="00254742">
      <w:pPr>
        <w:pStyle w:val="AufgabeEbene1"/>
      </w:pPr>
      <w:r>
        <w:t>Nennen Sie die Aufgabe einer Glimmlampe.</w:t>
      </w:r>
    </w:p>
    <w:p w:rsidR="00254742" w:rsidRPr="00070DCA" w:rsidRDefault="00254742" w:rsidP="00254742">
      <w:pPr>
        <w:pStyle w:val="AufgabeEbene1"/>
      </w:pPr>
      <w:r>
        <w:t>Nennen Sie die Seite der Glimmlampe, die leuchtet.</w:t>
      </w:r>
    </w:p>
    <w:p w:rsidR="00254742" w:rsidRDefault="00254742" w:rsidP="00254742">
      <w:pPr>
        <w:pStyle w:val="AufgabeEbene1"/>
      </w:pPr>
      <w:r>
        <w:t>Ordnen Sie die Funktionen den Hilfsmitteln zu:</w:t>
      </w:r>
    </w:p>
    <w:p w:rsidR="00D772B3" w:rsidRPr="00D772B3" w:rsidRDefault="00D772B3" w:rsidP="00D772B3">
      <w:pPr>
        <w:pStyle w:val="Abstandszeile"/>
      </w:pPr>
    </w:p>
    <w:tbl>
      <w:tblPr>
        <w:tblStyle w:val="Tabellenraster"/>
        <w:tblW w:w="6771" w:type="dxa"/>
        <w:tblInd w:w="708" w:type="dxa"/>
        <w:tblLayout w:type="fixed"/>
        <w:tblCellMar>
          <w:top w:w="57" w:type="dxa"/>
          <w:bottom w:w="57" w:type="dxa"/>
        </w:tblCellMar>
        <w:tblLook w:val="04A0" w:firstRow="1" w:lastRow="0" w:firstColumn="1" w:lastColumn="0" w:noHBand="0" w:noVBand="1"/>
      </w:tblPr>
      <w:tblGrid>
        <w:gridCol w:w="2457"/>
        <w:gridCol w:w="1196"/>
        <w:gridCol w:w="3118"/>
      </w:tblGrid>
      <w:tr w:rsidR="00254742" w:rsidRPr="00A410C8" w:rsidTr="00F52FBA">
        <w:tc>
          <w:tcPr>
            <w:tcW w:w="2457" w:type="dxa"/>
            <w:shd w:val="clear" w:color="auto" w:fill="auto"/>
          </w:tcPr>
          <w:p w:rsidR="00254742" w:rsidRPr="00A410C8" w:rsidRDefault="00254742" w:rsidP="00F52FBA">
            <w:pPr>
              <w:pStyle w:val="TabelleKopflinks"/>
            </w:pPr>
            <w:r>
              <w:t>Funktion</w:t>
            </w:r>
          </w:p>
        </w:tc>
        <w:tc>
          <w:tcPr>
            <w:tcW w:w="1196" w:type="dxa"/>
            <w:tcBorders>
              <w:top w:val="nil"/>
              <w:bottom w:val="nil"/>
            </w:tcBorders>
          </w:tcPr>
          <w:p w:rsidR="00254742" w:rsidRDefault="00254742" w:rsidP="00F52FBA">
            <w:pPr>
              <w:pStyle w:val="TabelleKopflinks"/>
            </w:pPr>
          </w:p>
        </w:tc>
        <w:tc>
          <w:tcPr>
            <w:tcW w:w="3118" w:type="dxa"/>
          </w:tcPr>
          <w:p w:rsidR="00254742" w:rsidRPr="00A410C8" w:rsidRDefault="00254742" w:rsidP="00F52FBA">
            <w:pPr>
              <w:pStyle w:val="TabelleKopflinks"/>
            </w:pPr>
            <w:r>
              <w:t>Hilfsmittel</w:t>
            </w:r>
          </w:p>
        </w:tc>
      </w:tr>
      <w:tr w:rsidR="00254742" w:rsidRPr="00A410C8" w:rsidTr="00F52FBA">
        <w:tc>
          <w:tcPr>
            <w:tcW w:w="2457" w:type="dxa"/>
            <w:shd w:val="clear" w:color="auto" w:fill="auto"/>
          </w:tcPr>
          <w:p w:rsidR="00254742" w:rsidRPr="00A410C8" w:rsidRDefault="00254742" w:rsidP="00F52FBA">
            <w:pPr>
              <w:pStyle w:val="Textkrper"/>
            </w:pPr>
            <w:r>
              <w:t>Ladungsstärke anzeigen</w:t>
            </w:r>
          </w:p>
        </w:tc>
        <w:tc>
          <w:tcPr>
            <w:tcW w:w="1196" w:type="dxa"/>
            <w:tcBorders>
              <w:top w:val="nil"/>
              <w:bottom w:val="nil"/>
            </w:tcBorders>
          </w:tcPr>
          <w:p w:rsidR="00254742" w:rsidRPr="00A410C8" w:rsidRDefault="00254742" w:rsidP="00F52FBA">
            <w:pPr>
              <w:pStyle w:val="Textkrper"/>
            </w:pPr>
          </w:p>
        </w:tc>
        <w:tc>
          <w:tcPr>
            <w:tcW w:w="3118" w:type="dxa"/>
          </w:tcPr>
          <w:p w:rsidR="00254742" w:rsidRPr="00A410C8" w:rsidRDefault="00254742" w:rsidP="00F52FBA">
            <w:pPr>
              <w:pStyle w:val="Textkrper"/>
            </w:pPr>
            <w:r>
              <w:t>Glimmlampe</w:t>
            </w:r>
          </w:p>
        </w:tc>
      </w:tr>
      <w:tr w:rsidR="00254742" w:rsidRPr="00A410C8" w:rsidTr="00F52FBA">
        <w:tc>
          <w:tcPr>
            <w:tcW w:w="2457" w:type="dxa"/>
            <w:shd w:val="clear" w:color="auto" w:fill="auto"/>
          </w:tcPr>
          <w:p w:rsidR="00254742" w:rsidRPr="00A410C8" w:rsidRDefault="00254742" w:rsidP="00F52FBA">
            <w:pPr>
              <w:pStyle w:val="Textkrper"/>
            </w:pPr>
            <w:r>
              <w:t>Ladungsart anzeigen</w:t>
            </w:r>
          </w:p>
        </w:tc>
        <w:tc>
          <w:tcPr>
            <w:tcW w:w="1196" w:type="dxa"/>
            <w:tcBorders>
              <w:top w:val="nil"/>
              <w:bottom w:val="nil"/>
            </w:tcBorders>
          </w:tcPr>
          <w:p w:rsidR="00254742" w:rsidRPr="00A410C8" w:rsidRDefault="00254742" w:rsidP="00F52FBA">
            <w:pPr>
              <w:pStyle w:val="Textkrper"/>
            </w:pPr>
          </w:p>
        </w:tc>
        <w:tc>
          <w:tcPr>
            <w:tcW w:w="3118" w:type="dxa"/>
          </w:tcPr>
          <w:p w:rsidR="00254742" w:rsidRPr="00A410C8" w:rsidRDefault="00254742" w:rsidP="00F52FBA">
            <w:pPr>
              <w:pStyle w:val="Textkrper"/>
            </w:pPr>
            <w:r>
              <w:t>Elektroskop</w:t>
            </w:r>
          </w:p>
        </w:tc>
      </w:tr>
    </w:tbl>
    <w:p w:rsidR="003205B2" w:rsidRDefault="003205B2" w:rsidP="0035526F">
      <w:pPr>
        <w:pStyle w:val="berschrift2"/>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6143C" w:rsidRPr="00B51DE9" w:rsidTr="00F52FBA">
        <w:trPr>
          <w:trHeight w:val="523"/>
        </w:trPr>
        <w:tc>
          <w:tcPr>
            <w:tcW w:w="2268" w:type="dxa"/>
            <w:tcBorders>
              <w:left w:val="single" w:sz="4" w:space="0" w:color="auto"/>
              <w:bottom w:val="single" w:sz="4" w:space="0" w:color="auto"/>
              <w:right w:val="single" w:sz="4" w:space="0" w:color="auto"/>
            </w:tcBorders>
            <w:shd w:val="clear" w:color="auto" w:fill="D9D9D9"/>
            <w:hideMark/>
          </w:tcPr>
          <w:p w:rsidR="0086143C" w:rsidRDefault="0086143C" w:rsidP="00F52FBA">
            <w:pPr>
              <w:pStyle w:val="Tabelle6pt"/>
              <w:rPr>
                <w:color w:val="000000"/>
              </w:rPr>
            </w:pPr>
            <w:r>
              <w:lastRenderedPageBreak/>
              <w:t>Kompetenzbereich</w:t>
            </w:r>
          </w:p>
          <w:p w:rsidR="0086143C" w:rsidRDefault="0086143C" w:rsidP="00F52FBA">
            <w:pPr>
              <w:pStyle w:val="TabelleKopflinks"/>
            </w:pPr>
            <w:r>
              <w:t>Kompetenzbereich 2</w:t>
            </w:r>
          </w:p>
          <w:p w:rsidR="0086143C" w:rsidRDefault="0086143C" w:rsidP="00F52FBA">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86143C" w:rsidRDefault="0086143C" w:rsidP="00F52FBA">
            <w:pPr>
              <w:pStyle w:val="Tabelle6pt"/>
              <w:rPr>
                <w:color w:val="000000"/>
              </w:rPr>
            </w:pPr>
            <w:r>
              <w:t>Lernfortschritt</w:t>
            </w:r>
          </w:p>
          <w:p w:rsidR="0086143C" w:rsidRDefault="0086143C" w:rsidP="0086143C">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86143C" w:rsidRDefault="0086143C" w:rsidP="00F52FBA">
            <w:pPr>
              <w:pStyle w:val="Tabelle6pt"/>
              <w:rPr>
                <w:color w:val="000000"/>
              </w:rPr>
            </w:pPr>
            <w:r>
              <w:t>Materialien/Titel</w:t>
            </w:r>
          </w:p>
          <w:p w:rsidR="0086143C" w:rsidRDefault="002F56F9" w:rsidP="002F56F9">
            <w:pPr>
              <w:pStyle w:val="TabelleKopflinks"/>
            </w:pPr>
            <w:r>
              <w:t>Elektrostatik – E</w:t>
            </w:r>
            <w:r w:rsidR="0086143C">
              <w:t xml:space="preserve">lektrische Ladungen </w:t>
            </w:r>
            <w:r>
              <w:t>–</w:t>
            </w:r>
            <w:r w:rsidR="0086143C">
              <w:t xml:space="preserve"> Hilf</w:t>
            </w:r>
            <w:r w:rsidR="0086143C">
              <w:t>e</w:t>
            </w:r>
            <w:r w:rsidR="0086143C">
              <w:t>stellungen zu den Aufgaben</w:t>
            </w:r>
          </w:p>
        </w:tc>
        <w:tc>
          <w:tcPr>
            <w:tcW w:w="188" w:type="dxa"/>
            <w:vMerge w:val="restart"/>
            <w:tcBorders>
              <w:top w:val="nil"/>
              <w:left w:val="single" w:sz="4" w:space="0" w:color="auto"/>
              <w:bottom w:val="nil"/>
              <w:right w:val="single" w:sz="4" w:space="0" w:color="auto"/>
            </w:tcBorders>
            <w:shd w:val="clear" w:color="auto" w:fill="FFFFFF"/>
          </w:tcPr>
          <w:p w:rsidR="0086143C" w:rsidRPr="004B658C" w:rsidRDefault="0086143C" w:rsidP="00F52FBA">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143C" w:rsidRPr="00B51DE9" w:rsidRDefault="0086143C" w:rsidP="00F52FBA">
            <w:pPr>
              <w:pStyle w:val="TabelleKopfmitte"/>
            </w:pPr>
            <w:r>
              <w:t>Physik</w:t>
            </w:r>
          </w:p>
          <w:p w:rsidR="0086143C" w:rsidRPr="00B51DE9" w:rsidRDefault="0086143C" w:rsidP="0086143C">
            <w:pPr>
              <w:pStyle w:val="TabelleKopfmitte"/>
              <w:rPr>
                <w:rFonts w:eastAsia="Calibri"/>
              </w:rPr>
            </w:pPr>
            <w:r>
              <w:t>Ph02</w:t>
            </w:r>
            <w:r w:rsidRPr="00B51DE9">
              <w:t>.0</w:t>
            </w:r>
            <w:r>
              <w:t>2.10</w:t>
            </w:r>
          </w:p>
        </w:tc>
      </w:tr>
      <w:tr w:rsidR="0086143C" w:rsidRPr="00B51DE9" w:rsidTr="00F52FBA">
        <w:tc>
          <w:tcPr>
            <w:tcW w:w="7348" w:type="dxa"/>
            <w:gridSpan w:val="3"/>
            <w:tcBorders>
              <w:left w:val="single" w:sz="4" w:space="0" w:color="auto"/>
              <w:right w:val="single" w:sz="4" w:space="0" w:color="auto"/>
            </w:tcBorders>
            <w:hideMark/>
          </w:tcPr>
          <w:p w:rsidR="0086143C" w:rsidRPr="004B658C" w:rsidRDefault="0086143C" w:rsidP="00F52FBA">
            <w:pPr>
              <w:pStyle w:val="Tabelle6pt"/>
            </w:pPr>
            <w:r w:rsidRPr="004B658C">
              <w:t>Kompetenz:</w:t>
            </w:r>
          </w:p>
          <w:p w:rsidR="0086143C" w:rsidRDefault="0086143C" w:rsidP="00F52FBA">
            <w:pPr>
              <w:pStyle w:val="Kopf8ptafz"/>
            </w:pPr>
            <w:r>
              <w:t>Ich kann die elektrischen Anziehungs- und Abstoßungsreaktionen beschreiben.</w:t>
            </w:r>
          </w:p>
          <w:p w:rsidR="0086143C" w:rsidRDefault="0086143C" w:rsidP="00F52FBA">
            <w:pPr>
              <w:pStyle w:val="Kopf8ptafz"/>
            </w:pPr>
            <w:r>
              <w:t>Ich kann die Stärke von elektrischen Ladungen vergleichen.</w:t>
            </w:r>
          </w:p>
          <w:p w:rsidR="0086143C" w:rsidRDefault="0086143C" w:rsidP="00F52FBA">
            <w:pPr>
              <w:pStyle w:val="Kopf8ptafz"/>
            </w:pPr>
            <w:r>
              <w:t>Ich kann die Ladungsart mit einer Glimmlampe bestimmen.</w:t>
            </w:r>
          </w:p>
          <w:p w:rsidR="0086143C" w:rsidRDefault="0086143C" w:rsidP="00F52FBA">
            <w:pPr>
              <w:pStyle w:val="Kopf8ptafz"/>
            </w:pPr>
            <w:r>
              <w:t>Ich kann einen Ballon elektrisch laden.</w:t>
            </w:r>
          </w:p>
          <w:p w:rsidR="0086143C" w:rsidRDefault="0086143C" w:rsidP="00F52FBA">
            <w:pPr>
              <w:pStyle w:val="Kopf8ptafz"/>
            </w:pPr>
            <w:r>
              <w:t>Ich kann verschiedene Stäbe elektrisch laden.</w:t>
            </w:r>
          </w:p>
          <w:p w:rsidR="0086143C" w:rsidRDefault="0086143C" w:rsidP="00F52FBA">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86143C" w:rsidRDefault="0086143C" w:rsidP="00F52FBA">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6143C" w:rsidRPr="00B51DE9" w:rsidTr="00F52FBA">
              <w:trPr>
                <w:trHeight w:val="284"/>
              </w:trPr>
              <w:tc>
                <w:tcPr>
                  <w:tcW w:w="2090" w:type="dxa"/>
                  <w:shd w:val="clear" w:color="auto" w:fill="D9D9D9" w:themeFill="background1" w:themeFillShade="D9"/>
                </w:tcPr>
                <w:p w:rsidR="0086143C" w:rsidRPr="00B51DE9" w:rsidRDefault="0086143C" w:rsidP="00F52FBA">
                  <w:pPr>
                    <w:pStyle w:val="TabelleKopfmitte"/>
                  </w:pPr>
                  <w:r>
                    <w:t>Hilfestellung</w:t>
                  </w:r>
                </w:p>
              </w:tc>
            </w:tr>
          </w:tbl>
          <w:p w:rsidR="0086143C" w:rsidRPr="00B51DE9" w:rsidRDefault="0086143C" w:rsidP="00F52FBA">
            <w:pPr>
              <w:pStyle w:val="TabelleKopfmitte"/>
            </w:pPr>
          </w:p>
        </w:tc>
      </w:tr>
      <w:tr w:rsidR="0086143C" w:rsidRPr="00B51DE9" w:rsidTr="00F52FBA">
        <w:tc>
          <w:tcPr>
            <w:tcW w:w="7348" w:type="dxa"/>
            <w:gridSpan w:val="3"/>
            <w:tcBorders>
              <w:left w:val="single" w:sz="4" w:space="0" w:color="auto"/>
              <w:right w:val="single" w:sz="4" w:space="0" w:color="auto"/>
            </w:tcBorders>
            <w:hideMark/>
          </w:tcPr>
          <w:p w:rsidR="0086143C" w:rsidRPr="004B658C" w:rsidRDefault="0086143C" w:rsidP="00F52FBA">
            <w:pPr>
              <w:pStyle w:val="Tabelle6pt"/>
            </w:pPr>
            <w:r w:rsidRPr="004B658C">
              <w:t>Hauptbezug:</w:t>
            </w:r>
          </w:p>
          <w:p w:rsidR="0086143C" w:rsidRDefault="0086143C" w:rsidP="00F52FBA">
            <w:pPr>
              <w:pStyle w:val="Kopf8ptafz"/>
            </w:pPr>
            <w:r w:rsidRPr="000C62BB">
              <w:t>Ich kann physikalische Arbeitsweisen nachvollziehen und beschreiben.</w:t>
            </w:r>
          </w:p>
          <w:p w:rsidR="0086143C" w:rsidRDefault="0086143C" w:rsidP="00F52FBA">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86143C" w:rsidRDefault="0086143C"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143C" w:rsidRPr="00B51DE9" w:rsidRDefault="0086143C" w:rsidP="00F52FBA">
            <w:pPr>
              <w:pStyle w:val="TabelleKopfmitte"/>
            </w:pPr>
          </w:p>
        </w:tc>
      </w:tr>
      <w:tr w:rsidR="0086143C" w:rsidRPr="00B51DE9" w:rsidTr="00F52FBA">
        <w:tc>
          <w:tcPr>
            <w:tcW w:w="7348" w:type="dxa"/>
            <w:gridSpan w:val="3"/>
            <w:tcBorders>
              <w:left w:val="single" w:sz="4" w:space="0" w:color="auto"/>
              <w:right w:val="single" w:sz="4" w:space="0" w:color="auto"/>
            </w:tcBorders>
            <w:tcMar>
              <w:bottom w:w="0" w:type="dxa"/>
            </w:tcMar>
            <w:hideMark/>
          </w:tcPr>
          <w:p w:rsidR="0086143C" w:rsidRDefault="0086143C" w:rsidP="00F52FBA">
            <w:pPr>
              <w:pStyle w:val="Tabelle6pt"/>
            </w:pPr>
            <w:r>
              <w:t>Weitere Bezüge:</w:t>
            </w:r>
          </w:p>
          <w:p w:rsidR="0086143C" w:rsidRDefault="0086143C" w:rsidP="00F52FBA">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86143C" w:rsidRDefault="0086143C" w:rsidP="00F52FBA">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143C" w:rsidRPr="00B51DE9" w:rsidRDefault="0086143C" w:rsidP="00F52FBA">
            <w:pPr>
              <w:pStyle w:val="TabelleKopfmitte"/>
            </w:pPr>
          </w:p>
        </w:tc>
      </w:tr>
    </w:tbl>
    <w:p w:rsidR="00254742" w:rsidRDefault="00254742" w:rsidP="0035526F">
      <w:pPr>
        <w:pStyle w:val="berschrift3"/>
      </w:pPr>
      <w:r>
        <w:t xml:space="preserve">Aufgaben </w:t>
      </w:r>
      <w:r w:rsidR="00180A81">
        <w:t>Versuchsvorbereitung</w:t>
      </w:r>
      <w:r>
        <w:t xml:space="preserve"> Level A</w:t>
      </w:r>
    </w:p>
    <w:p w:rsidR="00254742" w:rsidRDefault="00180A81" w:rsidP="00BD1EE7">
      <w:pPr>
        <w:pStyle w:val="AufgabeEbene1"/>
        <w:numPr>
          <w:ilvl w:val="0"/>
          <w:numId w:val="31"/>
        </w:numPr>
      </w:pPr>
      <w:r>
        <w:t>Lesen Sie nochmal den Einleitungstext „Elektrische Felder“.</w:t>
      </w:r>
    </w:p>
    <w:p w:rsidR="00180A81" w:rsidRDefault="00180A81" w:rsidP="00BD1EE7">
      <w:pPr>
        <w:pStyle w:val="AufgabeEbene1"/>
        <w:numPr>
          <w:ilvl w:val="0"/>
          <w:numId w:val="31"/>
        </w:numPr>
      </w:pPr>
      <w:r>
        <w:t>Lesen Sie nochmal den Einleitungstext „Elektrische Felder“.</w:t>
      </w:r>
    </w:p>
    <w:p w:rsidR="00180A81" w:rsidRDefault="00180A81" w:rsidP="00BD1EE7">
      <w:pPr>
        <w:pStyle w:val="AufgabeEbene1"/>
        <w:numPr>
          <w:ilvl w:val="0"/>
          <w:numId w:val="31"/>
        </w:numPr>
      </w:pPr>
      <w:r>
        <w:t>Lesen Sie nochmal den Einleitungstext „Elektrische Felder“.</w:t>
      </w:r>
    </w:p>
    <w:p w:rsidR="00180A81" w:rsidRDefault="00180A81" w:rsidP="00BD1EE7">
      <w:pPr>
        <w:pStyle w:val="AufgabeEbene1"/>
        <w:numPr>
          <w:ilvl w:val="0"/>
          <w:numId w:val="31"/>
        </w:numPr>
      </w:pPr>
      <w:r>
        <w:t>Lesen Sie nochmal den Einleitungstext „Elektrische Felder“.</w:t>
      </w:r>
    </w:p>
    <w:p w:rsidR="00180A81" w:rsidRDefault="00180A81" w:rsidP="00BD1EE7">
      <w:pPr>
        <w:pStyle w:val="AufgabeEbene1"/>
        <w:numPr>
          <w:ilvl w:val="0"/>
          <w:numId w:val="31"/>
        </w:numPr>
      </w:pPr>
      <w:r>
        <w:t>Lesen Sie nochmal die Versuchsanleitung.</w:t>
      </w:r>
    </w:p>
    <w:p w:rsidR="00180A81" w:rsidRDefault="00180A81" w:rsidP="00BD1EE7">
      <w:pPr>
        <w:pStyle w:val="AufgabeEbene1"/>
        <w:numPr>
          <w:ilvl w:val="0"/>
          <w:numId w:val="31"/>
        </w:numPr>
      </w:pPr>
      <w:r>
        <w:t>Lesen Sie nochmal die Versuchsanleitung.</w:t>
      </w:r>
    </w:p>
    <w:p w:rsidR="00180A81" w:rsidRDefault="00180A81" w:rsidP="00BD1EE7">
      <w:pPr>
        <w:pStyle w:val="AufgabeEbene1"/>
        <w:numPr>
          <w:ilvl w:val="0"/>
          <w:numId w:val="31"/>
        </w:numPr>
      </w:pPr>
      <w:r>
        <w:t>Lesen Sie nochmal die Versuchsanleitung.</w:t>
      </w:r>
    </w:p>
    <w:p w:rsidR="00180A81" w:rsidRDefault="00180A81" w:rsidP="00BD1EE7">
      <w:pPr>
        <w:pStyle w:val="AufgabeEbene1"/>
        <w:numPr>
          <w:ilvl w:val="0"/>
          <w:numId w:val="31"/>
        </w:numPr>
      </w:pPr>
      <w:r>
        <w:t>Lesen Sie nochmal die Versuchsanleitung.</w:t>
      </w:r>
    </w:p>
    <w:p w:rsidR="00180A81" w:rsidRDefault="00180A81" w:rsidP="00BD1EE7">
      <w:pPr>
        <w:pStyle w:val="AufgabeEbene1"/>
        <w:numPr>
          <w:ilvl w:val="0"/>
          <w:numId w:val="31"/>
        </w:numPr>
      </w:pPr>
      <w:r>
        <w:t>Lesen Sie nochmal die Versuchsanleitung.</w:t>
      </w:r>
    </w:p>
    <w:p w:rsidR="00180A81" w:rsidRDefault="00180A81" w:rsidP="00180A81">
      <w:pPr>
        <w:pStyle w:val="berschrift3"/>
      </w:pPr>
      <w:r>
        <w:t>Aufgaben Versuchsnachbereitung Level A</w:t>
      </w:r>
    </w:p>
    <w:p w:rsidR="00180A81" w:rsidRDefault="001C48AE" w:rsidP="00BD1EE7">
      <w:pPr>
        <w:pStyle w:val="AufgabeEbene1"/>
        <w:numPr>
          <w:ilvl w:val="0"/>
          <w:numId w:val="32"/>
        </w:numPr>
      </w:pPr>
      <w:r>
        <w:t>Wie war Ihr Vorgehen um die Ballone elektrisch aufzuladen? Gab es beim Vorgehen Unterschiede?</w:t>
      </w:r>
    </w:p>
    <w:p w:rsidR="001C48AE" w:rsidRDefault="001C48AE" w:rsidP="001C48AE">
      <w:pPr>
        <w:pStyle w:val="AufgabeEbene1"/>
      </w:pPr>
      <w:r>
        <w:t>Was hat der aufgehängte Ballon gemacht, als Sie mit dem ersten Ballon in die Nähe des aufgehängten Ballons gekommen sind?</w:t>
      </w:r>
    </w:p>
    <w:p w:rsidR="001C48AE" w:rsidRDefault="001C48AE" w:rsidP="001C48AE">
      <w:pPr>
        <w:pStyle w:val="AufgabeEbene1"/>
      </w:pPr>
      <w:r>
        <w:t>Was hat der aufgehängte Ballon gemacht, als Sie mit dem Glasstab in die Nähe des aufgehängten Ballons gekommen sind?</w:t>
      </w:r>
    </w:p>
    <w:p w:rsidR="001C48AE" w:rsidRDefault="001C48AE" w:rsidP="001C48AE">
      <w:pPr>
        <w:pStyle w:val="AufgabeEbene1"/>
      </w:pPr>
      <w:r>
        <w:t>Was hat der aufgehängte Ballon gemacht, als Sie mit dem Kunststoffstab in die Nähe des aufgehängten Ballons gekommen sind?</w:t>
      </w:r>
    </w:p>
    <w:p w:rsidR="001C48AE" w:rsidRDefault="001C48AE" w:rsidP="001C48AE">
      <w:pPr>
        <w:pStyle w:val="AufgabeEbene1"/>
      </w:pPr>
      <w:r>
        <w:t>War es der Stab aus Glas oder der Stab aus Kunststoff?</w:t>
      </w:r>
    </w:p>
    <w:p w:rsidR="001C48AE" w:rsidRDefault="001C48AE" w:rsidP="001C48AE">
      <w:pPr>
        <w:pStyle w:val="AufgabeEbene1"/>
      </w:pPr>
      <w:r>
        <w:t>Rufen beide Stäbe dieselbe Reaktion hervor oder hat der aufgehängte Ballon unte</w:t>
      </w:r>
      <w:r>
        <w:t>r</w:t>
      </w:r>
      <w:r>
        <w:t>schiedlich reagiert?</w:t>
      </w:r>
    </w:p>
    <w:p w:rsidR="001C48AE" w:rsidRDefault="001C48AE" w:rsidP="001C48AE">
      <w:pPr>
        <w:pStyle w:val="AufgabeEbene1"/>
      </w:pPr>
      <w:r>
        <w:t>Lesen Sie nochmal den Einleitungstext „Elektrische Felder“.</w:t>
      </w:r>
    </w:p>
    <w:p w:rsidR="003B4698" w:rsidRDefault="003B4698" w:rsidP="003B4698">
      <w:pPr>
        <w:pStyle w:val="AufgabeEbene1"/>
      </w:pPr>
      <w:r>
        <w:t>Lesen Sie nochmal die Versuchsanleitung und sehen Sie in Ihren Aufzeichnungen nach.</w:t>
      </w:r>
    </w:p>
    <w:p w:rsidR="003B4698" w:rsidRPr="003B4698" w:rsidRDefault="003B4698" w:rsidP="003B4698">
      <w:pPr>
        <w:pStyle w:val="AufgabeEbene2"/>
      </w:pPr>
      <w:r w:rsidRPr="003B4698">
        <w:lastRenderedPageBreak/>
        <w:t>Lesen Sie nochmal die Versuchsanleitung.</w:t>
      </w:r>
    </w:p>
    <w:p w:rsidR="003B4698" w:rsidRDefault="0014480F" w:rsidP="003B4698">
      <w:pPr>
        <w:pStyle w:val="AufgabeEbene2"/>
      </w:pPr>
      <w:r>
        <w:t>Skizzieren Sie den aufgehängten Ballon und die Gegenstände die Sie in dessen Nähe gebracht haben. Ein Pfeil zur Verdeutlichung hilft.</w:t>
      </w:r>
    </w:p>
    <w:p w:rsidR="0014480F" w:rsidRDefault="0014480F" w:rsidP="003B4698">
      <w:pPr>
        <w:pStyle w:val="AufgabeEbene2"/>
      </w:pPr>
      <w:r>
        <w:t>Was haben Sie gemacht? Luftballons aufblasen und elektrisch laden gehört nicht dazu. Sie können gleich davon ausgehen, dass Sie mit einem geladenen Luftba</w:t>
      </w:r>
      <w:r>
        <w:t>l</w:t>
      </w:r>
      <w:r>
        <w:t>lon angefangen haben.</w:t>
      </w:r>
    </w:p>
    <w:p w:rsidR="0014480F" w:rsidRDefault="0014480F" w:rsidP="003B4698">
      <w:pPr>
        <w:pStyle w:val="AufgabeEbene2"/>
      </w:pPr>
      <w:r>
        <w:t>Was haben Sie beobachtet. Der Satz könnt zum Beispiel mit: „Der aufgehängte Luftballon … .“ beginnen.</w:t>
      </w:r>
    </w:p>
    <w:p w:rsidR="0014480F" w:rsidRPr="003B4698" w:rsidRDefault="0014480F" w:rsidP="003B4698">
      <w:pPr>
        <w:pStyle w:val="AufgabeEbene2"/>
      </w:pPr>
      <w:r>
        <w:t>Gleichnamig geladene Körper ziehen sich an. Ungleichnamig geladene Körper … .</w:t>
      </w:r>
    </w:p>
    <w:p w:rsidR="0069124D" w:rsidRDefault="0069124D" w:rsidP="0069124D">
      <w:pPr>
        <w:pStyle w:val="berschrift3"/>
      </w:pPr>
      <w:r>
        <w:t>Aufgaben Versuchsvorbereitung Level B</w:t>
      </w:r>
    </w:p>
    <w:p w:rsidR="0069124D" w:rsidRDefault="0069124D" w:rsidP="00BD1EE7">
      <w:pPr>
        <w:pStyle w:val="AufgabeEbene1"/>
        <w:numPr>
          <w:ilvl w:val="0"/>
          <w:numId w:val="33"/>
        </w:numPr>
      </w:pPr>
      <w:r>
        <w:t>Lesen Sie nochmal den Einleitungstext „Elektrische Ladungen“.</w:t>
      </w:r>
    </w:p>
    <w:p w:rsidR="0069124D" w:rsidRDefault="0069124D" w:rsidP="00BD1EE7">
      <w:pPr>
        <w:pStyle w:val="AufgabeEbene1"/>
        <w:numPr>
          <w:ilvl w:val="0"/>
          <w:numId w:val="33"/>
        </w:numPr>
      </w:pPr>
      <w:r>
        <w:t>Lesen Sie nochmal den Einleitungstext „Elektrische Ladungen“.</w:t>
      </w:r>
    </w:p>
    <w:p w:rsidR="001C48AE" w:rsidRDefault="0069124D" w:rsidP="001C48AE">
      <w:pPr>
        <w:pStyle w:val="AufgabeEbene1"/>
      </w:pPr>
      <w:r>
        <w:t>Die Bauteilnamen sind: Gehäuse, Metallstab, Metallteller, Zeiger</w:t>
      </w:r>
      <w:r w:rsidR="00C45971">
        <w:t>.</w:t>
      </w:r>
    </w:p>
    <w:p w:rsidR="0069124D" w:rsidRPr="0069124D" w:rsidRDefault="0069124D" w:rsidP="0069124D">
      <w:pPr>
        <w:pStyle w:val="AufgabeEbene1"/>
      </w:pPr>
      <w:r w:rsidRPr="0069124D">
        <w:t>Lesen Sie nochmal die Versuchsanleitung.</w:t>
      </w:r>
    </w:p>
    <w:p w:rsidR="0069124D" w:rsidRPr="0069124D" w:rsidRDefault="0069124D" w:rsidP="0069124D">
      <w:pPr>
        <w:pStyle w:val="AufgabeEbene1"/>
      </w:pPr>
      <w:r w:rsidRPr="0069124D">
        <w:t>Lesen Sie nochmal die Versuchsanleitung.</w:t>
      </w:r>
    </w:p>
    <w:p w:rsidR="0069124D" w:rsidRPr="0069124D" w:rsidRDefault="0069124D" w:rsidP="0069124D">
      <w:pPr>
        <w:pStyle w:val="AufgabeEbene1"/>
      </w:pPr>
      <w:r w:rsidRPr="0069124D">
        <w:t>Lesen Sie nochmal die Versuchsanleitung.</w:t>
      </w:r>
    </w:p>
    <w:p w:rsidR="0069124D" w:rsidRPr="0069124D" w:rsidRDefault="0069124D" w:rsidP="0069124D">
      <w:pPr>
        <w:pStyle w:val="AufgabeEbene1"/>
      </w:pPr>
      <w:r w:rsidRPr="0069124D">
        <w:t>Lesen Sie nochmal die Versuchsanleitung.</w:t>
      </w:r>
    </w:p>
    <w:p w:rsidR="0069124D" w:rsidRPr="0069124D" w:rsidRDefault="0069124D" w:rsidP="0069124D">
      <w:pPr>
        <w:pStyle w:val="AufgabeEbene1"/>
      </w:pPr>
      <w:r w:rsidRPr="0069124D">
        <w:t>Lesen Sie nochmal die Versuchsanleitung.</w:t>
      </w:r>
    </w:p>
    <w:p w:rsidR="0069124D" w:rsidRDefault="0069124D" w:rsidP="0069124D">
      <w:pPr>
        <w:pStyle w:val="berschrift3"/>
      </w:pPr>
      <w:r>
        <w:t>Aufgaben Versuchsnachbereitung Level B</w:t>
      </w:r>
    </w:p>
    <w:p w:rsidR="0069124D" w:rsidRDefault="00961F0B" w:rsidP="00BD1EE7">
      <w:pPr>
        <w:pStyle w:val="AufgabeEbene1"/>
        <w:numPr>
          <w:ilvl w:val="0"/>
          <w:numId w:val="34"/>
        </w:numPr>
      </w:pPr>
      <w:r>
        <w:t>Wie hoch kletterte der Zeiger beim ersten Abstreifen, wie hoch beim zweiten?</w:t>
      </w:r>
    </w:p>
    <w:p w:rsidR="00961F0B" w:rsidRDefault="00961F0B" w:rsidP="00961F0B">
      <w:pPr>
        <w:pStyle w:val="AufgabeEbene1"/>
      </w:pPr>
      <w:r>
        <w:t>Vergleichen Sie die beiden Werte. Welcher Wert ist größer?</w:t>
      </w:r>
    </w:p>
    <w:p w:rsidR="00961F0B" w:rsidRDefault="00961F0B" w:rsidP="00961F0B">
      <w:pPr>
        <w:pStyle w:val="AufgabeEbene1"/>
      </w:pPr>
      <w:r>
        <w:t>Bei welchem Wert blieb der Zeiger stehen? Was zeigt das Elektroskop dann an?</w:t>
      </w:r>
    </w:p>
    <w:p w:rsidR="00961F0B" w:rsidRDefault="00961F0B" w:rsidP="00961F0B">
      <w:pPr>
        <w:pStyle w:val="AufgabeEbene1"/>
      </w:pPr>
      <w:r>
        <w:t>Was hat der Zeiger angezeigt?</w:t>
      </w:r>
    </w:p>
    <w:p w:rsidR="00961F0B" w:rsidRDefault="00961F0B" w:rsidP="00961F0B">
      <w:pPr>
        <w:pStyle w:val="AufgabeEbene1"/>
      </w:pPr>
      <w:r>
        <w:t>Was hat der Zeiger angezeigt?</w:t>
      </w:r>
    </w:p>
    <w:p w:rsidR="00961F0B" w:rsidRDefault="00961F0B" w:rsidP="00961F0B">
      <w:pPr>
        <w:pStyle w:val="AufgabeEbene1"/>
      </w:pPr>
      <w:r>
        <w:t>Können Sie anhand des Zeigerausschlages erkennen, ob die Ladung der Stäbe pos</w:t>
      </w:r>
      <w:r>
        <w:t>i</w:t>
      </w:r>
      <w:r>
        <w:t>tiv oder negativ ist?</w:t>
      </w:r>
    </w:p>
    <w:p w:rsidR="00961F0B" w:rsidRDefault="00961F0B" w:rsidP="00961F0B">
      <w:pPr>
        <w:pStyle w:val="AufgabeEbene1"/>
      </w:pPr>
      <w:r>
        <w:t>Lesen Sie nochmal die Versuchsanleitung und sehen Sie in Ihren Aufzeichnungen nach.</w:t>
      </w:r>
    </w:p>
    <w:p w:rsidR="00961F0B" w:rsidRDefault="00961F0B" w:rsidP="00961F0B">
      <w:pPr>
        <w:pStyle w:val="AufgabeEbene2"/>
      </w:pPr>
      <w:r>
        <w:t>Lesen Sie nochmal die Versuchsanleitung.</w:t>
      </w:r>
    </w:p>
    <w:p w:rsidR="003F4D01" w:rsidRDefault="003F4D01" w:rsidP="00961F0B">
      <w:pPr>
        <w:pStyle w:val="AufgabeEbene2"/>
      </w:pPr>
      <w:r>
        <w:t>Skizzieren Sie ein Elektroskop und die Gegenstände, die Sie nacheinander am Metallteller des Elektroskops abstreifen. Ein Pfeil mit Beschriftung hilft beim A</w:t>
      </w:r>
      <w:r>
        <w:t>n</w:t>
      </w:r>
      <w:r>
        <w:t>deuten, was mit den Materialien geschehen soll.</w:t>
      </w:r>
    </w:p>
    <w:p w:rsidR="003F4D01" w:rsidRDefault="003F4D01" w:rsidP="003F4D01">
      <w:pPr>
        <w:pStyle w:val="AufgabeEbene2"/>
      </w:pPr>
      <w:r>
        <w:t>Was haben Sie gemacht? Luftballons aufblasen und elektrisch laden gehört nicht dazu. Sie können gleich davon ausgehen, dass Sie mit einem geladenen Luftba</w:t>
      </w:r>
      <w:r>
        <w:t>l</w:t>
      </w:r>
      <w:r>
        <w:t>lon angefangen haben.</w:t>
      </w:r>
    </w:p>
    <w:p w:rsidR="003F4D01" w:rsidRDefault="003F4D01" w:rsidP="003F4D01">
      <w:pPr>
        <w:pStyle w:val="AufgabeEbene2"/>
      </w:pPr>
      <w:r>
        <w:t>Was haben Sie beobachtet. Schreiben Sie auf wie groß der Zeigerausschlag bei den vier Messungen war.</w:t>
      </w:r>
    </w:p>
    <w:p w:rsidR="003F4D01" w:rsidRPr="003B4698" w:rsidRDefault="003F4D01" w:rsidP="003F4D01">
      <w:pPr>
        <w:pStyle w:val="AufgabeEbene2"/>
      </w:pPr>
      <w:r>
        <w:lastRenderedPageBreak/>
        <w:t>Ein Elektroskop kann nur elektrische Ladungen anzeigen. Es kann nicht besti</w:t>
      </w:r>
      <w:r>
        <w:t>m</w:t>
      </w:r>
      <w:r>
        <w:t>men, ob diese Ladung … .</w:t>
      </w:r>
    </w:p>
    <w:p w:rsidR="003F4D01" w:rsidRDefault="003F4D01" w:rsidP="003F4D01">
      <w:pPr>
        <w:pStyle w:val="berschrift3"/>
      </w:pPr>
      <w:r>
        <w:t>Aufgaben Versuchsvorbereitung Level C</w:t>
      </w:r>
    </w:p>
    <w:p w:rsidR="00E37767" w:rsidRDefault="00E37767" w:rsidP="00BD1EE7">
      <w:pPr>
        <w:pStyle w:val="AufgabeEbene1"/>
        <w:numPr>
          <w:ilvl w:val="0"/>
          <w:numId w:val="35"/>
        </w:numPr>
      </w:pPr>
      <w:r>
        <w:t>Lesen Sie nochmal den Einleitungstext „Elektrische Felder“.</w:t>
      </w:r>
    </w:p>
    <w:p w:rsidR="003F4D01" w:rsidRDefault="00E37767" w:rsidP="00BD1EE7">
      <w:pPr>
        <w:pStyle w:val="AufgabeEbene1"/>
        <w:numPr>
          <w:ilvl w:val="0"/>
          <w:numId w:val="35"/>
        </w:numPr>
      </w:pPr>
      <w:r>
        <w:t>Die Bauteile sind: Metalldrähte, Glaskolben, Neon-Gas, Kontakte</w:t>
      </w:r>
      <w:r w:rsidR="00C45971">
        <w:t>.</w:t>
      </w:r>
    </w:p>
    <w:p w:rsidR="00E37767" w:rsidRDefault="00E37767" w:rsidP="00BD1EE7">
      <w:pPr>
        <w:pStyle w:val="AufgabeEbene1"/>
        <w:numPr>
          <w:ilvl w:val="0"/>
          <w:numId w:val="35"/>
        </w:numPr>
      </w:pPr>
      <w:r>
        <w:t>Lesen Sie nochmal den Einleitungstext „Elektrische Felder“.</w:t>
      </w:r>
    </w:p>
    <w:p w:rsidR="00E37767" w:rsidRDefault="00E37767" w:rsidP="00BD1EE7">
      <w:pPr>
        <w:pStyle w:val="AufgabeEbene1"/>
        <w:numPr>
          <w:ilvl w:val="0"/>
          <w:numId w:val="35"/>
        </w:numPr>
      </w:pPr>
      <w:r>
        <w:t>Lesen Sie nochmal den Einleitungstext „Elektrische Felder“.</w:t>
      </w:r>
    </w:p>
    <w:p w:rsidR="00E37767" w:rsidRDefault="00E37767" w:rsidP="00BD1EE7">
      <w:pPr>
        <w:pStyle w:val="AufgabeEbene1"/>
        <w:numPr>
          <w:ilvl w:val="0"/>
          <w:numId w:val="35"/>
        </w:numPr>
      </w:pPr>
      <w:r>
        <w:t>Lesen Sie nochmal den Einleitungstext „Elektrische Felder“.</w:t>
      </w:r>
    </w:p>
    <w:p w:rsidR="00E37767" w:rsidRPr="0069124D" w:rsidRDefault="00E37767" w:rsidP="00BD1EE7">
      <w:pPr>
        <w:pStyle w:val="AufgabeEbene1"/>
        <w:numPr>
          <w:ilvl w:val="0"/>
          <w:numId w:val="35"/>
        </w:numPr>
      </w:pPr>
      <w:r w:rsidRPr="0069124D">
        <w:t>Lesen Sie nochmal die Versuchsanleitung.</w:t>
      </w:r>
    </w:p>
    <w:p w:rsidR="00E37767" w:rsidRPr="0069124D" w:rsidRDefault="00E37767" w:rsidP="00BD1EE7">
      <w:pPr>
        <w:pStyle w:val="AufgabeEbene1"/>
        <w:numPr>
          <w:ilvl w:val="0"/>
          <w:numId w:val="35"/>
        </w:numPr>
      </w:pPr>
      <w:r w:rsidRPr="0069124D">
        <w:t>Lesen Sie nochmal die Versuchsanleitung.</w:t>
      </w:r>
    </w:p>
    <w:p w:rsidR="00E37767" w:rsidRPr="0069124D" w:rsidRDefault="00E37767" w:rsidP="00BD1EE7">
      <w:pPr>
        <w:pStyle w:val="AufgabeEbene1"/>
        <w:numPr>
          <w:ilvl w:val="0"/>
          <w:numId w:val="35"/>
        </w:numPr>
      </w:pPr>
      <w:r w:rsidRPr="0069124D">
        <w:t>Lesen Sie nochmal die Versuchsanleitung.</w:t>
      </w:r>
    </w:p>
    <w:p w:rsidR="00E37767" w:rsidRPr="0069124D" w:rsidRDefault="00E37767" w:rsidP="00BD1EE7">
      <w:pPr>
        <w:pStyle w:val="AufgabeEbene1"/>
        <w:numPr>
          <w:ilvl w:val="0"/>
          <w:numId w:val="35"/>
        </w:numPr>
      </w:pPr>
      <w:r w:rsidRPr="0069124D">
        <w:t>Lesen Sie nochmal die Versuchsanleitung.</w:t>
      </w:r>
    </w:p>
    <w:p w:rsidR="00E37767" w:rsidRPr="0069124D" w:rsidRDefault="00E37767" w:rsidP="00BD1EE7">
      <w:pPr>
        <w:pStyle w:val="AufgabeEbene1"/>
        <w:numPr>
          <w:ilvl w:val="0"/>
          <w:numId w:val="35"/>
        </w:numPr>
      </w:pPr>
      <w:r w:rsidRPr="0069124D">
        <w:t>Lesen Sie nochmal die Versuchsanleitung.</w:t>
      </w:r>
    </w:p>
    <w:p w:rsidR="00E37767" w:rsidRDefault="00E37767" w:rsidP="00E37767">
      <w:pPr>
        <w:pStyle w:val="berschrift3"/>
      </w:pPr>
      <w:r>
        <w:t>Aufgaben Versuchsnachbereitung Level C</w:t>
      </w:r>
    </w:p>
    <w:p w:rsidR="00E37767" w:rsidRDefault="00F52FBA" w:rsidP="00BD1EE7">
      <w:pPr>
        <w:pStyle w:val="AufgabeEbene1"/>
        <w:numPr>
          <w:ilvl w:val="0"/>
          <w:numId w:val="36"/>
        </w:numPr>
      </w:pPr>
      <w:r>
        <w:t>Beobachten Sie den Zwischenraum zwischen den zwei Metallkugeln. Bringen Sie gegebenenfalls die Metallkugeln näher zueinander.</w:t>
      </w:r>
    </w:p>
    <w:p w:rsidR="00F52FBA" w:rsidRDefault="00F52FBA" w:rsidP="00F52FBA">
      <w:pPr>
        <w:pStyle w:val="AufgabeEbene1"/>
      </w:pPr>
      <w:r>
        <w:t>Was passiert mit der Glimmlampe, was können Sie erkennen? Sind die Reaktionen an beiden Kugeln gleich? Worin unterscheiden sich die Reaktionen?</w:t>
      </w:r>
    </w:p>
    <w:p w:rsidR="00F52FBA" w:rsidRDefault="00F52FBA" w:rsidP="00F52FBA">
      <w:pPr>
        <w:pStyle w:val="AufgabeEbene1"/>
      </w:pPr>
      <w:r>
        <w:t xml:space="preserve">Macht es einen Unterschied, mit welcher Seite die Glimmlampe ein und dieselbe Kugel berührt? Leuchtet immer </w:t>
      </w:r>
      <w:r w:rsidR="002A44D8">
        <w:t>dieselbe</w:t>
      </w:r>
      <w:r>
        <w:t xml:space="preserve"> Seite </w:t>
      </w:r>
      <w:r w:rsidR="00F37523">
        <w:t>der Glimmlampe?</w:t>
      </w:r>
    </w:p>
    <w:p w:rsidR="00F37523" w:rsidRDefault="00F37523" w:rsidP="00F37523">
      <w:pPr>
        <w:pStyle w:val="AufgabeEbene1"/>
      </w:pPr>
      <w:r>
        <w:t>Welche Seite leuchtet kurz auf? Gegebenenfalls muss die Kugel länger und stärker gerieben werden, damit eine deutliche Reaktion gesehen werden kann.</w:t>
      </w:r>
    </w:p>
    <w:p w:rsidR="00F37523" w:rsidRDefault="00F37523" w:rsidP="00F37523">
      <w:pPr>
        <w:pStyle w:val="AufgabeEbene1"/>
      </w:pPr>
      <w:r>
        <w:t>Welche Ladung liegt an der Seite an, die leuchtet? Welche Ladung hat die Seite, die nicht leuchtet?</w:t>
      </w:r>
      <w:r w:rsidR="00872AC9">
        <w:t xml:space="preserve"> Welche Seite leuchtet bei der Berührung der Metallkugel?</w:t>
      </w:r>
    </w:p>
    <w:p w:rsidR="004B12FD" w:rsidRPr="004B12FD" w:rsidRDefault="004B12FD" w:rsidP="004B12FD">
      <w:pPr>
        <w:pStyle w:val="AufgabeEbene1"/>
      </w:pPr>
      <w:r w:rsidRPr="004B12FD">
        <w:t xml:space="preserve">Welche Seite leuchtet kurz auf? Gegebenenfalls muss </w:t>
      </w:r>
      <w:r>
        <w:t>der Stab</w:t>
      </w:r>
      <w:r w:rsidRPr="004B12FD">
        <w:t xml:space="preserve"> länger und stärker gerieben werden, damit eine deutliche Reaktion gesehen werden kann.</w:t>
      </w:r>
      <w:r>
        <w:t xml:space="preserve"> Es hilft auch</w:t>
      </w:r>
      <w:r w:rsidR="00C45971">
        <w:t>,</w:t>
      </w:r>
      <w:r>
        <w:t xml:space="preserve"> mit der Glimmlampe an dem Stab entlangzufahren.</w:t>
      </w:r>
    </w:p>
    <w:p w:rsidR="00A926A1" w:rsidRDefault="00A926A1" w:rsidP="00A926A1">
      <w:pPr>
        <w:pStyle w:val="AufgabeEbene1"/>
      </w:pPr>
      <w:r>
        <w:t>Welche Ladung liegt an der Seite an, die leuchtet? Welche Ladung hat die Seite, die nicht leuchtet? Welche Seite leuchtet bei der Berührung des Stabes?</w:t>
      </w:r>
    </w:p>
    <w:p w:rsidR="001479A8" w:rsidRPr="004B12FD" w:rsidRDefault="001479A8" w:rsidP="001479A8">
      <w:pPr>
        <w:pStyle w:val="AufgabeEbene1"/>
      </w:pPr>
      <w:r w:rsidRPr="004B12FD">
        <w:t xml:space="preserve">Welche Seite leuchtet kurz auf? Gegebenenfalls muss </w:t>
      </w:r>
      <w:r>
        <w:t>der Ballon</w:t>
      </w:r>
      <w:r w:rsidRPr="004B12FD">
        <w:t xml:space="preserve"> länger und stärker gerieben werden, damit eine deutliche Reaktion gesehen werden kann.</w:t>
      </w:r>
      <w:r>
        <w:t xml:space="preserve"> Es hilft auch</w:t>
      </w:r>
      <w:r w:rsidR="00C45971">
        <w:t>,</w:t>
      </w:r>
      <w:r>
        <w:t xml:space="preserve"> mit der Glimmlampe an dem Ballon entlangzufahren.</w:t>
      </w:r>
    </w:p>
    <w:p w:rsidR="001479A8" w:rsidRDefault="001479A8" w:rsidP="001479A8">
      <w:pPr>
        <w:pStyle w:val="AufgabeEbene1"/>
      </w:pPr>
      <w:r>
        <w:t>Welche Ladung liegt an der Seite an, die leuchtet? Welche Ladung hat die Seite, die nicht leuchtet? Welche Seite leuchtet bei der Berührung des Luftballons?</w:t>
      </w:r>
    </w:p>
    <w:p w:rsidR="00B2471A" w:rsidRDefault="00B2471A" w:rsidP="00B2471A">
      <w:pPr>
        <w:pStyle w:val="AufgabeEbene1"/>
      </w:pPr>
      <w:r>
        <w:t>Lesen Sie nochmal die Versuchsanleitung und sehen Sie in Ihren Aufzeichnungen nach.</w:t>
      </w:r>
    </w:p>
    <w:p w:rsidR="00B2471A" w:rsidRDefault="00B2471A" w:rsidP="00B2471A">
      <w:pPr>
        <w:pStyle w:val="AufgabeEbene2"/>
      </w:pPr>
      <w:r>
        <w:lastRenderedPageBreak/>
        <w:t>Lesen Sie nochmal die Versuchsanleitung.</w:t>
      </w:r>
    </w:p>
    <w:p w:rsidR="00547E4D" w:rsidRDefault="00B2471A" w:rsidP="00547E4D">
      <w:pPr>
        <w:pStyle w:val="AufgabeEbene2"/>
      </w:pPr>
      <w:r>
        <w:t>Skizzieren Sie ein</w:t>
      </w:r>
      <w:r w:rsidR="00547E4D">
        <w:t>e Glimmlampe, die nacheinander an die entsprechenden Mat</w:t>
      </w:r>
      <w:r w:rsidR="00547E4D">
        <w:t>e</w:t>
      </w:r>
      <w:r w:rsidR="00547E4D">
        <w:t xml:space="preserve">rialien gehalten wird. Der erste Teil mit der Wimshurstmaschine ist nicht </w:t>
      </w:r>
      <w:r w:rsidR="0059012D">
        <w:t>der wichtige. Er diente vor allen Dingen zum Kennenlernen der Glimmlampe.</w:t>
      </w:r>
    </w:p>
    <w:p w:rsidR="00B2471A" w:rsidRDefault="00B2471A" w:rsidP="00B2471A">
      <w:pPr>
        <w:pStyle w:val="AufgabeEbene2"/>
      </w:pPr>
      <w:r>
        <w:t xml:space="preserve">Was haben Sie gemacht? Luftballon aufblasen und </w:t>
      </w:r>
      <w:r w:rsidR="00547E4D">
        <w:t>ihn und die anderen Materi</w:t>
      </w:r>
      <w:r w:rsidR="00547E4D">
        <w:t>a</w:t>
      </w:r>
      <w:r w:rsidR="00547E4D">
        <w:t xml:space="preserve">lien </w:t>
      </w:r>
      <w:r>
        <w:t xml:space="preserve">elektrisch laden gehört nicht dazu. Sie können gleich davon ausgehen, dass Sie mit geladenen </w:t>
      </w:r>
      <w:r w:rsidR="00547E4D">
        <w:t>Materialien</w:t>
      </w:r>
      <w:r>
        <w:t xml:space="preserve"> angefangen haben.</w:t>
      </w:r>
    </w:p>
    <w:p w:rsidR="00B2471A" w:rsidRDefault="00B2471A" w:rsidP="00B2471A">
      <w:pPr>
        <w:pStyle w:val="AufgabeEbene2"/>
      </w:pPr>
      <w:r>
        <w:t>Was haben Sie beobachtet. Schreiben Sie auf</w:t>
      </w:r>
      <w:r w:rsidR="00695297">
        <w:t>, wann welche Seite der Glimmla</w:t>
      </w:r>
      <w:r w:rsidR="00695297">
        <w:t>m</w:t>
      </w:r>
      <w:r w:rsidR="00695297">
        <w:t>pe aufgeleuchtet hat</w:t>
      </w:r>
      <w:r>
        <w:t>.</w:t>
      </w:r>
    </w:p>
    <w:p w:rsidR="004B12FD" w:rsidRPr="004B12FD" w:rsidRDefault="00695297" w:rsidP="00B2471A">
      <w:pPr>
        <w:pStyle w:val="AufgabeEbene2"/>
      </w:pPr>
      <w:r>
        <w:t>Mit der Glimmlampe kann die Ladungsart bestimmt werden</w:t>
      </w:r>
      <w:r w:rsidR="00B2471A">
        <w:t>.</w:t>
      </w:r>
      <w:r>
        <w:t xml:space="preserve"> Beim Reiben mit Baumwolle wird … .</w:t>
      </w:r>
    </w:p>
    <w:p w:rsidR="00210076" w:rsidRDefault="00901C17" w:rsidP="00210076">
      <w:pPr>
        <w:pStyle w:val="berschrift3"/>
      </w:pPr>
      <w:r>
        <w:t>Wiederholungsa</w:t>
      </w:r>
      <w:r w:rsidR="00210076">
        <w:t>ufgaben zu den Experimenten</w:t>
      </w:r>
    </w:p>
    <w:p w:rsidR="009072C9" w:rsidRDefault="009072C9" w:rsidP="00BD1EE7">
      <w:pPr>
        <w:pStyle w:val="AufgabeEbene1"/>
        <w:numPr>
          <w:ilvl w:val="0"/>
          <w:numId w:val="37"/>
        </w:numPr>
      </w:pPr>
      <w:r>
        <w:t>Die Auswirkung eines elektrischen Feldes kann man erst erkennen, wenn ein zweiter Körper in dieses Feld gebracht wird.</w:t>
      </w:r>
    </w:p>
    <w:p w:rsidR="00E46BCB" w:rsidRDefault="009072C9" w:rsidP="009072C9">
      <w:pPr>
        <w:pStyle w:val="AufgabeEbene2"/>
      </w:pPr>
      <w:r>
        <w:t xml:space="preserve">Welche Kräfte wirken zwischen </w:t>
      </w:r>
      <w:r w:rsidRPr="009072C9">
        <w:t>ungleichnamig geladene</w:t>
      </w:r>
      <w:r>
        <w:t>n</w:t>
      </w:r>
      <w:r w:rsidRPr="009072C9">
        <w:t xml:space="preserve"> Körper</w:t>
      </w:r>
      <w:r w:rsidR="00C45971">
        <w:t>n</w:t>
      </w:r>
      <w:r>
        <w:t xml:space="preserve"> und</w:t>
      </w:r>
      <w:r w:rsidRPr="009072C9">
        <w:t xml:space="preserve"> gleichn</w:t>
      </w:r>
      <w:r w:rsidRPr="009072C9">
        <w:t>a</w:t>
      </w:r>
      <w:r w:rsidRPr="009072C9">
        <w:t>mig geladene</w:t>
      </w:r>
      <w:r w:rsidR="00C45971">
        <w:t>n</w:t>
      </w:r>
      <w:r w:rsidRPr="009072C9">
        <w:t xml:space="preserve"> Körper</w:t>
      </w:r>
      <w:r>
        <w:t>n?</w:t>
      </w:r>
    </w:p>
    <w:p w:rsidR="009072C9" w:rsidRDefault="002403EF" w:rsidP="009072C9">
      <w:pPr>
        <w:pStyle w:val="AufgabeEbene2"/>
      </w:pPr>
      <w:r>
        <w:t>Welche Voraussetzung muss gegeben sein, damit ein elektrisches Feld entsteht? Was muss man mit einem Körper machen?</w:t>
      </w:r>
    </w:p>
    <w:p w:rsidR="002403EF" w:rsidRDefault="002403EF" w:rsidP="009072C9">
      <w:pPr>
        <w:pStyle w:val="AufgabeEbene2"/>
      </w:pPr>
      <w:r>
        <w:t>Überlegen Sie, wo Sie schon ähnliche Kräfte und Reaktionen gesehen haben?</w:t>
      </w:r>
    </w:p>
    <w:p w:rsidR="002403EF" w:rsidRDefault="00DD64D1" w:rsidP="002403EF">
      <w:pPr>
        <w:pStyle w:val="AufgabeEbene1"/>
      </w:pPr>
      <w:r>
        <w:t xml:space="preserve">Betrachten Sie dabei die Kräfte, die </w:t>
      </w:r>
      <w:r w:rsidR="00C45971">
        <w:t xml:space="preserve">sich </w:t>
      </w:r>
      <w:r>
        <w:t>zwischen dem Zeiger und dem Metallstab ausbilden. Wieso wirken diese Kräfte dort? Wodurch lassen sich diese Kräfte vergr</w:t>
      </w:r>
      <w:r>
        <w:t>ö</w:t>
      </w:r>
      <w:r>
        <w:t>ßern?</w:t>
      </w:r>
    </w:p>
    <w:p w:rsidR="00DD64D1" w:rsidRDefault="00DD64D1" w:rsidP="00DD64D1">
      <w:pPr>
        <w:pStyle w:val="AufgabeEbene1"/>
      </w:pPr>
      <w:r>
        <w:t>Welche Voraussetzungen müssen erfüllt sein, damit die Glimmlampe anfängt zu leuchten?</w:t>
      </w:r>
    </w:p>
    <w:p w:rsidR="00EB138C" w:rsidRPr="00B606F7" w:rsidRDefault="00EB138C" w:rsidP="00EB138C">
      <w:pPr>
        <w:pStyle w:val="AufgabeEbene1"/>
      </w:pPr>
      <w:r w:rsidRPr="00B606F7">
        <w:t xml:space="preserve">Sehen Sie in Ihren Unterlagen nach. Sie haben </w:t>
      </w:r>
      <w:r>
        <w:t>zwei ähnliche</w:t>
      </w:r>
      <w:r w:rsidRPr="00B606F7">
        <w:t xml:space="preserve"> Fragen bereits bean</w:t>
      </w:r>
      <w:r w:rsidRPr="00B606F7">
        <w:t>t</w:t>
      </w:r>
      <w:r w:rsidRPr="00B606F7">
        <w:t>wortet.</w:t>
      </w:r>
    </w:p>
    <w:p w:rsidR="00DD64D1" w:rsidRDefault="00C846AB" w:rsidP="00DD64D1">
      <w:pPr>
        <w:pStyle w:val="AufgabeEbene1"/>
      </w:pPr>
      <w:r>
        <w:t>Was passiert mit zwei elektrisch geladenen Körpern? Welche Reaktionen zeigen Sie, wenn sie nahe zusammengebracht werden. Unterschieden Sie dabei die einzelnen Möglichkeiten.</w:t>
      </w:r>
    </w:p>
    <w:p w:rsidR="00C846AB" w:rsidRDefault="00C846AB" w:rsidP="00C846AB">
      <w:pPr>
        <w:pStyle w:val="AufgabeEbene1"/>
      </w:pPr>
      <w:r>
        <w:t>Weshalb bewegt sich der Zeiger eines Elektroskops? Wie ist der Zeiger und wie ist der Metallstab, an dem der Zeiger befestigt ist</w:t>
      </w:r>
      <w:r w:rsidR="00C45971">
        <w:t>,</w:t>
      </w:r>
      <w:r>
        <w:t xml:space="preserve"> geladen? Welche Kräfte wirken dort?</w:t>
      </w:r>
    </w:p>
    <w:p w:rsidR="00C846AB" w:rsidRDefault="00C846AB" w:rsidP="00C846AB">
      <w:pPr>
        <w:pStyle w:val="AufgabeEbene1"/>
      </w:pPr>
      <w:r>
        <w:t>Was kann ein Elektroskop anzeigen, was nicht? Es gibt zwei Möglichkeiten: die L</w:t>
      </w:r>
      <w:r>
        <w:t>a</w:t>
      </w:r>
      <w:r>
        <w:t>dungsart oder die Ladungsstärke</w:t>
      </w:r>
      <w:r w:rsidR="00C45971">
        <w:t>.</w:t>
      </w:r>
    </w:p>
    <w:p w:rsidR="00C846AB" w:rsidRDefault="00C846AB" w:rsidP="00C846AB">
      <w:pPr>
        <w:pStyle w:val="AufgabeEbene1"/>
      </w:pPr>
      <w:r>
        <w:t>Wozu dient eine Glimmlampe? Wann leuchtet eine Glimmlampe? Was soll die Glim</w:t>
      </w:r>
      <w:r>
        <w:t>m</w:t>
      </w:r>
      <w:r>
        <w:t>lampe anzeigen?</w:t>
      </w:r>
    </w:p>
    <w:p w:rsidR="00C846AB" w:rsidRDefault="00C846AB" w:rsidP="00C846AB">
      <w:pPr>
        <w:pStyle w:val="AufgabeEbene1"/>
      </w:pPr>
      <w:r>
        <w:t>Eine Glimmlampe leuchtet nur, wenn sie an einen geladenen Körper gehalten wird. Welche Seite leuchtet an welchem Körper?</w:t>
      </w:r>
    </w:p>
    <w:p w:rsidR="00C846AB" w:rsidRDefault="00C846AB" w:rsidP="00C846AB">
      <w:pPr>
        <w:pStyle w:val="AufgabeEbene1"/>
      </w:pPr>
      <w:r>
        <w:t>Was kann eine Glimmlampe? Was kann ein Elektroskop? Zeichnen Sie die entspr</w:t>
      </w:r>
      <w:r>
        <w:t>e</w:t>
      </w:r>
      <w:r>
        <w:t>chenden Verbindungslinien ein.</w:t>
      </w:r>
    </w:p>
    <w:p w:rsidR="00C846AB" w:rsidRDefault="00994404" w:rsidP="00C846AB">
      <w:pPr>
        <w:pStyle w:val="AufgabeEbene1"/>
      </w:pPr>
      <w:r>
        <w:t>Bei der Aufgabe geht es um die Anziehungs- und Abstoßungsreaktionen von gelad</w:t>
      </w:r>
      <w:r>
        <w:t>e</w:t>
      </w:r>
      <w:r>
        <w:t>nen Körpern.</w:t>
      </w:r>
    </w:p>
    <w:p w:rsidR="00994404" w:rsidRDefault="00994404" w:rsidP="00994404">
      <w:pPr>
        <w:pStyle w:val="AufgabeEbene1"/>
      </w:pPr>
      <w:r>
        <w:lastRenderedPageBreak/>
        <w:t>Wann stoßen sich zwei geladene Körper ab? Wann ziehen sich zwei geladene Körper an?</w:t>
      </w:r>
    </w:p>
    <w:p w:rsidR="00994404" w:rsidRDefault="00994404" w:rsidP="00994404">
      <w:pPr>
        <w:pStyle w:val="AufgabeEbene1"/>
      </w:pPr>
      <w:r>
        <w:t>Wozu dient ein Elektroskop? Wozu wurde das Elektroskop in den Versuchen benutzt? Was sollte das Elektroskop anzeigen beziehungsweise verdeutlichen?</w:t>
      </w:r>
    </w:p>
    <w:p w:rsidR="00994404" w:rsidRDefault="00994404" w:rsidP="00994404">
      <w:pPr>
        <w:pStyle w:val="AufgabeEbene1"/>
      </w:pPr>
      <w:r>
        <w:t>Der Metallstab und der Zeiger sind gleich geladen, da sie miteinander verbunden sind. Was passiert zwischen Körpern, die gleich geladen sind?</w:t>
      </w:r>
    </w:p>
    <w:p w:rsidR="00994404" w:rsidRDefault="00994404" w:rsidP="00994404">
      <w:pPr>
        <w:pStyle w:val="AufgabeEbene1"/>
      </w:pPr>
      <w:r>
        <w:t>Wozu dient eine Glimmlampe? Wann leuchtet eine Glimmlampe? Was soll die Glim</w:t>
      </w:r>
      <w:r>
        <w:t>m</w:t>
      </w:r>
      <w:r>
        <w:t>lampe anzeigen?</w:t>
      </w:r>
    </w:p>
    <w:p w:rsidR="00994404" w:rsidRDefault="00994404" w:rsidP="00994404">
      <w:pPr>
        <w:pStyle w:val="AufgabeEbene1"/>
      </w:pPr>
      <w:r>
        <w:t>Eine Glimmlampe leuchtet nur, wenn sie an einen geladenen Körper gehalten wird. Welche Seite leuchtet an welchem Körper?</w:t>
      </w:r>
    </w:p>
    <w:p w:rsidR="00994404" w:rsidRDefault="00994404" w:rsidP="00994404">
      <w:pPr>
        <w:pStyle w:val="AufgabeEbene1"/>
      </w:pPr>
      <w:r>
        <w:t>Was kann eine Glimmlampe? Was kann ein Elektroskop? Zeichnen Sie die entspr</w:t>
      </w:r>
      <w:r>
        <w:t>e</w:t>
      </w:r>
      <w:r>
        <w:t>chenden Verbindungslinien ein.</w:t>
      </w:r>
    </w:p>
    <w:p w:rsidR="003205B2" w:rsidRDefault="003205B2" w:rsidP="003205B2">
      <w:pPr>
        <w:pStyle w:val="AufgabeText"/>
        <w:ind w:left="0"/>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316C3" w:rsidRPr="00B51DE9" w:rsidTr="00537860">
        <w:trPr>
          <w:trHeight w:val="523"/>
        </w:trPr>
        <w:tc>
          <w:tcPr>
            <w:tcW w:w="2268" w:type="dxa"/>
            <w:tcBorders>
              <w:left w:val="single" w:sz="4" w:space="0" w:color="auto"/>
              <w:bottom w:val="single" w:sz="4" w:space="0" w:color="auto"/>
              <w:right w:val="single" w:sz="4" w:space="0" w:color="auto"/>
            </w:tcBorders>
            <w:shd w:val="clear" w:color="auto" w:fill="D9D9D9"/>
            <w:hideMark/>
          </w:tcPr>
          <w:p w:rsidR="005316C3" w:rsidRDefault="005316C3" w:rsidP="00537860">
            <w:pPr>
              <w:pStyle w:val="Tabelle6pt"/>
              <w:rPr>
                <w:color w:val="000000"/>
              </w:rPr>
            </w:pPr>
            <w:r>
              <w:lastRenderedPageBreak/>
              <w:t>Kompetenzbereich</w:t>
            </w:r>
          </w:p>
          <w:p w:rsidR="005316C3" w:rsidRDefault="005316C3" w:rsidP="00537860">
            <w:pPr>
              <w:pStyle w:val="TabelleKopflinks"/>
            </w:pPr>
            <w:r>
              <w:t>Kompetenzbereich 2</w:t>
            </w:r>
          </w:p>
          <w:p w:rsidR="005316C3" w:rsidRDefault="005316C3" w:rsidP="00537860">
            <w:pPr>
              <w:pStyle w:val="TabelleKopflinks"/>
            </w:pPr>
            <w:r>
              <w:t>Erkenntnisgewinnung</w:t>
            </w:r>
          </w:p>
        </w:tc>
        <w:tc>
          <w:tcPr>
            <w:tcW w:w="851" w:type="dxa"/>
            <w:tcBorders>
              <w:left w:val="single" w:sz="4" w:space="0" w:color="auto"/>
              <w:bottom w:val="single" w:sz="4" w:space="0" w:color="auto"/>
              <w:right w:val="single" w:sz="4" w:space="0" w:color="auto"/>
            </w:tcBorders>
            <w:shd w:val="clear" w:color="auto" w:fill="D9D9D9"/>
            <w:hideMark/>
          </w:tcPr>
          <w:p w:rsidR="005316C3" w:rsidRDefault="005316C3" w:rsidP="00537860">
            <w:pPr>
              <w:pStyle w:val="Tabelle6pt"/>
              <w:rPr>
                <w:color w:val="000000"/>
              </w:rPr>
            </w:pPr>
            <w:r>
              <w:t>Lernfortschritt</w:t>
            </w:r>
          </w:p>
          <w:p w:rsidR="005316C3" w:rsidRDefault="005316C3" w:rsidP="00537860">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5316C3" w:rsidRDefault="005316C3" w:rsidP="00537860">
            <w:pPr>
              <w:pStyle w:val="Tabelle6pt"/>
              <w:rPr>
                <w:color w:val="000000"/>
              </w:rPr>
            </w:pPr>
            <w:r>
              <w:t>Materialien/Titel</w:t>
            </w:r>
          </w:p>
          <w:p w:rsidR="005316C3" w:rsidRDefault="007C18C9" w:rsidP="002F56F9">
            <w:pPr>
              <w:pStyle w:val="TabelleKopflinks"/>
            </w:pPr>
            <w:r>
              <w:t>Elektrostatik – E</w:t>
            </w:r>
            <w:r w:rsidR="005316C3">
              <w:t xml:space="preserve">lektrische Ladungen </w:t>
            </w:r>
            <w:r w:rsidR="002F56F9">
              <w:t>–</w:t>
            </w:r>
            <w:r w:rsidR="005316C3">
              <w:t xml:space="preserve"> </w:t>
            </w:r>
            <w:r w:rsidR="00A56B02">
              <w:t>Lösu</w:t>
            </w:r>
            <w:r w:rsidR="00A56B02">
              <w:t>n</w:t>
            </w:r>
            <w:r w:rsidR="00A56B02">
              <w:t>gen</w:t>
            </w:r>
            <w:r w:rsidR="005316C3">
              <w:t xml:space="preserve"> zu den Aufgaben</w:t>
            </w:r>
          </w:p>
        </w:tc>
        <w:tc>
          <w:tcPr>
            <w:tcW w:w="188" w:type="dxa"/>
            <w:vMerge w:val="restart"/>
            <w:tcBorders>
              <w:top w:val="nil"/>
              <w:left w:val="single" w:sz="4" w:space="0" w:color="auto"/>
              <w:bottom w:val="nil"/>
              <w:right w:val="single" w:sz="4" w:space="0" w:color="auto"/>
            </w:tcBorders>
            <w:shd w:val="clear" w:color="auto" w:fill="FFFFFF"/>
          </w:tcPr>
          <w:p w:rsidR="005316C3" w:rsidRPr="004B658C" w:rsidRDefault="005316C3" w:rsidP="0053786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316C3" w:rsidRPr="00B51DE9" w:rsidRDefault="005316C3" w:rsidP="00537860">
            <w:pPr>
              <w:pStyle w:val="TabelleKopfmitte"/>
            </w:pPr>
            <w:r>
              <w:t>Physik</w:t>
            </w:r>
          </w:p>
          <w:p w:rsidR="005316C3" w:rsidRPr="00B51DE9" w:rsidRDefault="005316C3" w:rsidP="005316C3">
            <w:pPr>
              <w:pStyle w:val="TabelleKopfmitte"/>
              <w:rPr>
                <w:rFonts w:eastAsia="Calibri"/>
              </w:rPr>
            </w:pPr>
            <w:r>
              <w:t>Ph02</w:t>
            </w:r>
            <w:r w:rsidRPr="00B51DE9">
              <w:t>.0</w:t>
            </w:r>
            <w:r>
              <w:t>2.11</w:t>
            </w:r>
          </w:p>
        </w:tc>
      </w:tr>
      <w:tr w:rsidR="005316C3" w:rsidRPr="00B51DE9" w:rsidTr="00537860">
        <w:tc>
          <w:tcPr>
            <w:tcW w:w="7348" w:type="dxa"/>
            <w:gridSpan w:val="3"/>
            <w:tcBorders>
              <w:left w:val="single" w:sz="4" w:space="0" w:color="auto"/>
              <w:right w:val="single" w:sz="4" w:space="0" w:color="auto"/>
            </w:tcBorders>
            <w:hideMark/>
          </w:tcPr>
          <w:p w:rsidR="005316C3" w:rsidRPr="004B658C" w:rsidRDefault="005316C3" w:rsidP="00537860">
            <w:pPr>
              <w:pStyle w:val="Tabelle6pt"/>
            </w:pPr>
            <w:r w:rsidRPr="004B658C">
              <w:t>Kompetenz:</w:t>
            </w:r>
          </w:p>
          <w:p w:rsidR="005316C3" w:rsidRDefault="005316C3" w:rsidP="00537860">
            <w:pPr>
              <w:pStyle w:val="Kopf8ptafz"/>
            </w:pPr>
            <w:r>
              <w:t>Ich kann die elektrischen Anziehungs- und Abstoßungsreaktionen beschreiben.</w:t>
            </w:r>
          </w:p>
          <w:p w:rsidR="005316C3" w:rsidRDefault="005316C3" w:rsidP="00537860">
            <w:pPr>
              <w:pStyle w:val="Kopf8ptafz"/>
            </w:pPr>
            <w:r>
              <w:t>Ich kann die Stärke von elektrischen Ladungen vergleichen.</w:t>
            </w:r>
          </w:p>
          <w:p w:rsidR="005316C3" w:rsidRDefault="005316C3" w:rsidP="00537860">
            <w:pPr>
              <w:pStyle w:val="Kopf8ptafz"/>
            </w:pPr>
            <w:r>
              <w:t>Ich kann die Ladungsart mit einer Glimmlampe bestimmen.</w:t>
            </w:r>
          </w:p>
          <w:p w:rsidR="005316C3" w:rsidRDefault="005316C3" w:rsidP="00537860">
            <w:pPr>
              <w:pStyle w:val="Kopf8ptafz"/>
            </w:pPr>
            <w:r>
              <w:t>Ich kann einen Ballon elektrisch laden.</w:t>
            </w:r>
          </w:p>
          <w:p w:rsidR="005316C3" w:rsidRDefault="005316C3" w:rsidP="00537860">
            <w:pPr>
              <w:pStyle w:val="Kopf8ptafz"/>
            </w:pPr>
            <w:r>
              <w:t>Ich kann verschiedene Stäbe elektrisch laden.</w:t>
            </w:r>
          </w:p>
          <w:p w:rsidR="005316C3" w:rsidRDefault="005316C3" w:rsidP="00537860">
            <w:pPr>
              <w:pStyle w:val="Kopf8ptafz"/>
            </w:pPr>
            <w:r>
              <w:t>Ich kann mit einem Elektroskop den quantitativen Ladungszustand auswerten.</w:t>
            </w:r>
          </w:p>
        </w:tc>
        <w:tc>
          <w:tcPr>
            <w:tcW w:w="188" w:type="dxa"/>
            <w:vMerge/>
            <w:tcBorders>
              <w:left w:val="single" w:sz="4" w:space="0" w:color="auto"/>
              <w:bottom w:val="nil"/>
              <w:right w:val="nil"/>
            </w:tcBorders>
            <w:vAlign w:val="center"/>
            <w:hideMark/>
          </w:tcPr>
          <w:p w:rsidR="005316C3" w:rsidRDefault="005316C3" w:rsidP="0053786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316C3" w:rsidRPr="00B51DE9" w:rsidTr="00537860">
              <w:trPr>
                <w:trHeight w:val="284"/>
              </w:trPr>
              <w:tc>
                <w:tcPr>
                  <w:tcW w:w="2090" w:type="dxa"/>
                  <w:shd w:val="clear" w:color="auto" w:fill="D9D9D9" w:themeFill="background1" w:themeFillShade="D9"/>
                </w:tcPr>
                <w:p w:rsidR="005316C3" w:rsidRPr="00B51DE9" w:rsidRDefault="005316C3" w:rsidP="00537860">
                  <w:pPr>
                    <w:pStyle w:val="TabelleKopfmitte"/>
                  </w:pPr>
                  <w:r>
                    <w:t>Lösung</w:t>
                  </w:r>
                </w:p>
              </w:tc>
            </w:tr>
          </w:tbl>
          <w:p w:rsidR="005316C3" w:rsidRPr="00B51DE9" w:rsidRDefault="005316C3" w:rsidP="00537860">
            <w:pPr>
              <w:pStyle w:val="TabelleKopfmitte"/>
            </w:pPr>
          </w:p>
        </w:tc>
      </w:tr>
      <w:tr w:rsidR="005316C3" w:rsidRPr="00B51DE9" w:rsidTr="00537860">
        <w:tc>
          <w:tcPr>
            <w:tcW w:w="7348" w:type="dxa"/>
            <w:gridSpan w:val="3"/>
            <w:tcBorders>
              <w:left w:val="single" w:sz="4" w:space="0" w:color="auto"/>
              <w:right w:val="single" w:sz="4" w:space="0" w:color="auto"/>
            </w:tcBorders>
            <w:hideMark/>
          </w:tcPr>
          <w:p w:rsidR="005316C3" w:rsidRPr="004B658C" w:rsidRDefault="005316C3" w:rsidP="00537860">
            <w:pPr>
              <w:pStyle w:val="Tabelle6pt"/>
            </w:pPr>
            <w:r w:rsidRPr="004B658C">
              <w:t>Hauptbezug:</w:t>
            </w:r>
          </w:p>
          <w:p w:rsidR="005316C3" w:rsidRDefault="005316C3" w:rsidP="00537860">
            <w:pPr>
              <w:pStyle w:val="Kopf8ptafz"/>
            </w:pPr>
            <w:r w:rsidRPr="000C62BB">
              <w:t>Ich kann physikalische Arbeitsweisen nachvollziehen und beschreiben.</w:t>
            </w:r>
          </w:p>
          <w:p w:rsidR="005316C3" w:rsidRDefault="005316C3" w:rsidP="00537860">
            <w:pPr>
              <w:pStyle w:val="Kopf8ptafz"/>
            </w:pPr>
            <w:r w:rsidRPr="000C62BB">
              <w:t>Ich kann einfache physikalische Experimente nach Anleitung durchführen und auswerten</w:t>
            </w:r>
            <w:r>
              <w:t>.</w:t>
            </w:r>
          </w:p>
        </w:tc>
        <w:tc>
          <w:tcPr>
            <w:tcW w:w="188" w:type="dxa"/>
            <w:vMerge/>
            <w:tcBorders>
              <w:left w:val="single" w:sz="4" w:space="0" w:color="auto"/>
              <w:bottom w:val="nil"/>
              <w:right w:val="nil"/>
            </w:tcBorders>
            <w:vAlign w:val="center"/>
            <w:hideMark/>
          </w:tcPr>
          <w:p w:rsidR="005316C3" w:rsidRDefault="005316C3" w:rsidP="0053786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316C3" w:rsidRPr="00B51DE9" w:rsidRDefault="005316C3" w:rsidP="00537860">
            <w:pPr>
              <w:pStyle w:val="TabelleKopfmitte"/>
            </w:pPr>
          </w:p>
        </w:tc>
      </w:tr>
      <w:tr w:rsidR="005316C3" w:rsidRPr="00B51DE9" w:rsidTr="00537860">
        <w:tc>
          <w:tcPr>
            <w:tcW w:w="7348" w:type="dxa"/>
            <w:gridSpan w:val="3"/>
            <w:tcBorders>
              <w:left w:val="single" w:sz="4" w:space="0" w:color="auto"/>
              <w:right w:val="single" w:sz="4" w:space="0" w:color="auto"/>
            </w:tcBorders>
            <w:tcMar>
              <w:bottom w:w="0" w:type="dxa"/>
            </w:tcMar>
            <w:hideMark/>
          </w:tcPr>
          <w:p w:rsidR="005316C3" w:rsidRDefault="005316C3" w:rsidP="00537860">
            <w:pPr>
              <w:pStyle w:val="Tabelle6pt"/>
            </w:pPr>
            <w:r>
              <w:t>Weitere Bezüge:</w:t>
            </w:r>
          </w:p>
          <w:p w:rsidR="005316C3" w:rsidRDefault="005316C3" w:rsidP="00537860">
            <w:pPr>
              <w:pStyle w:val="Kopf8ptafz"/>
            </w:pPr>
            <w:r w:rsidRPr="00502723">
              <w:t>Ich kann einfache physikalische Sachverhalte umgangssprachlich beschreiben.</w:t>
            </w:r>
          </w:p>
        </w:tc>
        <w:tc>
          <w:tcPr>
            <w:tcW w:w="188" w:type="dxa"/>
            <w:vMerge/>
            <w:tcBorders>
              <w:left w:val="single" w:sz="4" w:space="0" w:color="auto"/>
              <w:bottom w:val="nil"/>
              <w:right w:val="nil"/>
            </w:tcBorders>
            <w:vAlign w:val="center"/>
            <w:hideMark/>
          </w:tcPr>
          <w:p w:rsidR="005316C3" w:rsidRDefault="005316C3" w:rsidP="0053786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316C3" w:rsidRPr="00B51DE9" w:rsidRDefault="005316C3" w:rsidP="00537860">
            <w:pPr>
              <w:pStyle w:val="TabelleKopfmitte"/>
            </w:pPr>
          </w:p>
        </w:tc>
      </w:tr>
    </w:tbl>
    <w:p w:rsidR="005316C3" w:rsidRDefault="005316C3" w:rsidP="005316C3">
      <w:pPr>
        <w:pStyle w:val="berschrift3"/>
      </w:pPr>
      <w:r>
        <w:t>Aufgaben Versuchsvorbereitung Level A</w:t>
      </w:r>
    </w:p>
    <w:p w:rsidR="00F31DAA" w:rsidRDefault="00F31DAA" w:rsidP="00BD1EE7">
      <w:pPr>
        <w:pStyle w:val="AufgabeEbene1"/>
        <w:numPr>
          <w:ilvl w:val="0"/>
          <w:numId w:val="38"/>
        </w:numPr>
      </w:pPr>
      <w:r>
        <w:t>Sobald ein Körper elektrisch geladen wird, bildet sich um den Körper herum ein elektrisches Feld aus.</w:t>
      </w:r>
    </w:p>
    <w:p w:rsidR="00994404" w:rsidRDefault="00F31DAA" w:rsidP="00BD1EE7">
      <w:pPr>
        <w:pStyle w:val="AufgabeEbene1"/>
        <w:numPr>
          <w:ilvl w:val="0"/>
          <w:numId w:val="38"/>
        </w:numPr>
      </w:pPr>
      <w:r>
        <w:t>Ein elektrisches Feld übt auf andere elektrische Felder eine Kraft aus.</w:t>
      </w:r>
    </w:p>
    <w:p w:rsidR="00F31DAA" w:rsidRDefault="00F31DAA" w:rsidP="00F31DAA">
      <w:pPr>
        <w:pStyle w:val="AufgabeEbene1"/>
      </w:pPr>
      <w:r>
        <w:t>Je kleiner der Abstand zum geladenen Körper ist, desto stärker ist das elektrische Feld.</w:t>
      </w:r>
    </w:p>
    <w:p w:rsidR="00EF7880" w:rsidRDefault="00EF7880" w:rsidP="00EF7880">
      <w:pPr>
        <w:pStyle w:val="AufgabeText"/>
      </w:pPr>
      <w:r>
        <w:t>Je größer der Abstand zum geladenen Körper ist, desto schwächer ist das elektrische Feld.</w:t>
      </w:r>
    </w:p>
    <w:p w:rsidR="00EF7880" w:rsidRDefault="00EF7880" w:rsidP="00EF7880">
      <w:pPr>
        <w:pStyle w:val="AufgabeEbene1"/>
      </w:pPr>
      <w:r>
        <w:t>Je stärker der Körper elektrisch geladen ist, desto stärker ist das elektrische Feld.</w:t>
      </w:r>
    </w:p>
    <w:p w:rsidR="00EF7880" w:rsidRDefault="00EF7880" w:rsidP="00EF7880">
      <w:pPr>
        <w:pStyle w:val="AufgabeText"/>
      </w:pPr>
      <w:r>
        <w:t>Je schwächer der Körper elektrisch geladen ist, desto schwächer ist das elektrische Feld.</w:t>
      </w:r>
    </w:p>
    <w:p w:rsidR="00EF7880" w:rsidRDefault="00EF7880" w:rsidP="00EF7880">
      <w:pPr>
        <w:pStyle w:val="AufgabeEbene1"/>
      </w:pPr>
      <w:r>
        <w:t>2 Luftballons, 1 Stück Fell, 1 Stück Schnur, 1 Glasstab, 1 Kunststoffstab und 1 Bau</w:t>
      </w:r>
      <w:r>
        <w:t>m</w:t>
      </w:r>
      <w:r w:rsidR="00C45971">
        <w:t>wolltuch.</w:t>
      </w:r>
    </w:p>
    <w:p w:rsidR="00EF7880" w:rsidRDefault="00EA3571" w:rsidP="00EF7880">
      <w:pPr>
        <w:pStyle w:val="AufgabeEbene1"/>
      </w:pPr>
      <w:r>
        <w:t>Die Ballone werden aufgeblasen und durch das Reiben mit dem Fell elektrisch gel</w:t>
      </w:r>
      <w:r>
        <w:t>a</w:t>
      </w:r>
      <w:r>
        <w:t>den. Anschließend wird ein Luftballon aufgehängt und der zweit</w:t>
      </w:r>
      <w:r w:rsidR="00C45971">
        <w:t>e</w:t>
      </w:r>
      <w:r>
        <w:t xml:space="preserve"> ein die Nähe des ersten gebracht. Die Reaktion des aufgehängten Ballons wird beobachtet.</w:t>
      </w:r>
    </w:p>
    <w:p w:rsidR="00EA3571" w:rsidRDefault="00EA3571" w:rsidP="00EA3571">
      <w:pPr>
        <w:pStyle w:val="AufgabeEbene1"/>
      </w:pPr>
      <w:r>
        <w:t>2 Luftballons, 1 Stück Fell und 1 Stück Schnur</w:t>
      </w:r>
    </w:p>
    <w:p w:rsidR="00EA3571" w:rsidRDefault="00EA3571" w:rsidP="00EA3571">
      <w:pPr>
        <w:pStyle w:val="AufgabeEbene1"/>
      </w:pPr>
      <w:r>
        <w:t>Die beiden Stäbe werden mit dem Baumwolltuch gerieben und somit elektrisch g</w:t>
      </w:r>
      <w:r>
        <w:t>e</w:t>
      </w:r>
      <w:r>
        <w:t>laden. Anschließend werden die beiden Stäbe in die Nähe des aufgehängten Ballons gebracht und die Reaktion des Ballons beobachtet.</w:t>
      </w:r>
    </w:p>
    <w:p w:rsidR="00EA3571" w:rsidRDefault="00EA3571" w:rsidP="00EA3571">
      <w:pPr>
        <w:pStyle w:val="AufgabeEbene1"/>
      </w:pPr>
      <w:r>
        <w:t>Räumen Sie den Versuch auf.</w:t>
      </w:r>
    </w:p>
    <w:p w:rsidR="00EA3571" w:rsidRDefault="00EA3571" w:rsidP="00EA3571">
      <w:pPr>
        <w:pStyle w:val="berschrift3"/>
      </w:pPr>
      <w:r>
        <w:t>Aufgaben Versuchsnachbereitung Level A</w:t>
      </w:r>
    </w:p>
    <w:p w:rsidR="00EA3571" w:rsidRDefault="004E2D8B" w:rsidP="00BD1EE7">
      <w:pPr>
        <w:pStyle w:val="AufgabeEbene1"/>
        <w:numPr>
          <w:ilvl w:val="0"/>
          <w:numId w:val="39"/>
        </w:numPr>
      </w:pPr>
      <w:r>
        <w:t>Dadurch dass die beiden Ballone mit dem gleichen Fell gerieben und aufgeladen wurden, haben die beiden Ballone auch die gleiche Ladung. Sie sind gleich geladen.</w:t>
      </w:r>
    </w:p>
    <w:p w:rsidR="004E2D8B" w:rsidRDefault="004E2D8B" w:rsidP="004E2D8B">
      <w:pPr>
        <w:pStyle w:val="AufgabeEbene1"/>
      </w:pPr>
      <w:r>
        <w:t>Der aufgehängte Ballon versucht sich von dem anderen Ballon zu entfernen und weicht aus. Die beiden Ballone stoßen sich gegenseitig ab.</w:t>
      </w:r>
    </w:p>
    <w:p w:rsidR="004E2D8B" w:rsidRDefault="004E2D8B" w:rsidP="004E2D8B">
      <w:pPr>
        <w:pStyle w:val="AufgabeEbene1"/>
      </w:pPr>
      <w:r>
        <w:t>Der aufgehängte Ballon versucht in die Nähe des Glasstabes zu kommen. Die beiden Körper ziehen sich an.</w:t>
      </w:r>
    </w:p>
    <w:p w:rsidR="004E2D8B" w:rsidRDefault="004E2D8B" w:rsidP="004E2D8B">
      <w:pPr>
        <w:pStyle w:val="AufgabeEbene1"/>
      </w:pPr>
      <w:r>
        <w:lastRenderedPageBreak/>
        <w:t>Der aufgehängte Ballon versucht sich von dem Kunststoffstab zu entfernen und weicht aus. Die beiden Körper stoßen sich gegenseitig ab.</w:t>
      </w:r>
    </w:p>
    <w:p w:rsidR="004E2D8B" w:rsidRDefault="0062790D" w:rsidP="0062790D">
      <w:pPr>
        <w:pStyle w:val="AufgabeEbene1"/>
      </w:pPr>
      <w:r>
        <w:t>Der Kunststoffstab bringt den aufgehängten Ballon auch dazu</w:t>
      </w:r>
      <w:r w:rsidR="00C45971">
        <w:t>,</w:t>
      </w:r>
      <w:r>
        <w:t xml:space="preserve"> auszuweichen. Der Ballon zeigt die gleiche Reaktion.</w:t>
      </w:r>
    </w:p>
    <w:p w:rsidR="0062790D" w:rsidRDefault="0062790D" w:rsidP="0062790D">
      <w:pPr>
        <w:pStyle w:val="AufgabeEbene1"/>
      </w:pPr>
      <w:r>
        <w:t>Nein, die beiden Stäbe sind unterschiedlich geladen, da sie unterschiedliche Reakt</w:t>
      </w:r>
      <w:r>
        <w:t>i</w:t>
      </w:r>
      <w:r>
        <w:t>onen hervorrufen.</w:t>
      </w:r>
    </w:p>
    <w:p w:rsidR="0062790D" w:rsidRDefault="0062790D" w:rsidP="0062790D">
      <w:pPr>
        <w:pStyle w:val="AufgabeEbene1"/>
      </w:pPr>
      <w:r>
        <w:t>Zwischen den Körpern entsteht ein elektrisches Feld. Es bewirkt, dass sich die gel</w:t>
      </w:r>
      <w:r>
        <w:t>a</w:t>
      </w:r>
      <w:r>
        <w:t xml:space="preserve">denen Körper anziehen beziehungsweise abstoßen. </w:t>
      </w:r>
    </w:p>
    <w:p w:rsidR="0062790D" w:rsidRDefault="004B7AB3" w:rsidP="0062790D">
      <w:pPr>
        <w:pStyle w:val="AufgabeEbene1"/>
      </w:pPr>
      <w:r>
        <w:t>Protokoll</w:t>
      </w:r>
    </w:p>
    <w:p w:rsidR="004B7AB3" w:rsidRPr="004B7AB3" w:rsidRDefault="004B7AB3" w:rsidP="004B7AB3">
      <w:pPr>
        <w:pStyle w:val="AufgabeEbene2"/>
      </w:pPr>
      <w:r>
        <w:t xml:space="preserve">Material: </w:t>
      </w:r>
      <w:r w:rsidRPr="004B7AB3">
        <w:t>2 Luftballons, 1 Stück Fell, 1 Stück Schnur, 1 Glasstab, 1 Kuns</w:t>
      </w:r>
      <w:r w:rsidR="00C45971">
        <w:t>tstoffstab und 1 Stück Baumwolltuch.</w:t>
      </w:r>
    </w:p>
    <w:p w:rsidR="004B7AB3" w:rsidRDefault="00661782" w:rsidP="004B7AB3">
      <w:pPr>
        <w:pStyle w:val="AufgabeEbene2"/>
      </w:pPr>
      <w:r>
        <w:t>Versuchsaufbau:</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457"/>
        <w:gridCol w:w="1228"/>
        <w:gridCol w:w="2269"/>
        <w:gridCol w:w="1417"/>
      </w:tblGrid>
      <w:tr w:rsidR="004B7AB3" w:rsidRPr="00A410C8" w:rsidTr="006A5D06">
        <w:tc>
          <w:tcPr>
            <w:tcW w:w="2457" w:type="dxa"/>
            <w:shd w:val="clear" w:color="auto" w:fill="auto"/>
            <w:vAlign w:val="center"/>
          </w:tcPr>
          <w:p w:rsidR="004B7AB3" w:rsidRPr="00A410C8" w:rsidRDefault="00661782" w:rsidP="004B7AB3">
            <w:pPr>
              <w:pStyle w:val="Textkrper"/>
              <w:jc w:val="center"/>
            </w:pPr>
            <w:r w:rsidRPr="00B606F7">
              <w:rPr>
                <w:noProof/>
              </w:rPr>
              <w:drawing>
                <wp:anchor distT="0" distB="0" distL="114300" distR="114300" simplePos="0" relativeHeight="252098560" behindDoc="0" locked="0" layoutInCell="1" allowOverlap="1" wp14:anchorId="1700B111" wp14:editId="1095A827">
                  <wp:simplePos x="0" y="0"/>
                  <wp:positionH relativeFrom="column">
                    <wp:posOffset>10160</wp:posOffset>
                  </wp:positionH>
                  <wp:positionV relativeFrom="paragraph">
                    <wp:posOffset>1031875</wp:posOffset>
                  </wp:positionV>
                  <wp:extent cx="1079500" cy="1522095"/>
                  <wp:effectExtent l="0" t="0" r="6350" b="1905"/>
                  <wp:wrapNone/>
                  <wp:docPr id="1488" name="Grafik 1488"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V="1">
                            <a:off x="0" y="0"/>
                            <a:ext cx="1079500" cy="15220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5D06">
              <w:rPr>
                <w:noProof/>
              </w:rPr>
              <mc:AlternateContent>
                <mc:Choice Requires="wps">
                  <w:drawing>
                    <wp:anchor distT="0" distB="0" distL="114300" distR="114300" simplePos="0" relativeHeight="252100608" behindDoc="0" locked="0" layoutInCell="1" allowOverlap="1" wp14:anchorId="5860A4E0" wp14:editId="0EA214DF">
                      <wp:simplePos x="0" y="0"/>
                      <wp:positionH relativeFrom="column">
                        <wp:posOffset>1289685</wp:posOffset>
                      </wp:positionH>
                      <wp:positionV relativeFrom="paragraph">
                        <wp:posOffset>1225550</wp:posOffset>
                      </wp:positionV>
                      <wp:extent cx="1031240" cy="327025"/>
                      <wp:effectExtent l="0" t="133350" r="16510" b="149225"/>
                      <wp:wrapNone/>
                      <wp:docPr id="1494" name="Pfeil nach links 1494"/>
                      <wp:cNvGraphicFramePr/>
                      <a:graphic xmlns:a="http://schemas.openxmlformats.org/drawingml/2006/main">
                        <a:graphicData uri="http://schemas.microsoft.com/office/word/2010/wordprocessingShape">
                          <wps:wsp>
                            <wps:cNvSpPr/>
                            <wps:spPr>
                              <a:xfrm rot="20192629">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1494" o:spid="_x0000_s1026" type="#_x0000_t66" style="position:absolute;margin-left:101.55pt;margin-top:96.5pt;width:81.2pt;height:25.75pt;rotation:-1537224fd;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" adj="3425" fillcolor="#4f81bd [3204]" strokecolor="#243f60 [1604]" strokeweight="2pt"/>
                  </w:pict>
                </mc:Fallback>
              </mc:AlternateContent>
            </w:r>
            <w:r w:rsidR="004B7AB3">
              <w:rPr>
                <w:noProof/>
              </w:rPr>
              <mc:AlternateContent>
                <mc:Choice Requires="wps">
                  <w:drawing>
                    <wp:inline distT="0" distB="0" distL="0" distR="0" wp14:anchorId="7B076D46" wp14:editId="66F81475">
                      <wp:extent cx="0" cy="2415746"/>
                      <wp:effectExtent l="0" t="0" r="19050" b="22860"/>
                      <wp:docPr id="1491" name="Gerade Verbindung 1491"/>
                      <wp:cNvGraphicFramePr/>
                      <a:graphic xmlns:a="http://schemas.openxmlformats.org/drawingml/2006/main">
                        <a:graphicData uri="http://schemas.microsoft.com/office/word/2010/wordprocessingShape">
                          <wps:wsp>
                            <wps:cNvCnPr/>
                            <wps:spPr>
                              <a:xfrm>
                                <a:off x="0" y="0"/>
                                <a:ext cx="0" cy="241574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Gerade Verbindung 1491" o:spid="_x0000_s1026" style="visibility:visible;mso-wrap-style:square;mso-left-percent:-10001;mso-top-percent:-10001;mso-position-horizontal:absolute;mso-position-horizontal-relative:char;mso-position-vertical:absolute;mso-position-vertical-relative:line;mso-left-percent:-10001;mso-top-percent:-10001" from="0,0" to="0,19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" strokecolor="#4579b8 [3044]">
                      <w10:anchorlock/>
                    </v:line>
                  </w:pict>
                </mc:Fallback>
              </mc:AlternateContent>
            </w:r>
          </w:p>
        </w:tc>
        <w:tc>
          <w:tcPr>
            <w:tcW w:w="1228" w:type="dxa"/>
          </w:tcPr>
          <w:p w:rsidR="004B7AB3" w:rsidRPr="00A410C8" w:rsidRDefault="004B7AB3" w:rsidP="00537860">
            <w:pPr>
              <w:pStyle w:val="Textkrper"/>
            </w:pPr>
          </w:p>
        </w:tc>
        <w:tc>
          <w:tcPr>
            <w:tcW w:w="2269" w:type="dxa"/>
          </w:tcPr>
          <w:p w:rsidR="007224FA" w:rsidRDefault="006A5D06" w:rsidP="007224FA">
            <w:pPr>
              <w:pStyle w:val="Textkrper"/>
            </w:pPr>
            <w:r w:rsidRPr="00B606F7">
              <w:rPr>
                <w:noProof/>
              </w:rPr>
              <w:drawing>
                <wp:inline distT="0" distB="0" distL="0" distR="0" wp14:anchorId="5635BA6C" wp14:editId="663DACFB">
                  <wp:extent cx="1080000" cy="1522175"/>
                  <wp:effectExtent l="0" t="0" r="6350" b="1905"/>
                  <wp:docPr id="1489" name="Grafik 1489"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H="1" flipV="1">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p w:rsidR="007224FA" w:rsidRDefault="007224FA" w:rsidP="007224FA">
            <w:pPr>
              <w:pStyle w:val="Textkrper"/>
            </w:pPr>
          </w:p>
          <w:p w:rsidR="007224FA" w:rsidRDefault="007224FA" w:rsidP="007224FA">
            <w:pPr>
              <w:pStyle w:val="Textkrper"/>
            </w:pPr>
          </w:p>
          <w:p w:rsidR="007224FA" w:rsidRDefault="007224FA" w:rsidP="007224FA">
            <w:pPr>
              <w:pStyle w:val="Textkrper"/>
            </w:pPr>
          </w:p>
          <w:p w:rsidR="007224FA" w:rsidRDefault="007224FA" w:rsidP="007224FA">
            <w:pPr>
              <w:pStyle w:val="Textkrper"/>
            </w:pPr>
            <w:r>
              <w:rPr>
                <w:noProof/>
              </w:rPr>
              <mc:AlternateContent>
                <mc:Choice Requires="wps">
                  <w:drawing>
                    <wp:inline distT="0" distB="0" distL="0" distR="0" wp14:anchorId="6721FAAA" wp14:editId="1D9A31AA">
                      <wp:extent cx="1037590" cy="129540"/>
                      <wp:effectExtent l="0" t="0" r="10160" b="22860"/>
                      <wp:docPr id="1492" name="Rechteck 1492"/>
                      <wp:cNvGraphicFramePr/>
                      <a:graphic xmlns:a="http://schemas.openxmlformats.org/drawingml/2006/main">
                        <a:graphicData uri="http://schemas.microsoft.com/office/word/2010/wordprocessingShape">
                          <wps:wsp>
                            <wps:cNvSpPr/>
                            <wps:spPr>
                              <a:xfrm>
                                <a:off x="0" y="0"/>
                                <a:ext cx="1037590" cy="12954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492" o:spid="_x0000_s1026" style="width:81.7pt;height:10.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" fillcolor="#c0504d [3205]" strokecolor="#622423 [1605]" strokeweight="2pt">
                      <w10:anchorlock/>
                    </v:rect>
                  </w:pict>
                </mc:Fallback>
              </mc:AlternateContent>
            </w:r>
          </w:p>
          <w:p w:rsidR="007224FA" w:rsidRDefault="007224FA" w:rsidP="007224FA">
            <w:pPr>
              <w:pStyle w:val="Textkrper"/>
            </w:pPr>
          </w:p>
          <w:p w:rsidR="007224FA" w:rsidRDefault="007224FA" w:rsidP="007224FA">
            <w:pPr>
              <w:pStyle w:val="Textkrper"/>
            </w:pPr>
          </w:p>
          <w:p w:rsidR="007224FA" w:rsidRDefault="007224FA" w:rsidP="007224FA">
            <w:pPr>
              <w:pStyle w:val="Textkrper"/>
            </w:pPr>
          </w:p>
          <w:p w:rsidR="004B7AB3" w:rsidRPr="00A410C8" w:rsidRDefault="007224FA" w:rsidP="007224FA">
            <w:pPr>
              <w:pStyle w:val="Textkrper"/>
            </w:pPr>
            <w:r>
              <w:rPr>
                <w:noProof/>
              </w:rPr>
              <mc:AlternateContent>
                <mc:Choice Requires="wps">
                  <w:drawing>
                    <wp:inline distT="0" distB="0" distL="0" distR="0" wp14:anchorId="3F6FFB6F" wp14:editId="460D9F66">
                      <wp:extent cx="1037590" cy="129540"/>
                      <wp:effectExtent l="0" t="0" r="10160" b="22860"/>
                      <wp:docPr id="1490" name="Rechteck 1490"/>
                      <wp:cNvGraphicFramePr/>
                      <a:graphic xmlns:a="http://schemas.openxmlformats.org/drawingml/2006/main">
                        <a:graphicData uri="http://schemas.microsoft.com/office/word/2010/wordprocessingShape">
                          <wps:wsp>
                            <wps:cNvSpPr/>
                            <wps:spPr>
                              <a:xfrm>
                                <a:off x="0" y="0"/>
                                <a:ext cx="1037590" cy="129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490" o:spid="_x0000_s1026" style="width:81.7pt;height:10.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" fillcolor="#4f81bd [3204]" strokecolor="#243f60 [1604]" strokeweight="2pt">
                      <w10:anchorlock/>
                    </v:rect>
                  </w:pict>
                </mc:Fallback>
              </mc:AlternateContent>
            </w:r>
          </w:p>
        </w:tc>
        <w:tc>
          <w:tcPr>
            <w:tcW w:w="1417" w:type="dxa"/>
          </w:tcPr>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61782" w:rsidP="006A5D06">
            <w:pPr>
              <w:pStyle w:val="Textkrper"/>
            </w:pPr>
            <w:r>
              <w:t xml:space="preserve">Geladener </w:t>
            </w:r>
            <w:r w:rsidR="006A5D06">
              <w:t>Ballon</w:t>
            </w: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A5D06" w:rsidP="006A5D06">
            <w:pPr>
              <w:pStyle w:val="Textkrper"/>
            </w:pPr>
          </w:p>
          <w:p w:rsidR="006A5D06" w:rsidRDefault="00661782" w:rsidP="006A5D06">
            <w:pPr>
              <w:pStyle w:val="Textkrper"/>
            </w:pPr>
            <w:r>
              <w:t xml:space="preserve">geladener </w:t>
            </w:r>
            <w:r w:rsidR="006A5D06">
              <w:t>Kunststof</w:t>
            </w:r>
            <w:r w:rsidR="006A5D06">
              <w:t>f</w:t>
            </w:r>
            <w:r w:rsidR="006A5D06">
              <w:t>stab</w:t>
            </w:r>
          </w:p>
          <w:p w:rsidR="006A5D06" w:rsidRDefault="006A5D06" w:rsidP="006A5D06">
            <w:pPr>
              <w:pStyle w:val="Textkrper"/>
            </w:pPr>
          </w:p>
          <w:p w:rsidR="006A5D06" w:rsidRDefault="00661782" w:rsidP="006A5D06">
            <w:pPr>
              <w:pStyle w:val="Textkrper"/>
            </w:pPr>
            <w:r>
              <w:t xml:space="preserve">geladener </w:t>
            </w:r>
            <w:r w:rsidR="006A5D06">
              <w:t>Glasstab</w:t>
            </w:r>
          </w:p>
          <w:p w:rsidR="006A5D06" w:rsidRDefault="006A5D06" w:rsidP="006A5D06">
            <w:pPr>
              <w:pStyle w:val="Textkrper"/>
            </w:pPr>
          </w:p>
          <w:p w:rsidR="006A5D06" w:rsidRPr="00A410C8" w:rsidRDefault="006A5D06" w:rsidP="006A5D06">
            <w:pPr>
              <w:pStyle w:val="Textkrper"/>
            </w:pPr>
          </w:p>
        </w:tc>
      </w:tr>
      <w:tr w:rsidR="004B7AB3" w:rsidRPr="00A410C8" w:rsidTr="006A5D06">
        <w:tc>
          <w:tcPr>
            <w:tcW w:w="2457" w:type="dxa"/>
            <w:shd w:val="clear" w:color="auto" w:fill="auto"/>
          </w:tcPr>
          <w:p w:rsidR="004B7AB3" w:rsidRPr="00A410C8" w:rsidRDefault="004B7AB3" w:rsidP="00537860">
            <w:pPr>
              <w:pStyle w:val="Textkrper"/>
            </w:pPr>
            <w:r>
              <w:t xml:space="preserve">Aufgehängter </w:t>
            </w:r>
            <w:r w:rsidR="00661782">
              <w:t xml:space="preserve">geladener </w:t>
            </w:r>
            <w:r>
              <w:t>Ballon</w:t>
            </w:r>
          </w:p>
        </w:tc>
        <w:tc>
          <w:tcPr>
            <w:tcW w:w="1228" w:type="dxa"/>
          </w:tcPr>
          <w:p w:rsidR="004B7AB3" w:rsidRPr="00A410C8" w:rsidRDefault="004B7AB3" w:rsidP="00537860">
            <w:pPr>
              <w:pStyle w:val="Textkrper"/>
            </w:pPr>
          </w:p>
        </w:tc>
        <w:tc>
          <w:tcPr>
            <w:tcW w:w="2269" w:type="dxa"/>
          </w:tcPr>
          <w:p w:rsidR="004B7AB3" w:rsidRPr="00A410C8" w:rsidRDefault="004B7AB3" w:rsidP="00537860">
            <w:pPr>
              <w:pStyle w:val="Textkrper"/>
            </w:pPr>
          </w:p>
        </w:tc>
        <w:tc>
          <w:tcPr>
            <w:tcW w:w="1417" w:type="dxa"/>
          </w:tcPr>
          <w:p w:rsidR="004B7AB3" w:rsidRPr="00A410C8" w:rsidRDefault="004B7AB3" w:rsidP="00537860">
            <w:pPr>
              <w:pStyle w:val="Textkrper"/>
            </w:pPr>
          </w:p>
        </w:tc>
      </w:tr>
    </w:tbl>
    <w:p w:rsidR="00D963EE" w:rsidRPr="00964AB6" w:rsidRDefault="00D963EE" w:rsidP="00D963EE">
      <w:pPr>
        <w:pStyle w:val="Marginaliegrau"/>
        <w:framePr w:wrap="around" w:x="8911"/>
      </w:pPr>
      <w:r>
        <w:t>Bild des Autors</w:t>
      </w:r>
    </w:p>
    <w:p w:rsidR="00661782" w:rsidRDefault="00661782" w:rsidP="00661782">
      <w:pPr>
        <w:pStyle w:val="AufgabeEbene2"/>
      </w:pPr>
      <w:r>
        <w:t>Versuchsdurchführung: Ein geladener Luftballon wird in die Nähe eines anderen aufgehängten Luftballons gebracht. Die Reaktion des aufgehängten Ballons wird beobachtet. Im zweiten Versuch werden ein geladener Glasstab und ein gelad</w:t>
      </w:r>
      <w:r>
        <w:t>e</w:t>
      </w:r>
      <w:r>
        <w:t>ner Kunststoffstab in die Nähe des geladenen aufgehängten Ballons gebracht. Die Reaktion des aufgehängten Ballons wird wieder beobachtet.</w:t>
      </w:r>
    </w:p>
    <w:p w:rsidR="00661782" w:rsidRDefault="00661782" w:rsidP="00661782">
      <w:pPr>
        <w:pStyle w:val="AufgabeEbene2"/>
      </w:pPr>
      <w:r>
        <w:t>Beobachtungen: Der aufgehängte geladene Ballon versucht dem näherkomme</w:t>
      </w:r>
      <w:r>
        <w:t>n</w:t>
      </w:r>
      <w:r>
        <w:t>den zweiten geladenen Ballon auszuweichen. Beim Glasstab versucht der Ballon näher ranzukommen und beim Kunststoffstab wiederrum weicht der Ballon aus.</w:t>
      </w:r>
    </w:p>
    <w:p w:rsidR="00661782" w:rsidRDefault="00661782" w:rsidP="00661782">
      <w:pPr>
        <w:pStyle w:val="AufgabeEbene2"/>
      </w:pPr>
      <w:r>
        <w:t>Ergebnis: Gleichnamig geladene Körper stoßen sich ab. Ungleichnamig geladene Körper ziehen sich an.</w:t>
      </w:r>
    </w:p>
    <w:p w:rsidR="003205B2" w:rsidRDefault="003205B2" w:rsidP="003205B2">
      <w:pPr>
        <w:pStyle w:val="AufgabeEbene2"/>
        <w:numPr>
          <w:ilvl w:val="0"/>
          <w:numId w:val="0"/>
        </w:numPr>
        <w:ind w:left="284"/>
      </w:pPr>
      <w:r>
        <w:br w:type="page"/>
      </w:r>
    </w:p>
    <w:p w:rsidR="003E4003" w:rsidRDefault="003E4003" w:rsidP="003E4003">
      <w:pPr>
        <w:pStyle w:val="berschrift3"/>
      </w:pPr>
      <w:r>
        <w:lastRenderedPageBreak/>
        <w:t>Aufgaben Versuchsvorbereitung Level B</w:t>
      </w:r>
    </w:p>
    <w:p w:rsidR="00661782" w:rsidRDefault="00A94F72" w:rsidP="00BD1EE7">
      <w:pPr>
        <w:pStyle w:val="AufgabeEbene1"/>
        <w:numPr>
          <w:ilvl w:val="0"/>
          <w:numId w:val="40"/>
        </w:numPr>
      </w:pPr>
      <w:r>
        <w:t>Ein Elektroskop zeigt an, ob ein Körper geladen ist. Es kann ebenso die Stärke der Ladung anzeigen.</w:t>
      </w:r>
    </w:p>
    <w:p w:rsidR="009E6802" w:rsidRDefault="00A94F72" w:rsidP="009E6802">
      <w:pPr>
        <w:pStyle w:val="AufgabeEbene1"/>
      </w:pPr>
      <w:r>
        <w:t xml:space="preserve">Ein Elektroskop besteht aus einem Ständer beziehungsweise Gehäuse. </w:t>
      </w:r>
      <w:r w:rsidRPr="00A94F72">
        <w:t>An diesem Ständer b</w:t>
      </w:r>
      <w:r w:rsidR="00165AE6">
        <w:t>eziehungs</w:t>
      </w:r>
      <w:r w:rsidRPr="00A94F72">
        <w:t>w</w:t>
      </w:r>
      <w:r w:rsidR="00165AE6">
        <w:t>eise</w:t>
      </w:r>
      <w:r w:rsidRPr="00A94F72">
        <w:t xml:space="preserve"> in dem Gehäuse befindet sich nicht leitend ein Metallstab mit einem Metallzeiger. Meistens ist auch noch eine Skala in der Nähe des Zeigers. Am anderen, oberen Ende des Metallstabes befindet sich ein Metallteller oder M</w:t>
      </w:r>
      <w:r w:rsidRPr="00A94F72">
        <w:t>e</w:t>
      </w:r>
      <w:r w:rsidRPr="00A94F72">
        <w:t>tallbecher.</w:t>
      </w:r>
      <w:r w:rsidR="009E6802" w:rsidRPr="009E6802">
        <w:t xml:space="preserve"> </w:t>
      </w:r>
    </w:p>
    <w:p w:rsidR="009E6802" w:rsidRDefault="00803891" w:rsidP="009E6802">
      <w:pPr>
        <w:pStyle w:val="MaginaliegrauIcon"/>
        <w:framePr w:wrap="around"/>
      </w:pPr>
      <w:r>
        <w:t>Bild des LS</w:t>
      </w:r>
    </w:p>
    <w:p w:rsidR="00A94F72" w:rsidRDefault="00A94F72" w:rsidP="00A94F72">
      <w:pPr>
        <w:pStyle w:val="AufgabeEbene1"/>
      </w:pPr>
    </w:p>
    <w:p w:rsidR="009E6802" w:rsidRPr="009E6802" w:rsidRDefault="009E6802" w:rsidP="009E6802">
      <w:pPr>
        <w:pStyle w:val="AufgabeText"/>
      </w:pPr>
      <w:r>
        <w:rPr>
          <w:noProof/>
          <w:lang w:eastAsia="de-DE"/>
        </w:rPr>
        <w:drawing>
          <wp:inline distT="0" distB="0" distL="0" distR="0" wp14:anchorId="0DCFA5B7" wp14:editId="7215215D">
            <wp:extent cx="3200400" cy="2922352"/>
            <wp:effectExtent l="0" t="0" r="0" b="0"/>
            <wp:docPr id="1461" name="Grafik 1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beschriftet.png"/>
                    <pic:cNvPicPr/>
                  </pic:nvPicPr>
                  <pic:blipFill>
                    <a:blip r:embed="rId93">
                      <a:extLst>
                        <a:ext uri="{28A0092B-C50C-407E-A947-70E740481C1C}">
                          <a14:useLocalDpi xmlns:a14="http://schemas.microsoft.com/office/drawing/2010/main" val="0"/>
                        </a:ext>
                      </a:extLst>
                    </a:blip>
                    <a:stretch>
                      <a:fillRect/>
                    </a:stretch>
                  </pic:blipFill>
                  <pic:spPr>
                    <a:xfrm>
                      <a:off x="0" y="0"/>
                      <a:ext cx="3203702" cy="2925367"/>
                    </a:xfrm>
                    <a:prstGeom prst="rect">
                      <a:avLst/>
                    </a:prstGeom>
                  </pic:spPr>
                </pic:pic>
              </a:graphicData>
            </a:graphic>
          </wp:inline>
        </w:drawing>
      </w:r>
    </w:p>
    <w:p w:rsidR="00C645DB" w:rsidRDefault="00C645DB" w:rsidP="00C645DB">
      <w:pPr>
        <w:pStyle w:val="AufgabeEbene1"/>
      </w:pPr>
      <w:r>
        <w:t>1 Elektroskop, 1 Luftballon, 1 Glasstab, 1 Kuns</w:t>
      </w:r>
      <w:r w:rsidR="00BA1038">
        <w:t>tstoffstab und 1 Baumwolltuch</w:t>
      </w:r>
    </w:p>
    <w:p w:rsidR="00A94F72" w:rsidRDefault="00C645DB" w:rsidP="00A94F72">
      <w:pPr>
        <w:pStyle w:val="AufgabeEbene1"/>
      </w:pPr>
      <w:r>
        <w:t xml:space="preserve">Im ersten Teil wird ein Luftballon aufgeblasen und durch Reiben mit einem </w:t>
      </w:r>
      <w:r w:rsidR="00C917AA">
        <w:t>Bau</w:t>
      </w:r>
      <w:r w:rsidR="00C917AA">
        <w:t>m</w:t>
      </w:r>
      <w:r w:rsidR="00BA1038">
        <w:t>wolltuch</w:t>
      </w:r>
      <w:r w:rsidR="00C917AA">
        <w:t xml:space="preserve"> elektrisch geladen. Der geladene Ballon wird am Metallteller des Elektr</w:t>
      </w:r>
      <w:r w:rsidR="00C917AA">
        <w:t>o</w:t>
      </w:r>
      <w:r w:rsidR="00C917AA">
        <w:t>skops abgestr</w:t>
      </w:r>
      <w:r w:rsidR="00E25887">
        <w:t>eift</w:t>
      </w:r>
      <w:r w:rsidR="00C917AA">
        <w:t xml:space="preserve"> und darauf der Zeigerausschlag des Elektroskops beobachtet.</w:t>
      </w:r>
      <w:r w:rsidR="004B50F9">
        <w:t xml:space="preserve"> Dies wird einmal wiederholt.</w:t>
      </w:r>
    </w:p>
    <w:p w:rsidR="00C917AA" w:rsidRPr="00C917AA" w:rsidRDefault="00C917AA" w:rsidP="00C917AA">
      <w:pPr>
        <w:pStyle w:val="AufgabeEbene1"/>
      </w:pPr>
      <w:r>
        <w:t xml:space="preserve">1 Elektroskop, 1 </w:t>
      </w:r>
      <w:r w:rsidR="00BA1038">
        <w:t>Luftballon und 1 Baumwolltuch</w:t>
      </w:r>
    </w:p>
    <w:p w:rsidR="00C917AA" w:rsidRDefault="00245B06" w:rsidP="00C917AA">
      <w:pPr>
        <w:pStyle w:val="AufgabeEbene1"/>
      </w:pPr>
      <w:r>
        <w:t>Im zweiten Teil wird der Versuch mit geladenen Glas- und Kunststoffstäben wiede</w:t>
      </w:r>
      <w:r>
        <w:t>r</w:t>
      </w:r>
      <w:r>
        <w:t>holt. Zwischendrin wird der Metallteller des Elektroskops mit den Fingern berührt. Nach jedem Kontakt mit einem Körper (Stab, Ballon oder Finger) wird der Ausschlag des Zeigers beobachtet.</w:t>
      </w:r>
    </w:p>
    <w:p w:rsidR="00245B06" w:rsidRDefault="00245B06" w:rsidP="00245B06">
      <w:pPr>
        <w:pStyle w:val="AufgabeEbene1"/>
      </w:pPr>
      <w:r>
        <w:t>Räumen Sie den Versuch auf.</w:t>
      </w:r>
    </w:p>
    <w:p w:rsidR="00576B00" w:rsidRDefault="00576B00" w:rsidP="00576B00">
      <w:pPr>
        <w:pStyle w:val="berschrift3"/>
      </w:pPr>
      <w:r>
        <w:t>Aufgaben Versuchsnachbereitung Level B</w:t>
      </w:r>
    </w:p>
    <w:p w:rsidR="00525F76" w:rsidRDefault="00525F76" w:rsidP="00BD1EE7">
      <w:pPr>
        <w:pStyle w:val="AufgabeEbene1"/>
        <w:numPr>
          <w:ilvl w:val="0"/>
          <w:numId w:val="41"/>
        </w:numPr>
      </w:pPr>
      <w:r>
        <w:t>Der Zeiger schlägt aus.</w:t>
      </w:r>
    </w:p>
    <w:p w:rsidR="00576B00" w:rsidRDefault="00455C62" w:rsidP="00BD1EE7">
      <w:pPr>
        <w:pStyle w:val="AufgabeEbene1"/>
        <w:numPr>
          <w:ilvl w:val="0"/>
          <w:numId w:val="41"/>
        </w:numPr>
      </w:pPr>
      <w:r>
        <w:t>Beim zweiten Abstreifen ist der Zeigerausschlag stärker als beim ersten Abstreifen.</w:t>
      </w:r>
    </w:p>
    <w:p w:rsidR="00525F76" w:rsidRDefault="00525F76" w:rsidP="00525F76">
      <w:pPr>
        <w:pStyle w:val="AufgabeEbene1"/>
      </w:pPr>
      <w:r>
        <w:t>Sobald ein Finger den Metallteller des Elektroskops berührt, geht der Zeigerau</w:t>
      </w:r>
      <w:r>
        <w:t>s</w:t>
      </w:r>
      <w:r>
        <w:t>schlag zurück auf null.</w:t>
      </w:r>
    </w:p>
    <w:p w:rsidR="00525F76" w:rsidRDefault="00525F76" w:rsidP="00525F76">
      <w:pPr>
        <w:pStyle w:val="AufgabeEbene1"/>
      </w:pPr>
      <w:r>
        <w:t>Der Zeiger schlägt aus.</w:t>
      </w:r>
    </w:p>
    <w:p w:rsidR="00525F76" w:rsidRDefault="00525F76" w:rsidP="00525F76">
      <w:pPr>
        <w:pStyle w:val="AufgabeEbene1"/>
      </w:pPr>
      <w:r>
        <w:lastRenderedPageBreak/>
        <w:t>Der Zeiger schlägt aus.</w:t>
      </w:r>
    </w:p>
    <w:p w:rsidR="00525F76" w:rsidRDefault="00525F76" w:rsidP="00525F76">
      <w:pPr>
        <w:pStyle w:val="AufgabeEbene1"/>
      </w:pPr>
      <w:r>
        <w:t>Nein, mit Hilfe eines Elektroskops kann nicht abgelesen werden, welche Ladungsart ein Körper besitzt.</w:t>
      </w:r>
    </w:p>
    <w:p w:rsidR="00525F76" w:rsidRDefault="00525F76" w:rsidP="00525F76">
      <w:pPr>
        <w:pStyle w:val="AufgabeEbene1"/>
      </w:pPr>
      <w:r>
        <w:t>Protokoll:</w:t>
      </w:r>
    </w:p>
    <w:p w:rsidR="00525F76" w:rsidRDefault="000D483D" w:rsidP="00525F76">
      <w:pPr>
        <w:pStyle w:val="AufgabeEbene2"/>
      </w:pPr>
      <w:r>
        <w:t>Material: 1 Elektroskop, 1 Luftballon, 1 Glasstab, 1 Kunstst</w:t>
      </w:r>
      <w:r w:rsidR="00BA1038">
        <w:t xml:space="preserve">offstab und 1 </w:t>
      </w:r>
      <w:r>
        <w:t>Bau</w:t>
      </w:r>
      <w:r>
        <w:t>m</w:t>
      </w:r>
      <w:r w:rsidR="00BA1038">
        <w:t>wolltuch</w:t>
      </w:r>
    </w:p>
    <w:p w:rsidR="00116558" w:rsidRDefault="00116558" w:rsidP="00116558">
      <w:pPr>
        <w:pStyle w:val="AufgabeEbene2"/>
      </w:pPr>
      <w:r>
        <w:t>Versuchsaufbau:</w:t>
      </w:r>
    </w:p>
    <w:tbl>
      <w:tblPr>
        <w:tblStyle w:val="Tabellenraster"/>
        <w:tblW w:w="7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464"/>
        <w:gridCol w:w="867"/>
        <w:gridCol w:w="1923"/>
        <w:gridCol w:w="1251"/>
      </w:tblGrid>
      <w:tr w:rsidR="00116558" w:rsidRPr="00A410C8" w:rsidTr="00BA1038">
        <w:trPr>
          <w:trHeight w:val="739"/>
        </w:trPr>
        <w:tc>
          <w:tcPr>
            <w:tcW w:w="3464" w:type="dxa"/>
            <w:shd w:val="clear" w:color="auto" w:fill="auto"/>
          </w:tcPr>
          <w:p w:rsidR="00116558" w:rsidRPr="00FC38BF" w:rsidRDefault="00CD17C3" w:rsidP="00537860">
            <w:pPr>
              <w:pStyle w:val="Textkrper"/>
              <w:rPr>
                <w:noProof/>
              </w:rPr>
            </w:pPr>
            <w:r>
              <w:rPr>
                <w:noProof/>
              </w:rPr>
              <mc:AlternateContent>
                <mc:Choice Requires="wps">
                  <w:drawing>
                    <wp:anchor distT="0" distB="0" distL="114300" distR="114300" simplePos="0" relativeHeight="252110848" behindDoc="0" locked="0" layoutInCell="1" allowOverlap="1" wp14:anchorId="041F59C9" wp14:editId="41C417C3">
                      <wp:simplePos x="0" y="0"/>
                      <wp:positionH relativeFrom="column">
                        <wp:posOffset>1558925</wp:posOffset>
                      </wp:positionH>
                      <wp:positionV relativeFrom="paragraph">
                        <wp:posOffset>1073785</wp:posOffset>
                      </wp:positionV>
                      <wp:extent cx="1031240" cy="327025"/>
                      <wp:effectExtent l="0" t="133350" r="16510" b="149225"/>
                      <wp:wrapNone/>
                      <wp:docPr id="1505" name="Pfeil nach links 1505"/>
                      <wp:cNvGraphicFramePr/>
                      <a:graphic xmlns:a="http://schemas.openxmlformats.org/drawingml/2006/main">
                        <a:graphicData uri="http://schemas.microsoft.com/office/word/2010/wordprocessingShape">
                          <wps:wsp>
                            <wps:cNvSpPr/>
                            <wps:spPr>
                              <a:xfrm rot="20192629">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05" o:spid="_x0000_s1026" type="#_x0000_t66" style="position:absolute;margin-left:122.75pt;margin-top:84.55pt;width:81.2pt;height:25.75pt;rotation:-1537224fd;z-index:25211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" adj="3425" fillcolor="#4f81bd [3204]" strokecolor="#243f60 [1604]" strokeweight="2pt"/>
                  </w:pict>
                </mc:Fallback>
              </mc:AlternateContent>
            </w:r>
          </w:p>
        </w:tc>
        <w:tc>
          <w:tcPr>
            <w:tcW w:w="867" w:type="dxa"/>
          </w:tcPr>
          <w:p w:rsidR="00116558" w:rsidRPr="00A410C8" w:rsidRDefault="00116558" w:rsidP="00537860">
            <w:pPr>
              <w:pStyle w:val="Textkrper"/>
            </w:pPr>
          </w:p>
        </w:tc>
        <w:tc>
          <w:tcPr>
            <w:tcW w:w="1923" w:type="dxa"/>
          </w:tcPr>
          <w:p w:rsidR="00116558" w:rsidRDefault="00116558" w:rsidP="00537860">
            <w:pPr>
              <w:pStyle w:val="Textkrper"/>
            </w:pPr>
            <w:r w:rsidRPr="00B606F7">
              <w:rPr>
                <w:noProof/>
              </w:rPr>
              <w:drawing>
                <wp:inline distT="0" distB="0" distL="0" distR="0" wp14:anchorId="1AD05FF8" wp14:editId="46FE758D">
                  <wp:extent cx="1080000" cy="1522175"/>
                  <wp:effectExtent l="0" t="0" r="6350" b="1905"/>
                  <wp:docPr id="987" name="Grafik 98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51" w:type="dxa"/>
          </w:tcPr>
          <w:p w:rsidR="00116558" w:rsidRDefault="00116558" w:rsidP="00537860">
            <w:pPr>
              <w:pStyle w:val="Textkrper"/>
            </w:pPr>
            <w:r>
              <w:t>Geladener Ballon</w:t>
            </w:r>
          </w:p>
        </w:tc>
      </w:tr>
      <w:tr w:rsidR="00116558" w:rsidRPr="00A410C8" w:rsidTr="00BA1038">
        <w:trPr>
          <w:trHeight w:val="3995"/>
        </w:trPr>
        <w:tc>
          <w:tcPr>
            <w:tcW w:w="3464" w:type="dxa"/>
            <w:shd w:val="clear" w:color="auto" w:fill="auto"/>
          </w:tcPr>
          <w:p w:rsidR="00116558" w:rsidRDefault="00116558" w:rsidP="00537860">
            <w:pPr>
              <w:pStyle w:val="Textkrper"/>
            </w:pPr>
          </w:p>
          <w:tbl>
            <w:tblPr>
              <w:tblStyle w:val="Tabellenraster"/>
              <w:tblW w:w="0" w:type="auto"/>
              <w:tblInd w:w="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29"/>
            </w:tblGrid>
            <w:tr w:rsidR="00BA1038" w:rsidRPr="00A410C8" w:rsidTr="009E6802">
              <w:trPr>
                <w:trHeight w:val="3246"/>
              </w:trPr>
              <w:tc>
                <w:tcPr>
                  <w:tcW w:w="3229" w:type="dxa"/>
                  <w:shd w:val="clear" w:color="auto" w:fill="auto"/>
                </w:tcPr>
                <w:p w:rsidR="00BA1038" w:rsidRPr="00A410C8" w:rsidRDefault="009E6802" w:rsidP="009E6802">
                  <w:pPr>
                    <w:pStyle w:val="Textkrper"/>
                  </w:pPr>
                  <w:r>
                    <w:rPr>
                      <w:noProof/>
                    </w:rPr>
                    <w:drawing>
                      <wp:inline distT="0" distB="0" distL="0" distR="0" wp14:anchorId="2AF06E80" wp14:editId="64CBFAE4">
                        <wp:extent cx="1722475" cy="2682899"/>
                        <wp:effectExtent l="0" t="0" r="0" b="3175"/>
                        <wp:docPr id="1464" name="Grafik 1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724175" cy="2685548"/>
                                </a:xfrm>
                                <a:prstGeom prst="rect">
                                  <a:avLst/>
                                </a:prstGeom>
                              </pic:spPr>
                            </pic:pic>
                          </a:graphicData>
                        </a:graphic>
                      </wp:inline>
                    </w:drawing>
                  </w:r>
                </w:p>
              </w:tc>
            </w:tr>
          </w:tbl>
          <w:p w:rsidR="00AD06A6" w:rsidRPr="00A410C8" w:rsidRDefault="00AD06A6" w:rsidP="00537860">
            <w:pPr>
              <w:pStyle w:val="Textkrper"/>
            </w:pPr>
            <w:r>
              <w:t>Elektroskop</w:t>
            </w:r>
          </w:p>
        </w:tc>
        <w:tc>
          <w:tcPr>
            <w:tcW w:w="867" w:type="dxa"/>
          </w:tcPr>
          <w:p w:rsidR="00116558" w:rsidRPr="00A410C8" w:rsidRDefault="00116558" w:rsidP="00537860">
            <w:pPr>
              <w:pStyle w:val="Textkrper"/>
            </w:pPr>
          </w:p>
        </w:tc>
        <w:tc>
          <w:tcPr>
            <w:tcW w:w="1923" w:type="dxa"/>
          </w:tcPr>
          <w:p w:rsidR="00116558" w:rsidRPr="00116558" w:rsidRDefault="007224FA" w:rsidP="007224FA">
            <w:r>
              <w:rPr>
                <w:noProof/>
              </w:rPr>
              <w:drawing>
                <wp:inline distT="0" distB="0" distL="0" distR="0" wp14:anchorId="0064E73B" wp14:editId="3A077336">
                  <wp:extent cx="636064" cy="1070360"/>
                  <wp:effectExtent l="0" t="45720" r="0" b="137795"/>
                  <wp:docPr id="1504" name="Grafik 1504" descr="C:\Users\M\Desktop\pointer-15286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pointer-152868_1280.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6511583" flipV="1">
                            <a:off x="0" y="0"/>
                            <a:ext cx="636270" cy="1070706"/>
                          </a:xfrm>
                          <a:prstGeom prst="rect">
                            <a:avLst/>
                          </a:prstGeom>
                          <a:noFill/>
                          <a:ln>
                            <a:noFill/>
                          </a:ln>
                        </pic:spPr>
                      </pic:pic>
                    </a:graphicData>
                  </a:graphic>
                </wp:inline>
              </w:drawing>
            </w:r>
            <w:r w:rsidRPr="00116558">
              <w:rPr>
                <w:noProof/>
              </w:rPr>
              <mc:AlternateContent>
                <mc:Choice Requires="wps">
                  <w:drawing>
                    <wp:inline distT="0" distB="0" distL="0" distR="0" wp14:anchorId="4ADBC1F9" wp14:editId="6BAD5023">
                      <wp:extent cx="1037590" cy="129540"/>
                      <wp:effectExtent l="0" t="190500" r="10160" b="194310"/>
                      <wp:docPr id="988" name="Rechteck 988"/>
                      <wp:cNvGraphicFramePr/>
                      <a:graphic xmlns:a="http://schemas.openxmlformats.org/drawingml/2006/main">
                        <a:graphicData uri="http://schemas.microsoft.com/office/word/2010/wordprocessingShape">
                          <wps:wsp>
                            <wps:cNvSpPr/>
                            <wps:spPr>
                              <a:xfrm rot="1166224">
                                <a:off x="0" y="0"/>
                                <a:ext cx="1037590" cy="129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988" o:spid="_x0000_s1026" style="width:81.7pt;height:10.2pt;rotation:1273828fd;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" fillcolor="#4f81bd [3204]" strokecolor="#243f60 [1604]" strokeweight="2pt">
                      <w10:anchorlock/>
                    </v:rect>
                  </w:pict>
                </mc:Fallback>
              </mc:AlternateContent>
            </w:r>
            <w:r w:rsidRPr="00116558">
              <w:rPr>
                <w:noProof/>
              </w:rPr>
              <mc:AlternateContent>
                <mc:Choice Requires="wps">
                  <w:drawing>
                    <wp:inline distT="0" distB="0" distL="0" distR="0" wp14:anchorId="72E83105" wp14:editId="50AD72A5">
                      <wp:extent cx="1037590" cy="129540"/>
                      <wp:effectExtent l="0" t="190500" r="10160" b="194310"/>
                      <wp:docPr id="989" name="Rechteck 989"/>
                      <wp:cNvGraphicFramePr/>
                      <a:graphic xmlns:a="http://schemas.openxmlformats.org/drawingml/2006/main">
                        <a:graphicData uri="http://schemas.microsoft.com/office/word/2010/wordprocessingShape">
                          <wps:wsp>
                            <wps:cNvSpPr/>
                            <wps:spPr>
                              <a:xfrm rot="1166224">
                                <a:off x="0" y="0"/>
                                <a:ext cx="1037590" cy="12954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989" o:spid="_x0000_s1026" style="width:81.7pt;height:10.2pt;rotation:1273828fd;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" fillcolor="#c0504d [3205]" strokecolor="#622423 [1605]" strokeweight="2pt">
                      <w10:anchorlock/>
                    </v:rect>
                  </w:pict>
                </mc:Fallback>
              </mc:AlternateContent>
            </w:r>
          </w:p>
        </w:tc>
        <w:tc>
          <w:tcPr>
            <w:tcW w:w="1251" w:type="dxa"/>
          </w:tcPr>
          <w:p w:rsidR="00116558" w:rsidRDefault="00AD06A6" w:rsidP="00537860">
            <w:pPr>
              <w:pStyle w:val="Textkrper"/>
            </w:pPr>
            <w:r>
              <w:t>ungelad</w:t>
            </w:r>
            <w:r>
              <w:t>e</w:t>
            </w:r>
            <w:r>
              <w:t>ner Finger</w:t>
            </w:r>
          </w:p>
          <w:p w:rsidR="00AD06A6" w:rsidRDefault="00AD06A6" w:rsidP="00537860">
            <w:pPr>
              <w:pStyle w:val="Textkrper"/>
            </w:pPr>
          </w:p>
          <w:p w:rsidR="00AD06A6" w:rsidRDefault="00AD06A6" w:rsidP="00537860">
            <w:pPr>
              <w:pStyle w:val="Textkrper"/>
            </w:pPr>
          </w:p>
          <w:p w:rsidR="00AD06A6" w:rsidRDefault="00AD06A6" w:rsidP="00537860">
            <w:pPr>
              <w:pStyle w:val="Textkrper"/>
            </w:pPr>
          </w:p>
          <w:p w:rsidR="00AD06A6" w:rsidRDefault="00AD06A6" w:rsidP="00537860">
            <w:pPr>
              <w:pStyle w:val="Textkrper"/>
            </w:pPr>
          </w:p>
          <w:p w:rsidR="00AD06A6" w:rsidRDefault="00AD06A6" w:rsidP="00537860">
            <w:pPr>
              <w:pStyle w:val="Textkrper"/>
            </w:pPr>
          </w:p>
          <w:p w:rsidR="00AD06A6" w:rsidRDefault="00AD06A6" w:rsidP="00537860">
            <w:pPr>
              <w:pStyle w:val="Textkrper"/>
            </w:pPr>
            <w:r>
              <w:t>geladener Glasstab</w:t>
            </w:r>
          </w:p>
          <w:p w:rsidR="00AD06A6" w:rsidRDefault="00AD06A6" w:rsidP="00537860">
            <w:pPr>
              <w:pStyle w:val="Textkrper"/>
            </w:pPr>
          </w:p>
          <w:p w:rsidR="00AD06A6" w:rsidRPr="00A410C8" w:rsidRDefault="00AD06A6" w:rsidP="00537860">
            <w:pPr>
              <w:pStyle w:val="Textkrper"/>
            </w:pPr>
            <w:r>
              <w:t>geladener Kunststof</w:t>
            </w:r>
            <w:r>
              <w:t>f</w:t>
            </w:r>
            <w:r>
              <w:t>stab</w:t>
            </w:r>
          </w:p>
        </w:tc>
      </w:tr>
    </w:tbl>
    <w:p w:rsidR="00D963EE" w:rsidRPr="00964AB6" w:rsidRDefault="00D963EE" w:rsidP="00D963EE">
      <w:pPr>
        <w:pStyle w:val="Marginaliegrau"/>
        <w:framePr w:wrap="around" w:x="8911"/>
      </w:pPr>
      <w:r>
        <w:t>Bild des Autors</w:t>
      </w:r>
    </w:p>
    <w:p w:rsidR="00D772B3" w:rsidRDefault="001E0E8C" w:rsidP="00D772B3">
      <w:pPr>
        <w:pStyle w:val="AufgabeEbene2"/>
      </w:pPr>
      <w:r>
        <w:t>Versuchsdurchführung: Ein geladener Luftballon wird zweimal nacheinander am Metallteller eines Elektroskops abgestreift und dabei der Zeigerausschlag be</w:t>
      </w:r>
      <w:r>
        <w:t>o</w:t>
      </w:r>
      <w:r>
        <w:t>bachtet. Anschließend wird der Metallteller mit den Fingern berührt und wieder der Zeigerausschlag beobachtet. Zuletzt wird ein Glasstab abgestreift, wieder mit dem Finger berührt und ein Kunststoffstab abgestreift. Jedes Mal wird der Zeige</w:t>
      </w:r>
      <w:r w:rsidR="00BA1038">
        <w:t>r-</w:t>
      </w:r>
      <w:proofErr w:type="spellStart"/>
      <w:r>
        <w:t>ausschlag</w:t>
      </w:r>
      <w:proofErr w:type="spellEnd"/>
      <w:r>
        <w:t xml:space="preserve"> beobachtet.</w:t>
      </w:r>
      <w:r w:rsidR="00D772B3">
        <w:br w:type="page"/>
      </w:r>
    </w:p>
    <w:p w:rsidR="001E0E8C" w:rsidRDefault="00607CB0" w:rsidP="001E0E8C">
      <w:pPr>
        <w:pStyle w:val="AufgabeEbene2"/>
      </w:pPr>
      <w:r>
        <w:lastRenderedPageBreak/>
        <w:t>Beobachtungen:</w:t>
      </w:r>
    </w:p>
    <w:p w:rsidR="00D772B3" w:rsidRDefault="00D772B3" w:rsidP="00D772B3">
      <w:pPr>
        <w:pStyle w:val="Abstandszeile"/>
      </w:pPr>
    </w:p>
    <w:tbl>
      <w:tblPr>
        <w:tblStyle w:val="Tabellenraster"/>
        <w:tblW w:w="6804" w:type="dxa"/>
        <w:tblInd w:w="675" w:type="dxa"/>
        <w:tblLayout w:type="fixed"/>
        <w:tblCellMar>
          <w:top w:w="57" w:type="dxa"/>
          <w:bottom w:w="57" w:type="dxa"/>
        </w:tblCellMar>
        <w:tblLook w:val="04A0" w:firstRow="1" w:lastRow="0" w:firstColumn="1" w:lastColumn="0" w:noHBand="0" w:noVBand="1"/>
      </w:tblPr>
      <w:tblGrid>
        <w:gridCol w:w="3402"/>
        <w:gridCol w:w="3402"/>
      </w:tblGrid>
      <w:tr w:rsidR="00607CB0" w:rsidRPr="00A410C8" w:rsidTr="00E12674">
        <w:tc>
          <w:tcPr>
            <w:tcW w:w="3402" w:type="dxa"/>
            <w:shd w:val="clear" w:color="auto" w:fill="D9D9D9" w:themeFill="background1" w:themeFillShade="D9"/>
          </w:tcPr>
          <w:p w:rsidR="00607CB0" w:rsidRPr="00A410C8" w:rsidRDefault="00607CB0" w:rsidP="00607CB0">
            <w:pPr>
              <w:pStyle w:val="TabelleKopflinks"/>
            </w:pPr>
            <w:r>
              <w:t>am Metallteller abgestreifter Kö</w:t>
            </w:r>
            <w:r>
              <w:t>r</w:t>
            </w:r>
            <w:r>
              <w:t>per</w:t>
            </w:r>
          </w:p>
        </w:tc>
        <w:tc>
          <w:tcPr>
            <w:tcW w:w="3402" w:type="dxa"/>
            <w:shd w:val="clear" w:color="auto" w:fill="D9D9D9" w:themeFill="background1" w:themeFillShade="D9"/>
          </w:tcPr>
          <w:p w:rsidR="00607CB0" w:rsidRPr="00A410C8" w:rsidRDefault="00607CB0" w:rsidP="00537860">
            <w:pPr>
              <w:pStyle w:val="TabelleKopflinks"/>
            </w:pPr>
            <w:r>
              <w:t>Zeigerausschlag</w:t>
            </w:r>
          </w:p>
        </w:tc>
      </w:tr>
      <w:tr w:rsidR="00607CB0" w:rsidRPr="00A410C8" w:rsidTr="00E12674">
        <w:tc>
          <w:tcPr>
            <w:tcW w:w="3402" w:type="dxa"/>
            <w:shd w:val="clear" w:color="auto" w:fill="auto"/>
          </w:tcPr>
          <w:p w:rsidR="00607CB0" w:rsidRPr="00A410C8" w:rsidRDefault="00607CB0" w:rsidP="00537860">
            <w:pPr>
              <w:pStyle w:val="Textkrper"/>
            </w:pPr>
            <w:r>
              <w:t>Luftballon</w:t>
            </w:r>
          </w:p>
        </w:tc>
        <w:tc>
          <w:tcPr>
            <w:tcW w:w="3402" w:type="dxa"/>
          </w:tcPr>
          <w:p w:rsidR="00607CB0" w:rsidRPr="00A410C8" w:rsidRDefault="00607CB0" w:rsidP="00537860">
            <w:pPr>
              <w:pStyle w:val="Textkrper"/>
            </w:pPr>
            <w:r>
              <w:t>Ausschlag</w:t>
            </w:r>
          </w:p>
        </w:tc>
      </w:tr>
      <w:tr w:rsidR="00607CB0" w:rsidRPr="00A410C8" w:rsidTr="00E12674">
        <w:tc>
          <w:tcPr>
            <w:tcW w:w="3402" w:type="dxa"/>
            <w:shd w:val="clear" w:color="auto" w:fill="auto"/>
          </w:tcPr>
          <w:p w:rsidR="00607CB0" w:rsidRPr="00A410C8" w:rsidRDefault="00607CB0" w:rsidP="00537860">
            <w:pPr>
              <w:pStyle w:val="Textkrper"/>
            </w:pPr>
            <w:r>
              <w:t>Wiederholung mit dem Luftballon</w:t>
            </w:r>
          </w:p>
        </w:tc>
        <w:tc>
          <w:tcPr>
            <w:tcW w:w="3402" w:type="dxa"/>
          </w:tcPr>
          <w:p w:rsidR="00607CB0" w:rsidRPr="00A410C8" w:rsidRDefault="00607CB0" w:rsidP="00537860">
            <w:pPr>
              <w:pStyle w:val="Textkrper"/>
            </w:pPr>
            <w:r>
              <w:t>Stärkerer Ausschlag</w:t>
            </w:r>
          </w:p>
        </w:tc>
      </w:tr>
      <w:tr w:rsidR="00607CB0" w:rsidRPr="00A410C8" w:rsidTr="00E12674">
        <w:tc>
          <w:tcPr>
            <w:tcW w:w="3402" w:type="dxa"/>
            <w:shd w:val="clear" w:color="auto" w:fill="auto"/>
          </w:tcPr>
          <w:p w:rsidR="00607CB0" w:rsidRPr="00A410C8" w:rsidRDefault="00607CB0" w:rsidP="00537860">
            <w:pPr>
              <w:pStyle w:val="Textkrper"/>
            </w:pPr>
            <w:r>
              <w:t>Finger</w:t>
            </w:r>
          </w:p>
        </w:tc>
        <w:tc>
          <w:tcPr>
            <w:tcW w:w="3402" w:type="dxa"/>
          </w:tcPr>
          <w:p w:rsidR="00607CB0" w:rsidRPr="00A410C8" w:rsidRDefault="00607CB0" w:rsidP="00537860">
            <w:pPr>
              <w:pStyle w:val="Textkrper"/>
            </w:pPr>
            <w:r>
              <w:t>Kein Ausschlag</w:t>
            </w:r>
          </w:p>
        </w:tc>
      </w:tr>
      <w:tr w:rsidR="00607CB0" w:rsidRPr="00A410C8" w:rsidTr="00E12674">
        <w:tc>
          <w:tcPr>
            <w:tcW w:w="3402" w:type="dxa"/>
            <w:shd w:val="clear" w:color="auto" w:fill="auto"/>
          </w:tcPr>
          <w:p w:rsidR="00607CB0" w:rsidRDefault="00607CB0" w:rsidP="00537860">
            <w:pPr>
              <w:pStyle w:val="Textkrper"/>
            </w:pPr>
            <w:r>
              <w:t>Glasstab</w:t>
            </w:r>
          </w:p>
        </w:tc>
        <w:tc>
          <w:tcPr>
            <w:tcW w:w="3402" w:type="dxa"/>
          </w:tcPr>
          <w:p w:rsidR="00607CB0" w:rsidRDefault="00607CB0" w:rsidP="00537860">
            <w:pPr>
              <w:pStyle w:val="Textkrper"/>
            </w:pPr>
            <w:r>
              <w:t>Ausschlag</w:t>
            </w:r>
          </w:p>
        </w:tc>
      </w:tr>
      <w:tr w:rsidR="00607CB0" w:rsidRPr="00A410C8" w:rsidTr="00E12674">
        <w:tc>
          <w:tcPr>
            <w:tcW w:w="3402" w:type="dxa"/>
            <w:shd w:val="clear" w:color="auto" w:fill="auto"/>
          </w:tcPr>
          <w:p w:rsidR="00607CB0" w:rsidRDefault="00607CB0" w:rsidP="00537860">
            <w:pPr>
              <w:pStyle w:val="Textkrper"/>
            </w:pPr>
            <w:r>
              <w:t>Finger</w:t>
            </w:r>
          </w:p>
        </w:tc>
        <w:tc>
          <w:tcPr>
            <w:tcW w:w="3402" w:type="dxa"/>
          </w:tcPr>
          <w:p w:rsidR="00607CB0" w:rsidRDefault="00607CB0" w:rsidP="00537860">
            <w:pPr>
              <w:pStyle w:val="Textkrper"/>
            </w:pPr>
            <w:r>
              <w:t>Kein Ausschlag</w:t>
            </w:r>
          </w:p>
        </w:tc>
      </w:tr>
      <w:tr w:rsidR="00607CB0" w:rsidRPr="00A410C8" w:rsidTr="00E12674">
        <w:tc>
          <w:tcPr>
            <w:tcW w:w="3402" w:type="dxa"/>
            <w:shd w:val="clear" w:color="auto" w:fill="auto"/>
          </w:tcPr>
          <w:p w:rsidR="00607CB0" w:rsidRDefault="00607CB0" w:rsidP="00537860">
            <w:pPr>
              <w:pStyle w:val="Textkrper"/>
            </w:pPr>
            <w:r>
              <w:t>Kunststoffstab</w:t>
            </w:r>
          </w:p>
        </w:tc>
        <w:tc>
          <w:tcPr>
            <w:tcW w:w="3402" w:type="dxa"/>
          </w:tcPr>
          <w:p w:rsidR="00607CB0" w:rsidRDefault="00607CB0" w:rsidP="00537860">
            <w:pPr>
              <w:pStyle w:val="Textkrper"/>
            </w:pPr>
            <w:r>
              <w:t>Ausschlag</w:t>
            </w:r>
          </w:p>
        </w:tc>
      </w:tr>
    </w:tbl>
    <w:p w:rsidR="00607CB0" w:rsidRDefault="00DA3193" w:rsidP="00E12674">
      <w:pPr>
        <w:pStyle w:val="AufgabeEbene2"/>
      </w:pPr>
      <w:r>
        <w:t>Ergebnis: Ein Elektroskop kann nur anzeigen, ob und wie stark ein Körper gel</w:t>
      </w:r>
      <w:r>
        <w:t>a</w:t>
      </w:r>
      <w:r>
        <w:t>den ist.</w:t>
      </w:r>
    </w:p>
    <w:p w:rsidR="00D772B3" w:rsidRDefault="00D772B3" w:rsidP="00D772B3">
      <w:pPr>
        <w:pStyle w:val="Abstandszeile"/>
      </w:pPr>
    </w:p>
    <w:p w:rsidR="00514AC8" w:rsidRDefault="00514AC8" w:rsidP="00514AC8">
      <w:pPr>
        <w:pStyle w:val="berschrift3"/>
      </w:pPr>
      <w:r>
        <w:t>Aufgaben Versuchsvorbereitung Level C</w:t>
      </w:r>
    </w:p>
    <w:p w:rsidR="00514AC8" w:rsidRDefault="00537860" w:rsidP="00BD1EE7">
      <w:pPr>
        <w:pStyle w:val="AufgabeEbene1"/>
        <w:numPr>
          <w:ilvl w:val="0"/>
          <w:numId w:val="42"/>
        </w:numPr>
      </w:pPr>
      <w:r>
        <w:t>Eine Glimmlampe wird dazu benutzt anzuzeigen, ob und wie ein Körper geladen ist.</w:t>
      </w:r>
    </w:p>
    <w:p w:rsidR="00537860" w:rsidRDefault="00537860" w:rsidP="00537860">
      <w:pPr>
        <w:pStyle w:val="AufgabeEbene1"/>
      </w:pPr>
    </w:p>
    <w:p w:rsidR="009532B6" w:rsidRPr="009532B6" w:rsidRDefault="00803891" w:rsidP="009532B6">
      <w:pPr>
        <w:pStyle w:val="Marginaliegrau"/>
        <w:framePr w:wrap="around" w:x="8761" w:y="16"/>
      </w:pPr>
      <w:r>
        <w:t>Bild des LS</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701"/>
        <w:gridCol w:w="3969"/>
        <w:gridCol w:w="1701"/>
      </w:tblGrid>
      <w:tr w:rsidR="00537860" w:rsidRPr="00A410C8" w:rsidTr="00517F2C">
        <w:tc>
          <w:tcPr>
            <w:tcW w:w="1701" w:type="dxa"/>
            <w:shd w:val="clear" w:color="auto" w:fill="auto"/>
          </w:tcPr>
          <w:p w:rsidR="00537860" w:rsidRPr="00A410C8" w:rsidRDefault="00537860" w:rsidP="00537860">
            <w:pPr>
              <w:pStyle w:val="Textkrper"/>
            </w:pPr>
          </w:p>
        </w:tc>
        <w:tc>
          <w:tcPr>
            <w:tcW w:w="3969" w:type="dxa"/>
          </w:tcPr>
          <w:p w:rsidR="00537860" w:rsidRPr="00A410C8" w:rsidRDefault="00537860" w:rsidP="00537860">
            <w:pPr>
              <w:pStyle w:val="Textkrper"/>
            </w:pPr>
            <w:r>
              <w:rPr>
                <w:noProof/>
              </w:rPr>
              <mc:AlternateContent>
                <mc:Choice Requires="wps">
                  <w:drawing>
                    <wp:anchor distT="0" distB="0" distL="114300" distR="114300" simplePos="0" relativeHeight="252116992" behindDoc="0" locked="0" layoutInCell="1" allowOverlap="1" wp14:anchorId="568CD398" wp14:editId="739E64AD">
                      <wp:simplePos x="0" y="0"/>
                      <wp:positionH relativeFrom="column">
                        <wp:posOffset>649767</wp:posOffset>
                      </wp:positionH>
                      <wp:positionV relativeFrom="paragraph">
                        <wp:posOffset>58420</wp:posOffset>
                      </wp:positionV>
                      <wp:extent cx="0" cy="170121"/>
                      <wp:effectExtent l="0" t="0" r="19050" b="20955"/>
                      <wp:wrapNone/>
                      <wp:docPr id="1508" name="Gerade Verbindung 1508"/>
                      <wp:cNvGraphicFramePr/>
                      <a:graphic xmlns:a="http://schemas.openxmlformats.org/drawingml/2006/main">
                        <a:graphicData uri="http://schemas.microsoft.com/office/word/2010/wordprocessingShape">
                          <wps:wsp>
                            <wps:cNvCnPr/>
                            <wps:spPr>
                              <a:xfrm>
                                <a:off x="0" y="0"/>
                                <a:ext cx="0" cy="17012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508" o:spid="_x0000_s1026" style="position:absolute;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15pt,4.6pt" to="51.1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" strokecolor="#4579b8 [3044]"/>
                  </w:pict>
                </mc:Fallback>
              </mc:AlternateContent>
            </w:r>
            <w:r>
              <w:t>Glaskolben</w:t>
            </w:r>
          </w:p>
        </w:tc>
        <w:tc>
          <w:tcPr>
            <w:tcW w:w="1701" w:type="dxa"/>
          </w:tcPr>
          <w:p w:rsidR="00537860" w:rsidRPr="00A410C8" w:rsidRDefault="00537860" w:rsidP="00537860">
            <w:pPr>
              <w:pStyle w:val="Textkrper"/>
            </w:pPr>
          </w:p>
        </w:tc>
      </w:tr>
      <w:tr w:rsidR="00537860" w:rsidRPr="00A410C8" w:rsidTr="00517F2C">
        <w:tc>
          <w:tcPr>
            <w:tcW w:w="1701" w:type="dxa"/>
            <w:shd w:val="clear" w:color="auto" w:fill="auto"/>
          </w:tcPr>
          <w:p w:rsidR="00537860" w:rsidRPr="00A410C8" w:rsidRDefault="009532B6" w:rsidP="00537860">
            <w:pPr>
              <w:pStyle w:val="Textkrper"/>
            </w:pPr>
            <w:r>
              <w:rPr>
                <w:noProof/>
              </w:rPr>
              <mc:AlternateContent>
                <mc:Choice Requires="wps">
                  <w:drawing>
                    <wp:anchor distT="0" distB="0" distL="114300" distR="114300" simplePos="0" relativeHeight="252111872" behindDoc="0" locked="0" layoutInCell="1" allowOverlap="1" wp14:anchorId="1E8947B9" wp14:editId="139135E3">
                      <wp:simplePos x="0" y="0"/>
                      <wp:positionH relativeFrom="column">
                        <wp:posOffset>465455</wp:posOffset>
                      </wp:positionH>
                      <wp:positionV relativeFrom="paragraph">
                        <wp:posOffset>71120</wp:posOffset>
                      </wp:positionV>
                      <wp:extent cx="765810" cy="159385"/>
                      <wp:effectExtent l="0" t="0" r="15240" b="31115"/>
                      <wp:wrapNone/>
                      <wp:docPr id="1501" name="Gerade Verbindung 1501"/>
                      <wp:cNvGraphicFramePr/>
                      <a:graphic xmlns:a="http://schemas.openxmlformats.org/drawingml/2006/main">
                        <a:graphicData uri="http://schemas.microsoft.com/office/word/2010/wordprocessingShape">
                          <wps:wsp>
                            <wps:cNvCnPr/>
                            <wps:spPr>
                              <a:xfrm>
                                <a:off x="0" y="0"/>
                                <a:ext cx="765810" cy="15938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Gerade Verbindung 1501" o:spid="_x0000_s1026" style="position:absolute;z-index:252111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65pt,5.6pt" to="96.9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" strokecolor="#4579b8 [3044]"/>
                  </w:pict>
                </mc:Fallback>
              </mc:AlternateContent>
            </w:r>
            <w:r w:rsidR="00537860">
              <w:rPr>
                <w:noProof/>
              </w:rPr>
              <mc:AlternateContent>
                <mc:Choice Requires="wps">
                  <w:drawing>
                    <wp:anchor distT="0" distB="0" distL="114300" distR="114300" simplePos="0" relativeHeight="252113920" behindDoc="0" locked="0" layoutInCell="1" allowOverlap="1" wp14:anchorId="44CD095A" wp14:editId="08EC8AE7">
                      <wp:simplePos x="0" y="0"/>
                      <wp:positionH relativeFrom="column">
                        <wp:posOffset>678180</wp:posOffset>
                      </wp:positionH>
                      <wp:positionV relativeFrom="paragraph">
                        <wp:posOffset>226857</wp:posOffset>
                      </wp:positionV>
                      <wp:extent cx="1179830" cy="760863"/>
                      <wp:effectExtent l="0" t="0" r="20320" b="20320"/>
                      <wp:wrapNone/>
                      <wp:docPr id="1503" name="Gerade Verbindung 1503"/>
                      <wp:cNvGraphicFramePr/>
                      <a:graphic xmlns:a="http://schemas.openxmlformats.org/drawingml/2006/main">
                        <a:graphicData uri="http://schemas.microsoft.com/office/word/2010/wordprocessingShape">
                          <wps:wsp>
                            <wps:cNvCnPr/>
                            <wps:spPr>
                              <a:xfrm flipV="1">
                                <a:off x="0" y="0"/>
                                <a:ext cx="1179830" cy="76086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Gerade Verbindung 1503" o:spid="_x0000_s1026" style="position:absolute;flip:y;z-index:252113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3.4pt,17.85pt" to="146.3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" strokecolor="#4579b8 [3044]"/>
                  </w:pict>
                </mc:Fallback>
              </mc:AlternateContent>
            </w:r>
            <w:r w:rsidR="00537860">
              <w:t>Kontakt</w:t>
            </w:r>
          </w:p>
        </w:tc>
        <w:tc>
          <w:tcPr>
            <w:tcW w:w="3969" w:type="dxa"/>
          </w:tcPr>
          <w:p w:rsidR="00537860" w:rsidRPr="00A410C8" w:rsidRDefault="009532B6" w:rsidP="00803891">
            <w:pPr>
              <w:pStyle w:val="Kopf8ptafz"/>
            </w:pPr>
            <w:r>
              <w:rPr>
                <w:noProof/>
              </w:rPr>
              <mc:AlternateContent>
                <mc:Choice Requires="wps">
                  <w:drawing>
                    <wp:anchor distT="0" distB="0" distL="114300" distR="114300" simplePos="0" relativeHeight="252112896" behindDoc="0" locked="0" layoutInCell="1" allowOverlap="1" wp14:anchorId="75998526" wp14:editId="1D95FCB7">
                      <wp:simplePos x="0" y="0"/>
                      <wp:positionH relativeFrom="column">
                        <wp:posOffset>2107092</wp:posOffset>
                      </wp:positionH>
                      <wp:positionV relativeFrom="paragraph">
                        <wp:posOffset>71120</wp:posOffset>
                      </wp:positionV>
                      <wp:extent cx="379095" cy="159385"/>
                      <wp:effectExtent l="0" t="0" r="20955" b="31115"/>
                      <wp:wrapNone/>
                      <wp:docPr id="1502" name="Gerade Verbindung 1502"/>
                      <wp:cNvGraphicFramePr/>
                      <a:graphic xmlns:a="http://schemas.openxmlformats.org/drawingml/2006/main">
                        <a:graphicData uri="http://schemas.microsoft.com/office/word/2010/wordprocessingShape">
                          <wps:wsp>
                            <wps:cNvCnPr/>
                            <wps:spPr>
                              <a:xfrm flipH="1">
                                <a:off x="0" y="0"/>
                                <a:ext cx="379095" cy="15938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502" o:spid="_x0000_s1026" style="position:absolute;flip:x;z-index:25211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9pt,5.6pt" to="195.7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" strokecolor="#4579b8 [3044]"/>
                  </w:pict>
                </mc:Fallback>
              </mc:AlternateContent>
            </w:r>
            <w:r>
              <w:rPr>
                <w:noProof/>
              </w:rPr>
              <mc:AlternateContent>
                <mc:Choice Requires="wps">
                  <w:drawing>
                    <wp:anchor distT="0" distB="0" distL="114300" distR="114300" simplePos="0" relativeHeight="252114944" behindDoc="0" locked="0" layoutInCell="1" allowOverlap="1" wp14:anchorId="1E0CC057" wp14:editId="6A3B847F">
                      <wp:simplePos x="0" y="0"/>
                      <wp:positionH relativeFrom="column">
                        <wp:posOffset>1341755</wp:posOffset>
                      </wp:positionH>
                      <wp:positionV relativeFrom="paragraph">
                        <wp:posOffset>241300</wp:posOffset>
                      </wp:positionV>
                      <wp:extent cx="1041400" cy="749935"/>
                      <wp:effectExtent l="0" t="0" r="25400" b="31115"/>
                      <wp:wrapNone/>
                      <wp:docPr id="1506" name="Gerade Verbindung 1506"/>
                      <wp:cNvGraphicFramePr/>
                      <a:graphic xmlns:a="http://schemas.openxmlformats.org/drawingml/2006/main">
                        <a:graphicData uri="http://schemas.microsoft.com/office/word/2010/wordprocessingShape">
                          <wps:wsp>
                            <wps:cNvCnPr/>
                            <wps:spPr>
                              <a:xfrm>
                                <a:off x="0" y="0"/>
                                <a:ext cx="1041400" cy="74993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506" o:spid="_x0000_s1026" style="position:absolute;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65pt,19pt" to="187.65pt,7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" strokecolor="#4579b8 [3044]"/>
                  </w:pict>
                </mc:Fallback>
              </mc:AlternateContent>
            </w:r>
            <w:r>
              <w:rPr>
                <w:noProof/>
              </w:rPr>
              <mc:AlternateContent>
                <mc:Choice Requires="wps">
                  <w:drawing>
                    <wp:anchor distT="0" distB="0" distL="114300" distR="114300" simplePos="0" relativeHeight="252115968" behindDoc="0" locked="0" layoutInCell="1" allowOverlap="1" wp14:anchorId="0856F380" wp14:editId="0AC8368B">
                      <wp:simplePos x="0" y="0"/>
                      <wp:positionH relativeFrom="column">
                        <wp:posOffset>979170</wp:posOffset>
                      </wp:positionH>
                      <wp:positionV relativeFrom="paragraph">
                        <wp:posOffset>329727</wp:posOffset>
                      </wp:positionV>
                      <wp:extent cx="5715" cy="648335"/>
                      <wp:effectExtent l="0" t="0" r="32385" b="18415"/>
                      <wp:wrapNone/>
                      <wp:docPr id="1507" name="Gerade Verbindung 1507"/>
                      <wp:cNvGraphicFramePr/>
                      <a:graphic xmlns:a="http://schemas.openxmlformats.org/drawingml/2006/main">
                        <a:graphicData uri="http://schemas.microsoft.com/office/word/2010/wordprocessingShape">
                          <wps:wsp>
                            <wps:cNvCnPr/>
                            <wps:spPr>
                              <a:xfrm flipH="1">
                                <a:off x="0" y="0"/>
                                <a:ext cx="5715" cy="64833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Gerade Verbindung 1507" o:spid="_x0000_s1026" style="position:absolute;flip:x;z-index:252115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7.1pt,25.95pt" to="77.5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" strokecolor="#4579b8 [3044]"/>
                  </w:pict>
                </mc:Fallback>
              </mc:AlternateContent>
            </w:r>
            <w:r>
              <w:rPr>
                <w:noProof/>
              </w:rPr>
              <w:drawing>
                <wp:inline distT="0" distB="0" distL="0" distR="0" wp14:anchorId="3DE11916" wp14:editId="7F8C295F">
                  <wp:extent cx="2383155" cy="412115"/>
                  <wp:effectExtent l="0" t="0" r="0" b="6985"/>
                  <wp:docPr id="1487" name="Grafik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383155" cy="412115"/>
                          </a:xfrm>
                          <a:prstGeom prst="rect">
                            <a:avLst/>
                          </a:prstGeom>
                        </pic:spPr>
                      </pic:pic>
                    </a:graphicData>
                  </a:graphic>
                </wp:inline>
              </w:drawing>
            </w:r>
          </w:p>
        </w:tc>
        <w:tc>
          <w:tcPr>
            <w:tcW w:w="1701" w:type="dxa"/>
          </w:tcPr>
          <w:p w:rsidR="00537860" w:rsidRPr="00A410C8" w:rsidRDefault="00537860" w:rsidP="00537860">
            <w:pPr>
              <w:pStyle w:val="Textkrper"/>
            </w:pPr>
            <w:r>
              <w:t>Kontakt</w:t>
            </w:r>
          </w:p>
        </w:tc>
      </w:tr>
      <w:tr w:rsidR="00537860" w:rsidRPr="00A410C8" w:rsidTr="00517F2C">
        <w:trPr>
          <w:trHeight w:val="920"/>
        </w:trPr>
        <w:tc>
          <w:tcPr>
            <w:tcW w:w="1701" w:type="dxa"/>
            <w:shd w:val="clear" w:color="auto" w:fill="auto"/>
            <w:vAlign w:val="bottom"/>
          </w:tcPr>
          <w:p w:rsidR="00537860" w:rsidRPr="00A410C8" w:rsidRDefault="00A53EBD" w:rsidP="00A53EBD">
            <w:pPr>
              <w:pStyle w:val="Textkrper"/>
              <w:jc w:val="left"/>
            </w:pPr>
            <w:r>
              <w:t>Metalldra</w:t>
            </w:r>
            <w:r w:rsidR="00537860">
              <w:t>ht</w:t>
            </w:r>
          </w:p>
        </w:tc>
        <w:tc>
          <w:tcPr>
            <w:tcW w:w="3969" w:type="dxa"/>
            <w:vAlign w:val="bottom"/>
          </w:tcPr>
          <w:p w:rsidR="00537860" w:rsidRPr="00A410C8" w:rsidRDefault="00537860" w:rsidP="00537860">
            <w:pPr>
              <w:pStyle w:val="Textkrper"/>
              <w:jc w:val="left"/>
            </w:pPr>
            <w:r>
              <w:t>mit Neon unter geringem Druck gefüllt</w:t>
            </w:r>
          </w:p>
        </w:tc>
        <w:tc>
          <w:tcPr>
            <w:tcW w:w="1701" w:type="dxa"/>
            <w:vAlign w:val="bottom"/>
          </w:tcPr>
          <w:p w:rsidR="00537860" w:rsidRPr="00A410C8" w:rsidRDefault="00537860" w:rsidP="00A53EBD">
            <w:pPr>
              <w:pStyle w:val="Textkrper"/>
              <w:jc w:val="left"/>
            </w:pPr>
            <w:r>
              <w:t>Metalldr</w:t>
            </w:r>
            <w:r w:rsidR="00A53EBD">
              <w:t>a</w:t>
            </w:r>
            <w:r>
              <w:t>ht</w:t>
            </w:r>
          </w:p>
        </w:tc>
      </w:tr>
    </w:tbl>
    <w:p w:rsidR="00537860" w:rsidRDefault="00A53EBD" w:rsidP="00517F2C">
      <w:pPr>
        <w:pStyle w:val="AufgabeEbene1"/>
      </w:pPr>
      <w:r>
        <w:t>Die Seite, die an einen Probekörper gehalten wird, leuchtet dann, wenn der Prob</w:t>
      </w:r>
      <w:r>
        <w:t>e</w:t>
      </w:r>
      <w:r>
        <w:t>körper negativ geladen ist.</w:t>
      </w:r>
    </w:p>
    <w:p w:rsidR="00A53EBD" w:rsidRDefault="00A53EBD" w:rsidP="00A53EBD">
      <w:pPr>
        <w:pStyle w:val="AufgabeEbene1"/>
      </w:pPr>
      <w:r>
        <w:t>Die Seite, die von einem Probekörper weg zeigt, leuchtet dann, wenn der Probekö</w:t>
      </w:r>
      <w:r>
        <w:t>r</w:t>
      </w:r>
      <w:r>
        <w:t>per positiv geladen ist.</w:t>
      </w:r>
    </w:p>
    <w:p w:rsidR="00A53EBD" w:rsidRDefault="001779FC" w:rsidP="00A53EBD">
      <w:pPr>
        <w:pStyle w:val="AufgabeEbene1"/>
      </w:pPr>
      <w:r>
        <w:t>Damit die Glimmlampe leuchtet, müssen Elektronen durch die Glimmlampe hi</w:t>
      </w:r>
      <w:r>
        <w:t>n</w:t>
      </w:r>
      <w:r>
        <w:t>durchwandern. Sind alle freien Elektronen hindurchgewandert, erlischt die Glim</w:t>
      </w:r>
      <w:r>
        <w:t>m</w:t>
      </w:r>
      <w:r>
        <w:t>lampe.</w:t>
      </w:r>
    </w:p>
    <w:p w:rsidR="001779FC" w:rsidRDefault="001779FC" w:rsidP="001779FC">
      <w:pPr>
        <w:pStyle w:val="AufgabeEbene1"/>
      </w:pPr>
      <w:r>
        <w:t xml:space="preserve">1 Luftballon, 1 </w:t>
      </w:r>
      <w:r w:rsidR="00953044">
        <w:t>Glas</w:t>
      </w:r>
      <w:r>
        <w:t>stab, 1 Metallkugel auf Ku</w:t>
      </w:r>
      <w:r w:rsidR="00CD34A1">
        <w:t>nststofstab, 1 Baumwolltuch</w:t>
      </w:r>
      <w:r>
        <w:t>, 1 Wimshurstmaschine und 1 Glimmlampe</w:t>
      </w:r>
    </w:p>
    <w:p w:rsidR="001779FC" w:rsidRDefault="006173EF" w:rsidP="001779FC">
      <w:pPr>
        <w:pStyle w:val="AufgabeEbene1"/>
      </w:pPr>
      <w:r>
        <w:t>Im ersten Teil erzeugt die Wimshurstmaschine elektrische Ladungen. Die Glimmla</w:t>
      </w:r>
      <w:r>
        <w:t>m</w:t>
      </w:r>
      <w:r>
        <w:t>pe wird mal an die eine elektrisch geladene Kugel der Wimshurstmaschine gehalten, mal an die anders geladene Kugel der Wimshurstmaschine. Dabei wird die Reaktion der Glimmlampe genau beobachtet. Mit einer Metallkugel wird ein Teil der Ladung von der Maschine abgenommen und damit wieder die Glimmlampe zum Leuchten gebracht.</w:t>
      </w:r>
    </w:p>
    <w:p w:rsidR="00D772B3" w:rsidRDefault="006173EF" w:rsidP="006173EF">
      <w:pPr>
        <w:pStyle w:val="AufgabeEbene1"/>
      </w:pPr>
      <w:r>
        <w:t>1 Metallkugel auf Kunststofstab, 1 </w:t>
      </w:r>
      <w:proofErr w:type="spellStart"/>
      <w:r>
        <w:t>Wimshurstmaschine</w:t>
      </w:r>
      <w:proofErr w:type="spellEnd"/>
      <w:r>
        <w:t xml:space="preserve"> und 1 Glimmlampe</w:t>
      </w:r>
    </w:p>
    <w:p w:rsidR="00D772B3" w:rsidRDefault="00D772B3">
      <w:pPr>
        <w:spacing w:line="240" w:lineRule="exact"/>
      </w:pPr>
      <w:r>
        <w:br w:type="page"/>
      </w:r>
    </w:p>
    <w:p w:rsidR="006173EF" w:rsidRDefault="006173EF" w:rsidP="006173EF">
      <w:pPr>
        <w:pStyle w:val="AufgabeEbene1"/>
      </w:pPr>
      <w:r>
        <w:lastRenderedPageBreak/>
        <w:t xml:space="preserve">Im zweiten Teil wird die Ladungsart von einigen elektrisch aufgeladenen Körpern bestimmt. Dazu werden eine Metallkugel, ein </w:t>
      </w:r>
      <w:r w:rsidR="00953044">
        <w:t>Glas</w:t>
      </w:r>
      <w:r>
        <w:t>stab und ein Luftballon durch Re</w:t>
      </w:r>
      <w:r>
        <w:t>i</w:t>
      </w:r>
      <w:r>
        <w:t>bung mit einem Baumwolltuch elektrisch geladen und durch Kontakt mit einer Glimmlampe wird die erzeugte Ladungsart bestimmt.</w:t>
      </w:r>
    </w:p>
    <w:p w:rsidR="006173EF" w:rsidRDefault="006173EF" w:rsidP="006173EF">
      <w:pPr>
        <w:pStyle w:val="AufgabeEbene1"/>
      </w:pPr>
      <w:r>
        <w:t>Räumen Sie den Versuch auf.</w:t>
      </w:r>
    </w:p>
    <w:p w:rsidR="003205B2" w:rsidRDefault="003205B2" w:rsidP="003205B2">
      <w:pPr>
        <w:pStyle w:val="AufgabeText"/>
        <w:ind w:left="0"/>
      </w:pPr>
      <w:r>
        <w:br w:type="page"/>
      </w:r>
    </w:p>
    <w:p w:rsidR="006173EF" w:rsidRDefault="006173EF" w:rsidP="006173EF">
      <w:pPr>
        <w:pStyle w:val="berschrift3"/>
      </w:pPr>
      <w:r>
        <w:lastRenderedPageBreak/>
        <w:t>Aufgaben Versuchsnachbereitung Level C</w:t>
      </w:r>
    </w:p>
    <w:p w:rsidR="006173EF" w:rsidRDefault="006173EF" w:rsidP="00BD1EE7">
      <w:pPr>
        <w:pStyle w:val="AufgabeEbene1"/>
        <w:numPr>
          <w:ilvl w:val="0"/>
          <w:numId w:val="43"/>
        </w:numPr>
      </w:pPr>
      <w:r>
        <w:t>Eine Wimshurstmaschine erzeugt durch Reibung elektrische Ladungen. Dabei we</w:t>
      </w:r>
      <w:r>
        <w:t>r</w:t>
      </w:r>
      <w:r>
        <w:t>den die Ladungsarten getrennt und die angeschlossenen Metallkugeln unterschie</w:t>
      </w:r>
      <w:r>
        <w:t>d</w:t>
      </w:r>
      <w:r>
        <w:t>lich geladen. Die eine Kugel ist positiv, die andere negativ geladen.</w:t>
      </w:r>
    </w:p>
    <w:p w:rsidR="00295FBB" w:rsidRDefault="000A434A" w:rsidP="00295FBB">
      <w:pPr>
        <w:pStyle w:val="AufgabeEbene1"/>
      </w:pPr>
      <w:r>
        <w:t>An der einen Metallkugel leuchtet die anliegende Seite der Glimmlampe, an der a</w:t>
      </w:r>
      <w:r>
        <w:t>n</w:t>
      </w:r>
      <w:r>
        <w:t>deren Kugel die nicht anliegende Seite der Glimmlampe.</w:t>
      </w:r>
    </w:p>
    <w:p w:rsidR="000A434A" w:rsidRDefault="00953044" w:rsidP="000A434A">
      <w:pPr>
        <w:pStyle w:val="AufgabeEbene1"/>
      </w:pPr>
      <w:r>
        <w:t>Nein, bei derselben Metallkugel leuchtet entweder die anliegende oder die nicht anliegende Seite. Dabei ist es egal, wie rum die Glimmlampe an die Metallkugel g</w:t>
      </w:r>
      <w:r>
        <w:t>e</w:t>
      </w:r>
      <w:r>
        <w:t>halten wird.</w:t>
      </w:r>
    </w:p>
    <w:p w:rsidR="00953044" w:rsidRDefault="00953044" w:rsidP="00953044">
      <w:pPr>
        <w:pStyle w:val="AufgabeEbene1"/>
      </w:pPr>
      <w:r>
        <w:t>Die anliegende Seite der Glimmlampe leuchtet.</w:t>
      </w:r>
    </w:p>
    <w:p w:rsidR="00953044" w:rsidRDefault="00953044" w:rsidP="00953044">
      <w:pPr>
        <w:pStyle w:val="AufgabeEbene1"/>
      </w:pPr>
      <w:r>
        <w:t>Die Metallkugel ist negativ geladen.</w:t>
      </w:r>
    </w:p>
    <w:p w:rsidR="00953044" w:rsidRDefault="00953044" w:rsidP="00953044">
      <w:pPr>
        <w:pStyle w:val="AufgabeEbene1"/>
      </w:pPr>
      <w:r>
        <w:t>Die nicht anliegende Seite der Glimmlampe leuchtet.</w:t>
      </w:r>
    </w:p>
    <w:p w:rsidR="00953044" w:rsidRDefault="00953044" w:rsidP="00953044">
      <w:pPr>
        <w:pStyle w:val="AufgabeEbene1"/>
      </w:pPr>
      <w:r>
        <w:t>Der Glasstab ist positiv geladen.</w:t>
      </w:r>
    </w:p>
    <w:p w:rsidR="00953044" w:rsidRDefault="00953044" w:rsidP="00953044">
      <w:pPr>
        <w:pStyle w:val="AufgabeEbene1"/>
      </w:pPr>
      <w:r>
        <w:t>Die anliegende Seite der Glimmlampe leuchtet.</w:t>
      </w:r>
    </w:p>
    <w:p w:rsidR="00953044" w:rsidRDefault="00953044" w:rsidP="00953044">
      <w:pPr>
        <w:pStyle w:val="AufgabeEbene1"/>
      </w:pPr>
      <w:r>
        <w:t>Der Luftballon ist negativ geladen.</w:t>
      </w:r>
    </w:p>
    <w:p w:rsidR="00953044" w:rsidRDefault="00E16C70" w:rsidP="00953044">
      <w:pPr>
        <w:pStyle w:val="AufgabeEbene1"/>
      </w:pPr>
      <w:r>
        <w:t>Protokoll:</w:t>
      </w:r>
    </w:p>
    <w:p w:rsidR="00E16C70" w:rsidRDefault="007224FA" w:rsidP="00E16C70">
      <w:pPr>
        <w:pStyle w:val="AufgabeEbene2"/>
      </w:pPr>
      <w:r>
        <w:t>Material: 1 Luftballon, 1 Glasstab, 1 Metallkugel auf Kunststof</w:t>
      </w:r>
      <w:r w:rsidR="00876F86">
        <w:t>f</w:t>
      </w:r>
      <w:r>
        <w:t>stab, 1 Baumwol</w:t>
      </w:r>
      <w:r w:rsidR="00CD34A1">
        <w:t>l</w:t>
      </w:r>
      <w:r w:rsidR="00CD34A1">
        <w:t>tuch</w:t>
      </w:r>
      <w:r>
        <w:t>, 1 Wimshurstmaschine und 1 Glimmlampe</w:t>
      </w:r>
    </w:p>
    <w:p w:rsidR="007224FA" w:rsidRDefault="007224FA" w:rsidP="00E16C70">
      <w:pPr>
        <w:pStyle w:val="AufgabeEbene2"/>
      </w:pPr>
      <w:r>
        <w:t>Versuchsaufbau:</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276"/>
        <w:gridCol w:w="3638"/>
        <w:gridCol w:w="2457"/>
      </w:tblGrid>
      <w:tr w:rsidR="007224FA" w:rsidRPr="00A410C8" w:rsidTr="00E279F4">
        <w:tc>
          <w:tcPr>
            <w:tcW w:w="1276" w:type="dxa"/>
            <w:shd w:val="clear" w:color="auto" w:fill="auto"/>
          </w:tcPr>
          <w:p w:rsidR="007224FA" w:rsidRPr="00A410C8" w:rsidRDefault="007224FA" w:rsidP="007C174E">
            <w:pPr>
              <w:pStyle w:val="Textkrper"/>
            </w:pPr>
            <w:r>
              <w:t>Geladene Metallkugel</w:t>
            </w:r>
          </w:p>
        </w:tc>
        <w:tc>
          <w:tcPr>
            <w:tcW w:w="3638" w:type="dxa"/>
          </w:tcPr>
          <w:p w:rsidR="007224FA" w:rsidRPr="00A410C8" w:rsidRDefault="00E279F4" w:rsidP="007C174E">
            <w:pPr>
              <w:pStyle w:val="Textkrper"/>
            </w:pPr>
            <w:r>
              <w:rPr>
                <w:noProof/>
              </w:rPr>
              <mc:AlternateContent>
                <mc:Choice Requires="wps">
                  <w:drawing>
                    <wp:anchor distT="0" distB="0" distL="114300" distR="114300" simplePos="0" relativeHeight="252119040" behindDoc="0" locked="0" layoutInCell="1" allowOverlap="1" wp14:anchorId="3BBD724C" wp14:editId="6DD69BD5">
                      <wp:simplePos x="0" y="0"/>
                      <wp:positionH relativeFrom="column">
                        <wp:posOffset>1181890</wp:posOffset>
                      </wp:positionH>
                      <wp:positionV relativeFrom="paragraph">
                        <wp:posOffset>177913</wp:posOffset>
                      </wp:positionV>
                      <wp:extent cx="1031240" cy="327025"/>
                      <wp:effectExtent l="0" t="133350" r="16510" b="149225"/>
                      <wp:wrapNone/>
                      <wp:docPr id="1513" name="Pfeil nach links 1513"/>
                      <wp:cNvGraphicFramePr/>
                      <a:graphic xmlns:a="http://schemas.openxmlformats.org/drawingml/2006/main">
                        <a:graphicData uri="http://schemas.microsoft.com/office/word/2010/wordprocessingShape">
                          <wps:wsp>
                            <wps:cNvSpPr/>
                            <wps:spPr>
                              <a:xfrm rot="20291633">
                                <a:off x="0" y="0"/>
                                <a:ext cx="1031240" cy="327025"/>
                              </a:xfrm>
                              <a:prstGeom prst="lef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1513" o:spid="_x0000_s1026" type="#_x0000_t66" style="position:absolute;margin-left:93.05pt;margin-top:14pt;width:81.2pt;height:25.75pt;rotation:-1429086fd;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" adj="3425" fillcolor="#4f81bd" strokecolor="#385d8a" strokeweight="2pt"/>
                  </w:pict>
                </mc:Fallback>
              </mc:AlternateContent>
            </w:r>
            <w:r>
              <w:rPr>
                <w:noProof/>
              </w:rPr>
              <mc:AlternateContent>
                <mc:Choice Requires="wps">
                  <w:drawing>
                    <wp:inline distT="0" distB="0" distL="0" distR="0" wp14:anchorId="5D252C7E" wp14:editId="7628D030">
                      <wp:extent cx="1037967" cy="1037967"/>
                      <wp:effectExtent l="0" t="0" r="10160" b="10160"/>
                      <wp:docPr id="1512" name="Ellipse 1512"/>
                      <wp:cNvGraphicFramePr/>
                      <a:graphic xmlns:a="http://schemas.openxmlformats.org/drawingml/2006/main">
                        <a:graphicData uri="http://schemas.microsoft.com/office/word/2010/wordprocessingShape">
                          <wps:wsp>
                            <wps:cNvSpPr/>
                            <wps:spPr>
                              <a:xfrm>
                                <a:off x="0" y="0"/>
                                <a:ext cx="1037967" cy="1037967"/>
                              </a:xfrm>
                              <a:prstGeom prst="ellipse">
                                <a:avLst/>
                              </a:prstGeom>
                              <a:solidFill>
                                <a:schemeClr val="bg1">
                                  <a:lumMod val="6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512" o:spid="_x0000_s1026" style="width:81.7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" fillcolor="#a5a5a5 [2092]" strokecolor="#7f7f7f [1612]" strokeweight="2pt">
                      <w10:anchorlock/>
                    </v:oval>
                  </w:pict>
                </mc:Fallback>
              </mc:AlternateContent>
            </w:r>
          </w:p>
        </w:tc>
        <w:tc>
          <w:tcPr>
            <w:tcW w:w="2457" w:type="dxa"/>
          </w:tcPr>
          <w:p w:rsidR="007224FA" w:rsidRPr="00A410C8" w:rsidRDefault="009532B6" w:rsidP="007C174E">
            <w:pPr>
              <w:pStyle w:val="Textkrper"/>
            </w:pPr>
            <w:r>
              <w:rPr>
                <w:noProof/>
              </w:rPr>
              <w:drawing>
                <wp:inline distT="0" distB="0" distL="0" distR="0" wp14:anchorId="16C7A94A" wp14:editId="04B64C49">
                  <wp:extent cx="1416111" cy="244549"/>
                  <wp:effectExtent l="0" t="0" r="0" b="3175"/>
                  <wp:docPr id="1468" name="Grafik 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416111" cy="244549"/>
                          </a:xfrm>
                          <a:prstGeom prst="rect">
                            <a:avLst/>
                          </a:prstGeom>
                        </pic:spPr>
                      </pic:pic>
                    </a:graphicData>
                  </a:graphic>
                </wp:inline>
              </w:drawing>
            </w:r>
            <w:r w:rsidR="00E279F4">
              <w:t xml:space="preserve"> Glimmlampe</w:t>
            </w:r>
          </w:p>
        </w:tc>
      </w:tr>
      <w:tr w:rsidR="007224FA" w:rsidRPr="00A410C8" w:rsidTr="00E279F4">
        <w:tc>
          <w:tcPr>
            <w:tcW w:w="1276" w:type="dxa"/>
            <w:shd w:val="clear" w:color="auto" w:fill="auto"/>
          </w:tcPr>
          <w:p w:rsidR="007224FA" w:rsidRPr="00A410C8" w:rsidRDefault="007224FA" w:rsidP="007C174E">
            <w:pPr>
              <w:pStyle w:val="Textkrper"/>
            </w:pPr>
            <w:r>
              <w:t>Geladener Glasstab</w:t>
            </w:r>
          </w:p>
        </w:tc>
        <w:tc>
          <w:tcPr>
            <w:tcW w:w="3638" w:type="dxa"/>
            <w:vAlign w:val="center"/>
          </w:tcPr>
          <w:p w:rsidR="007224FA" w:rsidRPr="00A410C8" w:rsidRDefault="007224FA" w:rsidP="00E279F4">
            <w:pPr>
              <w:pStyle w:val="Textkrper"/>
              <w:jc w:val="left"/>
            </w:pPr>
            <w:r>
              <w:rPr>
                <w:noProof/>
              </w:rPr>
              <mc:AlternateContent>
                <mc:Choice Requires="wps">
                  <w:drawing>
                    <wp:inline distT="0" distB="0" distL="0" distR="0" wp14:anchorId="60993C2C" wp14:editId="71A651E7">
                      <wp:extent cx="1037590" cy="129540"/>
                      <wp:effectExtent l="0" t="0" r="10160" b="22860"/>
                      <wp:docPr id="1511" name="Rechteck 1511"/>
                      <wp:cNvGraphicFramePr/>
                      <a:graphic xmlns:a="http://schemas.openxmlformats.org/drawingml/2006/main">
                        <a:graphicData uri="http://schemas.microsoft.com/office/word/2010/wordprocessingShape">
                          <wps:wsp>
                            <wps:cNvSpPr/>
                            <wps:spPr>
                              <a:xfrm>
                                <a:off x="0" y="0"/>
                                <a:ext cx="1037590" cy="129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511" o:spid="_x0000_s1026" style="width:81.7pt;height:10.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" fillcolor="#4f81bd [3204]" strokecolor="#243f60 [1604]" strokeweight="2pt">
                      <w10:anchorlock/>
                    </v:rect>
                  </w:pict>
                </mc:Fallback>
              </mc:AlternateContent>
            </w:r>
          </w:p>
        </w:tc>
        <w:tc>
          <w:tcPr>
            <w:tcW w:w="2457" w:type="dxa"/>
          </w:tcPr>
          <w:p w:rsidR="007224FA" w:rsidRPr="00A410C8" w:rsidRDefault="007224FA" w:rsidP="007C174E">
            <w:pPr>
              <w:pStyle w:val="Textkrper"/>
            </w:pPr>
          </w:p>
        </w:tc>
      </w:tr>
    </w:tbl>
    <w:p w:rsidR="00803891" w:rsidRPr="009532B6" w:rsidRDefault="00803891" w:rsidP="00803891">
      <w:pPr>
        <w:pStyle w:val="Marginaliegrau"/>
        <w:framePr w:wrap="around" w:x="8912" w:y="2155"/>
      </w:pPr>
      <w:r>
        <w:t>Bild des Autors</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276"/>
        <w:gridCol w:w="3638"/>
        <w:gridCol w:w="2457"/>
      </w:tblGrid>
      <w:tr w:rsidR="007224FA" w:rsidRPr="00A410C8" w:rsidTr="00E279F4">
        <w:tc>
          <w:tcPr>
            <w:tcW w:w="1276" w:type="dxa"/>
            <w:shd w:val="clear" w:color="auto" w:fill="auto"/>
          </w:tcPr>
          <w:p w:rsidR="007224FA" w:rsidRPr="00A410C8" w:rsidRDefault="007224FA" w:rsidP="007C174E">
            <w:pPr>
              <w:pStyle w:val="Textkrper"/>
            </w:pPr>
            <w:r>
              <w:t>Geladener Luftballon</w:t>
            </w:r>
          </w:p>
        </w:tc>
        <w:tc>
          <w:tcPr>
            <w:tcW w:w="3638" w:type="dxa"/>
          </w:tcPr>
          <w:p w:rsidR="007224FA" w:rsidRPr="00A410C8" w:rsidRDefault="007224FA" w:rsidP="007C174E">
            <w:pPr>
              <w:pStyle w:val="Textkrper"/>
            </w:pPr>
            <w:r w:rsidRPr="00B606F7">
              <w:rPr>
                <w:noProof/>
              </w:rPr>
              <w:drawing>
                <wp:inline distT="0" distB="0" distL="0" distR="0" wp14:anchorId="14F255EB" wp14:editId="2FD6CEFF">
                  <wp:extent cx="1080000" cy="1522175"/>
                  <wp:effectExtent l="0" t="0" r="6350" b="1905"/>
                  <wp:docPr id="1510" name="Grafik 1510"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H="1">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457" w:type="dxa"/>
          </w:tcPr>
          <w:p w:rsidR="007224FA" w:rsidRPr="00A410C8" w:rsidRDefault="007224FA" w:rsidP="007C174E">
            <w:pPr>
              <w:pStyle w:val="Textkrper"/>
            </w:pPr>
          </w:p>
        </w:tc>
      </w:tr>
    </w:tbl>
    <w:p w:rsidR="007224FA" w:rsidRDefault="00E279F4" w:rsidP="00E279F4">
      <w:pPr>
        <w:pStyle w:val="AufgabeEbene2"/>
      </w:pPr>
      <w:r>
        <w:t>Versuchsdurchführung: Eine Glimmlampe wird nacheinander an folgende gel</w:t>
      </w:r>
      <w:r>
        <w:t>a</w:t>
      </w:r>
      <w:r>
        <w:t>denen Körper gehalten: Metallkugel, Glasstab und Luftballon. Die Körper wurden mit einem Baumwolltuch gerieben und elektrisch geladen. Die Reaktion der Glimmlampe wird beobachtet.</w:t>
      </w:r>
    </w:p>
    <w:p w:rsidR="00E279F4" w:rsidRDefault="00E279F4" w:rsidP="00E279F4">
      <w:pPr>
        <w:pStyle w:val="AufgabeEbene2"/>
      </w:pPr>
      <w:r>
        <w:lastRenderedPageBreak/>
        <w:t>Beobachtungen: Bei der Metallkugel leuchtet die anliegende Seite der Glim</w:t>
      </w:r>
      <w:r>
        <w:t>m</w:t>
      </w:r>
      <w:r>
        <w:t>lampe, beim Glasstab die nicht anliegende und beim Luftballon wieder die anli</w:t>
      </w:r>
      <w:r>
        <w:t>e</w:t>
      </w:r>
      <w:r>
        <w:t>gende Seite.</w:t>
      </w:r>
    </w:p>
    <w:p w:rsidR="00E279F4" w:rsidRDefault="00E279F4" w:rsidP="00E279F4">
      <w:pPr>
        <w:pStyle w:val="AufgabeEbene2"/>
      </w:pPr>
      <w:r>
        <w:t>Mit einer Glimmlampe lässt sich die Ladungsart eines elektrisch geladenen Kö</w:t>
      </w:r>
      <w:r>
        <w:t>r</w:t>
      </w:r>
      <w:r>
        <w:t>pers feststellen. So ist ein</w:t>
      </w:r>
      <w:r w:rsidR="00CB6BBC">
        <w:t>e</w:t>
      </w:r>
      <w:r>
        <w:t xml:space="preserve"> mit einem Baumwolltuch geriebene Metallkugel neg</w:t>
      </w:r>
      <w:r>
        <w:t>a</w:t>
      </w:r>
      <w:r>
        <w:t>tiv geladen, ein Glasstab positiv und ein Luftballon negativ geladen.</w:t>
      </w:r>
    </w:p>
    <w:p w:rsidR="0040079F" w:rsidRDefault="00901C17" w:rsidP="0040079F">
      <w:pPr>
        <w:pStyle w:val="berschrift3"/>
      </w:pPr>
      <w:r>
        <w:t>Wiederholungsa</w:t>
      </w:r>
      <w:r w:rsidR="0040079F">
        <w:t>ufgaben zu den Experimenten</w:t>
      </w:r>
    </w:p>
    <w:p w:rsidR="0040079F" w:rsidRDefault="008D0F77" w:rsidP="00BD1EE7">
      <w:pPr>
        <w:pStyle w:val="AufgabeEbene1"/>
        <w:numPr>
          <w:ilvl w:val="0"/>
          <w:numId w:val="44"/>
        </w:numPr>
      </w:pPr>
      <w:r>
        <w:t>Ein elektrisches Feld entsteht</w:t>
      </w:r>
      <w:r w:rsidR="00CD34A1">
        <w:t>,</w:t>
      </w:r>
      <w:r>
        <w:t xml:space="preserve"> sobald ein Körper elektrisch geladen wird. Kommt ein zweiter Körper in dieses Feld wirken zwischen den beiden Körpern Kräfte. Sind die Körper ungleichnamig geladen wirken Anziehungskräfte, sind sie gleichnamig gel</w:t>
      </w:r>
      <w:r>
        <w:t>a</w:t>
      </w:r>
      <w:r>
        <w:t>den Abstoßungskräfte. Die Stärke und Größe des elektrischen Feldes hängt von der Ladungsgröße ab. Vergleichen kann man die Reaktionen der geladenen Körper mit den Kräften zwischen Magneten. Dort ziehen sich auch ungleiche Pole an und gleiche Pole stoßen sich ab.</w:t>
      </w:r>
    </w:p>
    <w:p w:rsidR="008D0F77" w:rsidRDefault="008D0F77" w:rsidP="008D0F77">
      <w:pPr>
        <w:pStyle w:val="AufgabeEbene1"/>
      </w:pPr>
      <w:r>
        <w:t>Sobald ein Elektroskop elektrisch geladen wird, verteilt sich die Ladung gleichmäßig zwischen Metallstab und Zeiger. Deshalb sind beide Teile, Metallstab und Zeiger, gleichnamig geladen. Zwischen gleichnamig geladenen Körpern wirken Abstoßung</w:t>
      </w:r>
      <w:r>
        <w:t>s</w:t>
      </w:r>
      <w:r>
        <w:t xml:space="preserve">kräfte. </w:t>
      </w:r>
      <w:r w:rsidR="00C518FF">
        <w:t>Der Metallstab ist fest mit dem Gehäuse verbunden und kann sich nicht b</w:t>
      </w:r>
      <w:r w:rsidR="00C518FF">
        <w:t>e</w:t>
      </w:r>
      <w:r w:rsidR="00C518FF">
        <w:t>wegen, aber der Zeiger kann sich vom Metallstab entfernen. Er stößt sich also vom Metallstab ab und zeigt an, dass das Elektroskop elektrisch geladen ist. Ist die elek</w:t>
      </w:r>
      <w:r w:rsidR="00C518FF">
        <w:t>t</w:t>
      </w:r>
      <w:r w:rsidR="00C518FF">
        <w:t>rische Ladung stärker, dann sind auch die Abstoßungskräfte größer. Der Zeiger stößt sich dann noch stärker vom Metallstab ab und der Zeigerausschlag wird dann noch größer.</w:t>
      </w:r>
    </w:p>
    <w:p w:rsidR="00C518FF" w:rsidRDefault="00C518FF" w:rsidP="00C518FF">
      <w:pPr>
        <w:pStyle w:val="AufgabeEbene1"/>
      </w:pPr>
      <w:r>
        <w:t>Eine Glimmlampe leuchtet sobald sie an einen elektrisch geladenen Körper gehalten wird und Elektronen durch sie hindurch fliesen.</w:t>
      </w:r>
    </w:p>
    <w:p w:rsidR="00C518FF" w:rsidRDefault="00C518FF" w:rsidP="00C518FF">
      <w:pPr>
        <w:pStyle w:val="AufgabeEbene1"/>
      </w:pPr>
      <w:r>
        <w:t>Bei der Glimmlampe leuchtet die Seite auf, an der</w:t>
      </w:r>
      <w:r w:rsidR="00CD34A1">
        <w:t xml:space="preserve"> der</w:t>
      </w:r>
      <w:r>
        <w:t xml:space="preserve"> größere Elektronenüberschuss herrscht. Es ist die Seite, die an einem negativ g</w:t>
      </w:r>
      <w:r w:rsidR="006D23E6">
        <w:t>eladenen Körper anliegt oder von e</w:t>
      </w:r>
      <w:r w:rsidR="006D23E6">
        <w:t>i</w:t>
      </w:r>
      <w:r w:rsidR="006D23E6">
        <w:t>nem positiv geladenen Körper weg zeigt.</w:t>
      </w:r>
    </w:p>
    <w:p w:rsidR="006D23E6" w:rsidRDefault="006D23E6" w:rsidP="006D23E6">
      <w:pPr>
        <w:pStyle w:val="AufgabeEbene1"/>
      </w:pPr>
      <w:r>
        <w:t>Ein elektrisches Feld entsteht</w:t>
      </w:r>
      <w:r w:rsidR="00CD34A1">
        <w:t>,</w:t>
      </w:r>
      <w:r>
        <w:t xml:space="preserve"> sobald ein Körper elektrisch geladen wird. Kommt ein zweiter Körper in dieses Feld wirken zwischen den beiden Körpern Kräfte. Sind die Körper ungleichnamig geladen wirken Anziehungskräfte, sind sie gleichnamig gel</w:t>
      </w:r>
      <w:r>
        <w:t>a</w:t>
      </w:r>
      <w:r>
        <w:t>den Abstoßungskräfte.</w:t>
      </w:r>
    </w:p>
    <w:p w:rsidR="006D23E6" w:rsidRDefault="006D23E6" w:rsidP="006D23E6">
      <w:pPr>
        <w:pStyle w:val="AufgabeEbene1"/>
      </w:pPr>
      <w:r>
        <w:t>Sobald ein Elektroskop elektrisch geladen wird, verteilt sich die Ladung gleichmäßig zwischen Metallstab und Zeiger. Deshalb sind beide Teile, Metallstab und Zeiger, gleichnamig geladen. Zwischen gleichnamig geladenen Körpern wirken Abstoßung</w:t>
      </w:r>
      <w:r>
        <w:t>s</w:t>
      </w:r>
      <w:r>
        <w:t>kräfte. Der Metallstab ist fest mit dem Gehäuse verbunden und kann sich nicht b</w:t>
      </w:r>
      <w:r>
        <w:t>e</w:t>
      </w:r>
      <w:r>
        <w:t>wegen, aber der Zeiger kann sich vom Metallstab entfernen. Er stößt sich also vom Metallstab ab und zeigt an, dass das Elektroskop elektrisch geladen ist.</w:t>
      </w:r>
    </w:p>
    <w:p w:rsidR="006D23E6" w:rsidRDefault="006D23E6" w:rsidP="006D23E6">
      <w:pPr>
        <w:pStyle w:val="AufgabeEbene1"/>
      </w:pPr>
      <w:r>
        <w:t>Ein Elektroskop kann nicht anzeigen, mit welcher Ladungsart ein Körper elektrisch geladen ist. Es kann nur anzeigen, ob und wie stark ein Körper geladen ist.</w:t>
      </w:r>
    </w:p>
    <w:p w:rsidR="006D23E6" w:rsidRDefault="006D23E6" w:rsidP="006D23E6">
      <w:pPr>
        <w:pStyle w:val="AufgabeEbene1"/>
      </w:pPr>
      <w:r>
        <w:t>Eine Glimmlampe kann nicht anzeigen, wie stark ein Körper elektrisch geladen ist. Sie kann nur anzeigen, ob und mit welcher Ladungsart ein Körper geladen ist.</w:t>
      </w:r>
    </w:p>
    <w:p w:rsidR="006D23E6" w:rsidRDefault="006D23E6" w:rsidP="006D23E6">
      <w:pPr>
        <w:pStyle w:val="AufgabeEbene1"/>
      </w:pPr>
      <w:r>
        <w:t>Bei der Glimmlampe leuchtet die Seite auf, an der</w:t>
      </w:r>
      <w:r w:rsidR="00CD34A1">
        <w:t xml:space="preserve"> der</w:t>
      </w:r>
      <w:r>
        <w:t xml:space="preserve"> größere Elektronenüberschuss herrscht. Es ist die Seite, die an einem negativ geladenen Körper anliegt oder von e</w:t>
      </w:r>
      <w:r>
        <w:t>i</w:t>
      </w:r>
      <w:r>
        <w:t>nem positiv geladenen Körper weg zeigt.</w:t>
      </w:r>
    </w:p>
    <w:p w:rsidR="003205B2" w:rsidRDefault="003205B2" w:rsidP="003205B2">
      <w:pPr>
        <w:pStyle w:val="AufgabeText"/>
      </w:pPr>
      <w:r>
        <w:br w:type="page"/>
      </w:r>
    </w:p>
    <w:p w:rsidR="006D23E6" w:rsidRDefault="003E4BD8" w:rsidP="006D23E6">
      <w:pPr>
        <w:pStyle w:val="AufgabeEbene1"/>
      </w:pPr>
      <w:r>
        <w:lastRenderedPageBreak/>
        <w:t xml:space="preserve"> </w:t>
      </w:r>
    </w:p>
    <w:tbl>
      <w:tblPr>
        <w:tblStyle w:val="Tabellenraster"/>
        <w:tblW w:w="6771" w:type="dxa"/>
        <w:tblInd w:w="708" w:type="dxa"/>
        <w:tblLayout w:type="fixed"/>
        <w:tblCellMar>
          <w:top w:w="57" w:type="dxa"/>
          <w:bottom w:w="57" w:type="dxa"/>
        </w:tblCellMar>
        <w:tblLook w:val="04A0" w:firstRow="1" w:lastRow="0" w:firstColumn="1" w:lastColumn="0" w:noHBand="0" w:noVBand="1"/>
      </w:tblPr>
      <w:tblGrid>
        <w:gridCol w:w="2457"/>
        <w:gridCol w:w="1196"/>
        <w:gridCol w:w="3118"/>
      </w:tblGrid>
      <w:tr w:rsidR="003E4BD8" w:rsidRPr="00A410C8" w:rsidTr="007C174E">
        <w:tc>
          <w:tcPr>
            <w:tcW w:w="2457" w:type="dxa"/>
            <w:shd w:val="clear" w:color="auto" w:fill="auto"/>
          </w:tcPr>
          <w:p w:rsidR="003E4BD8" w:rsidRPr="00A410C8" w:rsidRDefault="003E4BD8" w:rsidP="007C174E">
            <w:pPr>
              <w:pStyle w:val="TabelleKopflinks"/>
            </w:pPr>
            <w:r>
              <w:t>Funktion</w:t>
            </w:r>
          </w:p>
        </w:tc>
        <w:tc>
          <w:tcPr>
            <w:tcW w:w="1196" w:type="dxa"/>
            <w:tcBorders>
              <w:top w:val="nil"/>
              <w:bottom w:val="nil"/>
            </w:tcBorders>
          </w:tcPr>
          <w:p w:rsidR="003E4BD8" w:rsidRDefault="003E4BD8" w:rsidP="007C174E">
            <w:pPr>
              <w:pStyle w:val="TabelleKopflinks"/>
            </w:pPr>
          </w:p>
        </w:tc>
        <w:tc>
          <w:tcPr>
            <w:tcW w:w="3118" w:type="dxa"/>
          </w:tcPr>
          <w:p w:rsidR="003E4BD8" w:rsidRPr="00A410C8" w:rsidRDefault="003E4BD8" w:rsidP="007C174E">
            <w:pPr>
              <w:pStyle w:val="TabelleKopflinks"/>
            </w:pPr>
            <w:r>
              <w:t>Hilfsmittel</w:t>
            </w:r>
          </w:p>
        </w:tc>
      </w:tr>
      <w:tr w:rsidR="003E4BD8" w:rsidRPr="00A410C8" w:rsidTr="007C174E">
        <w:tc>
          <w:tcPr>
            <w:tcW w:w="2457" w:type="dxa"/>
            <w:shd w:val="clear" w:color="auto" w:fill="auto"/>
          </w:tcPr>
          <w:p w:rsidR="003E4BD8" w:rsidRPr="00A410C8" w:rsidRDefault="003E4BD8" w:rsidP="007C174E">
            <w:pPr>
              <w:pStyle w:val="Textkrper"/>
            </w:pPr>
            <w:r>
              <w:rPr>
                <w:noProof/>
              </w:rPr>
              <mc:AlternateContent>
                <mc:Choice Requires="wps">
                  <w:drawing>
                    <wp:anchor distT="0" distB="0" distL="114300" distR="114300" simplePos="0" relativeHeight="252121088" behindDoc="0" locked="0" layoutInCell="1" allowOverlap="1" wp14:anchorId="5ECFD012" wp14:editId="656E2EA9">
                      <wp:simplePos x="0" y="0"/>
                      <wp:positionH relativeFrom="column">
                        <wp:posOffset>1326395</wp:posOffset>
                      </wp:positionH>
                      <wp:positionV relativeFrom="paragraph">
                        <wp:posOffset>54827</wp:posOffset>
                      </wp:positionV>
                      <wp:extent cx="976184" cy="246952"/>
                      <wp:effectExtent l="0" t="0" r="14605" b="20320"/>
                      <wp:wrapNone/>
                      <wp:docPr id="1515" name="Gerade Verbindung 1515"/>
                      <wp:cNvGraphicFramePr/>
                      <a:graphic xmlns:a="http://schemas.openxmlformats.org/drawingml/2006/main">
                        <a:graphicData uri="http://schemas.microsoft.com/office/word/2010/wordprocessingShape">
                          <wps:wsp>
                            <wps:cNvCnPr/>
                            <wps:spPr>
                              <a:xfrm flipV="1">
                                <a:off x="0" y="0"/>
                                <a:ext cx="976184" cy="24695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515" o:spid="_x0000_s1026" style="position:absolute;flip:y;z-index:252121088;visibility:visible;mso-wrap-style:square;mso-wrap-distance-left:9pt;mso-wrap-distance-top:0;mso-wrap-distance-right:9pt;mso-wrap-distance-bottom:0;mso-position-horizontal:absolute;mso-position-horizontal-relative:text;mso-position-vertical:absolute;mso-position-vertical-relative:text" from="104.45pt,4.3pt" to="181.3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" strokecolor="#4579b8 [3044]"/>
                  </w:pict>
                </mc:Fallback>
              </mc:AlternateContent>
            </w:r>
            <w:r>
              <w:rPr>
                <w:noProof/>
              </w:rPr>
              <mc:AlternateContent>
                <mc:Choice Requires="wps">
                  <w:drawing>
                    <wp:anchor distT="0" distB="0" distL="114300" distR="114300" simplePos="0" relativeHeight="252120064" behindDoc="0" locked="0" layoutInCell="1" allowOverlap="1" wp14:anchorId="4F00E75B" wp14:editId="70B85F5A">
                      <wp:simplePos x="0" y="0"/>
                      <wp:positionH relativeFrom="column">
                        <wp:posOffset>1388179</wp:posOffset>
                      </wp:positionH>
                      <wp:positionV relativeFrom="paragraph">
                        <wp:posOffset>54827</wp:posOffset>
                      </wp:positionV>
                      <wp:extent cx="914400" cy="247073"/>
                      <wp:effectExtent l="0" t="0" r="19050" b="19685"/>
                      <wp:wrapNone/>
                      <wp:docPr id="1514" name="Gerade Verbindung 1514"/>
                      <wp:cNvGraphicFramePr/>
                      <a:graphic xmlns:a="http://schemas.openxmlformats.org/drawingml/2006/main">
                        <a:graphicData uri="http://schemas.microsoft.com/office/word/2010/wordprocessingShape">
                          <wps:wsp>
                            <wps:cNvCnPr/>
                            <wps:spPr>
                              <a:xfrm>
                                <a:off x="0" y="0"/>
                                <a:ext cx="914400" cy="24707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514" o:spid="_x0000_s1026" style="position:absolute;z-index:252120064;visibility:visible;mso-wrap-style:square;mso-wrap-distance-left:9pt;mso-wrap-distance-top:0;mso-wrap-distance-right:9pt;mso-wrap-distance-bottom:0;mso-position-horizontal:absolute;mso-position-horizontal-relative:text;mso-position-vertical:absolute;mso-position-vertical-relative:text" from="109.3pt,4.3pt" to="181.3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" strokecolor="#4579b8 [3044]"/>
                  </w:pict>
                </mc:Fallback>
              </mc:AlternateContent>
            </w:r>
            <w:r>
              <w:t>Ladungsstärke anzeigen</w:t>
            </w:r>
          </w:p>
        </w:tc>
        <w:tc>
          <w:tcPr>
            <w:tcW w:w="1196" w:type="dxa"/>
            <w:tcBorders>
              <w:top w:val="nil"/>
              <w:bottom w:val="nil"/>
            </w:tcBorders>
          </w:tcPr>
          <w:p w:rsidR="003E4BD8" w:rsidRPr="00A410C8" w:rsidRDefault="003E4BD8" w:rsidP="007C174E">
            <w:pPr>
              <w:pStyle w:val="Textkrper"/>
            </w:pPr>
          </w:p>
        </w:tc>
        <w:tc>
          <w:tcPr>
            <w:tcW w:w="3118" w:type="dxa"/>
          </w:tcPr>
          <w:p w:rsidR="003E4BD8" w:rsidRPr="00A410C8" w:rsidRDefault="003E4BD8" w:rsidP="007C174E">
            <w:pPr>
              <w:pStyle w:val="Textkrper"/>
            </w:pPr>
            <w:r>
              <w:t>Glimmlampe</w:t>
            </w:r>
          </w:p>
        </w:tc>
      </w:tr>
      <w:tr w:rsidR="003E4BD8" w:rsidRPr="00A410C8" w:rsidTr="007C174E">
        <w:tc>
          <w:tcPr>
            <w:tcW w:w="2457" w:type="dxa"/>
            <w:shd w:val="clear" w:color="auto" w:fill="auto"/>
          </w:tcPr>
          <w:p w:rsidR="003E4BD8" w:rsidRPr="00A410C8" w:rsidRDefault="003E4BD8" w:rsidP="007C174E">
            <w:pPr>
              <w:pStyle w:val="Textkrper"/>
            </w:pPr>
            <w:r>
              <w:t>Ladungsart anzeigen</w:t>
            </w:r>
          </w:p>
        </w:tc>
        <w:tc>
          <w:tcPr>
            <w:tcW w:w="1196" w:type="dxa"/>
            <w:tcBorders>
              <w:top w:val="nil"/>
              <w:bottom w:val="nil"/>
            </w:tcBorders>
          </w:tcPr>
          <w:p w:rsidR="003E4BD8" w:rsidRPr="00A410C8" w:rsidRDefault="003E4BD8" w:rsidP="007C174E">
            <w:pPr>
              <w:pStyle w:val="Textkrper"/>
            </w:pPr>
          </w:p>
        </w:tc>
        <w:tc>
          <w:tcPr>
            <w:tcW w:w="3118" w:type="dxa"/>
          </w:tcPr>
          <w:p w:rsidR="003E4BD8" w:rsidRPr="00A410C8" w:rsidRDefault="003E4BD8" w:rsidP="007C174E">
            <w:pPr>
              <w:pStyle w:val="Textkrper"/>
            </w:pPr>
            <w:r>
              <w:t>Elektroskop</w:t>
            </w:r>
          </w:p>
        </w:tc>
      </w:tr>
    </w:tbl>
    <w:p w:rsidR="003E4BD8" w:rsidRDefault="003E4BD8" w:rsidP="003E4BD8">
      <w:pPr>
        <w:pStyle w:val="AufgabeEbene1"/>
      </w:pPr>
      <w:r>
        <w:t xml:space="preserve"> </w:t>
      </w:r>
    </w:p>
    <w:p w:rsidR="003E4BD8" w:rsidRDefault="003E4BD8" w:rsidP="003E4BD8">
      <w:pPr>
        <w:pStyle w:val="AufgabeEbene2"/>
      </w:pPr>
      <w:r>
        <w:t>Gleichnamig geladene Körper stoßen sich ab.</w:t>
      </w:r>
    </w:p>
    <w:p w:rsidR="003E4BD8" w:rsidRDefault="003E4BD8" w:rsidP="003E4BD8">
      <w:pPr>
        <w:pStyle w:val="AufgabeEbene2"/>
      </w:pPr>
      <w:r>
        <w:t>Ungleichnamig geladene Körper ziehen sich an.</w:t>
      </w:r>
    </w:p>
    <w:p w:rsidR="00E90D11" w:rsidRDefault="00E90D11" w:rsidP="003E4BD8">
      <w:pPr>
        <w:pStyle w:val="AufgabeEbene1"/>
      </w:pPr>
    </w:p>
    <w:tbl>
      <w:tblPr>
        <w:tblStyle w:val="Tabellenraster"/>
        <w:tblW w:w="7087"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173"/>
        <w:gridCol w:w="2457"/>
        <w:gridCol w:w="2457"/>
      </w:tblGrid>
      <w:tr w:rsidR="00E90D11" w:rsidRPr="00A410C8" w:rsidTr="00B367C3">
        <w:tc>
          <w:tcPr>
            <w:tcW w:w="2173" w:type="dxa"/>
            <w:shd w:val="clear" w:color="auto" w:fill="auto"/>
          </w:tcPr>
          <w:p w:rsidR="00E90D11" w:rsidRPr="00A410C8" w:rsidRDefault="00E90D11" w:rsidP="007C174E">
            <w:pPr>
              <w:pStyle w:val="AufgabeEbene2"/>
            </w:pP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26208" behindDoc="0" locked="0" layoutInCell="1" allowOverlap="1" wp14:anchorId="1E37D9B1" wp14:editId="5FA7307E">
                      <wp:simplePos x="0" y="0"/>
                      <wp:positionH relativeFrom="column">
                        <wp:posOffset>929005</wp:posOffset>
                      </wp:positionH>
                      <wp:positionV relativeFrom="paragraph">
                        <wp:posOffset>175260</wp:posOffset>
                      </wp:positionV>
                      <wp:extent cx="450850" cy="160020"/>
                      <wp:effectExtent l="0" t="0" r="25400" b="11430"/>
                      <wp:wrapNone/>
                      <wp:docPr id="1549" name="Pfeil nach links 1549"/>
                      <wp:cNvGraphicFramePr/>
                      <a:graphic xmlns:a="http://schemas.openxmlformats.org/drawingml/2006/main">
                        <a:graphicData uri="http://schemas.microsoft.com/office/word/2010/wordprocessingShape">
                          <wps:wsp>
                            <wps:cNvSpPr/>
                            <wps:spPr>
                              <a:xfrm flipH="1">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49" o:spid="_x0000_s1026" type="#_x0000_t66" style="position:absolute;margin-left:73.15pt;margin-top:13.8pt;width:35.5pt;height:12.6pt;flip:x;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" adj="3833" fillcolor="#4f81bd [3204]" strokecolor="#243f60 [1604]" strokeweight="2pt"/>
                  </w:pict>
                </mc:Fallback>
              </mc:AlternateContent>
            </w:r>
            <w:r>
              <w:rPr>
                <w:noProof/>
              </w:rPr>
              <w:drawing>
                <wp:inline distT="0" distB="0" distL="0" distR="0" wp14:anchorId="2BFC3FC5" wp14:editId="072734EC">
                  <wp:extent cx="389890" cy="542290"/>
                  <wp:effectExtent l="0" t="0" r="0" b="0"/>
                  <wp:docPr id="1540" name="Grafik 1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24160" behindDoc="0" locked="0" layoutInCell="1" allowOverlap="1" wp14:anchorId="0625F8BC" wp14:editId="79C40435">
                      <wp:simplePos x="0" y="0"/>
                      <wp:positionH relativeFrom="column">
                        <wp:posOffset>64135</wp:posOffset>
                      </wp:positionH>
                      <wp:positionV relativeFrom="paragraph">
                        <wp:posOffset>167005</wp:posOffset>
                      </wp:positionV>
                      <wp:extent cx="450850" cy="160020"/>
                      <wp:effectExtent l="0" t="0" r="25400" b="11430"/>
                      <wp:wrapNone/>
                      <wp:docPr id="1548" name="Pfeil nach links 1548"/>
                      <wp:cNvGraphicFramePr/>
                      <a:graphic xmlns:a="http://schemas.openxmlformats.org/drawingml/2006/main">
                        <a:graphicData uri="http://schemas.microsoft.com/office/word/2010/wordprocessingShape">
                          <wps:wsp>
                            <wps:cNvSpPr/>
                            <wps:spPr>
                              <a:xfrm>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48" o:spid="_x0000_s1026" type="#_x0000_t66" style="position:absolute;margin-left:5.05pt;margin-top:13.15pt;width:35.5pt;height:12.6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" adj="3833" fillcolor="#4f81bd [3204]" strokecolor="#243f60 [1604]" strokeweight="2pt"/>
                  </w:pict>
                </mc:Fallback>
              </mc:AlternateContent>
            </w:r>
            <w:r>
              <w:rPr>
                <w:noProof/>
              </w:rPr>
              <w:drawing>
                <wp:inline distT="0" distB="0" distL="0" distR="0" wp14:anchorId="6FE26321" wp14:editId="5B01EF2F">
                  <wp:extent cx="438785" cy="536575"/>
                  <wp:effectExtent l="0" t="0" r="0" b="0"/>
                  <wp:docPr id="1541" name="Grafik 1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r>
      <w:tr w:rsidR="00E90D11" w:rsidRPr="00A410C8" w:rsidTr="00B367C3">
        <w:tc>
          <w:tcPr>
            <w:tcW w:w="2173" w:type="dxa"/>
            <w:shd w:val="clear" w:color="auto" w:fill="auto"/>
          </w:tcPr>
          <w:p w:rsidR="00E90D11" w:rsidRPr="00A410C8" w:rsidRDefault="00E90D11" w:rsidP="007C174E">
            <w:pPr>
              <w:pStyle w:val="AufgabeEbene2"/>
            </w:pP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4400" behindDoc="0" locked="0" layoutInCell="1" allowOverlap="1" wp14:anchorId="7441C433" wp14:editId="1A10C879">
                      <wp:simplePos x="0" y="0"/>
                      <wp:positionH relativeFrom="column">
                        <wp:posOffset>40640</wp:posOffset>
                      </wp:positionH>
                      <wp:positionV relativeFrom="paragraph">
                        <wp:posOffset>154940</wp:posOffset>
                      </wp:positionV>
                      <wp:extent cx="450850" cy="160020"/>
                      <wp:effectExtent l="0" t="0" r="25400" b="11430"/>
                      <wp:wrapNone/>
                      <wp:docPr id="1553" name="Pfeil nach links 1553"/>
                      <wp:cNvGraphicFramePr/>
                      <a:graphic xmlns:a="http://schemas.openxmlformats.org/drawingml/2006/main">
                        <a:graphicData uri="http://schemas.microsoft.com/office/word/2010/wordprocessingShape">
                          <wps:wsp>
                            <wps:cNvSpPr/>
                            <wps:spPr>
                              <a:xfrm>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3" o:spid="_x0000_s1026" type="#_x0000_t66" style="position:absolute;margin-left:3.2pt;margin-top:12.2pt;width:35.5pt;height:12.6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" adj="3833" fillcolor="#4f81bd [3204]" strokecolor="#243f60 [1604]" strokeweight="2pt"/>
                  </w:pict>
                </mc:Fallback>
              </mc:AlternateContent>
            </w:r>
            <w:r>
              <w:rPr>
                <w:noProof/>
              </w:rPr>
              <w:drawing>
                <wp:inline distT="0" distB="0" distL="0" distR="0" wp14:anchorId="10E78BD2" wp14:editId="1DEBC42B">
                  <wp:extent cx="438785" cy="536575"/>
                  <wp:effectExtent l="0" t="0" r="0" b="0"/>
                  <wp:docPr id="1542" name="Grafik 1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28256" behindDoc="0" locked="0" layoutInCell="1" allowOverlap="1" wp14:anchorId="78D16708" wp14:editId="146A8DB4">
                      <wp:simplePos x="0" y="0"/>
                      <wp:positionH relativeFrom="column">
                        <wp:posOffset>871220</wp:posOffset>
                      </wp:positionH>
                      <wp:positionV relativeFrom="paragraph">
                        <wp:posOffset>148590</wp:posOffset>
                      </wp:positionV>
                      <wp:extent cx="450850" cy="160020"/>
                      <wp:effectExtent l="0" t="0" r="25400" b="11430"/>
                      <wp:wrapNone/>
                      <wp:docPr id="1550" name="Pfeil nach links 1550"/>
                      <wp:cNvGraphicFramePr/>
                      <a:graphic xmlns:a="http://schemas.openxmlformats.org/drawingml/2006/main">
                        <a:graphicData uri="http://schemas.microsoft.com/office/word/2010/wordprocessingShape">
                          <wps:wsp>
                            <wps:cNvSpPr/>
                            <wps:spPr>
                              <a:xfrm flipH="1">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0" o:spid="_x0000_s1026" type="#_x0000_t66" style="position:absolute;margin-left:68.6pt;margin-top:11.7pt;width:35.5pt;height:12.6pt;flip:x;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" adj="3833" fillcolor="#4f81bd [3204]" strokecolor="#243f60 [1604]" strokeweight="2pt"/>
                  </w:pict>
                </mc:Fallback>
              </mc:AlternateContent>
            </w:r>
            <w:r>
              <w:rPr>
                <w:noProof/>
              </w:rPr>
              <w:drawing>
                <wp:inline distT="0" distB="0" distL="0" distR="0" wp14:anchorId="56CAE62A" wp14:editId="40ECC6CE">
                  <wp:extent cx="438785" cy="536575"/>
                  <wp:effectExtent l="0" t="0" r="0" b="0"/>
                  <wp:docPr id="1543" name="Grafik 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r>
      <w:tr w:rsidR="00E90D11" w:rsidRPr="00A410C8" w:rsidTr="00B367C3">
        <w:tc>
          <w:tcPr>
            <w:tcW w:w="2173" w:type="dxa"/>
            <w:shd w:val="clear" w:color="auto" w:fill="auto"/>
          </w:tcPr>
          <w:p w:rsidR="00E90D11" w:rsidRPr="00A410C8" w:rsidRDefault="00E90D11" w:rsidP="007C174E">
            <w:pPr>
              <w:pStyle w:val="AufgabeEbene2"/>
            </w:pP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0304" behindDoc="0" locked="0" layoutInCell="1" allowOverlap="1" wp14:anchorId="569395BD" wp14:editId="76E469BE">
                      <wp:simplePos x="0" y="0"/>
                      <wp:positionH relativeFrom="column">
                        <wp:posOffset>932815</wp:posOffset>
                      </wp:positionH>
                      <wp:positionV relativeFrom="paragraph">
                        <wp:posOffset>169545</wp:posOffset>
                      </wp:positionV>
                      <wp:extent cx="450850" cy="160020"/>
                      <wp:effectExtent l="0" t="0" r="25400" b="11430"/>
                      <wp:wrapNone/>
                      <wp:docPr id="1551" name="Pfeil nach links 1551"/>
                      <wp:cNvGraphicFramePr/>
                      <a:graphic xmlns:a="http://schemas.openxmlformats.org/drawingml/2006/main">
                        <a:graphicData uri="http://schemas.microsoft.com/office/word/2010/wordprocessingShape">
                          <wps:wsp>
                            <wps:cNvSpPr/>
                            <wps:spPr>
                              <a:xfrm flipH="1">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1" o:spid="_x0000_s1026" type="#_x0000_t66" style="position:absolute;margin-left:73.45pt;margin-top:13.35pt;width:35.5pt;height:12.6pt;flip:x;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" adj="3833" fillcolor="#4f81bd [3204]" strokecolor="#243f60 [1604]" strokeweight="2pt"/>
                  </w:pict>
                </mc:Fallback>
              </mc:AlternateContent>
            </w:r>
            <w:r>
              <w:rPr>
                <w:noProof/>
              </w:rPr>
              <w:drawing>
                <wp:inline distT="0" distB="0" distL="0" distR="0" wp14:anchorId="33B9A86B" wp14:editId="747ED73A">
                  <wp:extent cx="438785" cy="536575"/>
                  <wp:effectExtent l="0" t="0" r="0" b="0"/>
                  <wp:docPr id="1544" name="Grafik 1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inline>
              </w:drawing>
            </w: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6448" behindDoc="0" locked="0" layoutInCell="1" allowOverlap="1" wp14:anchorId="4113BB6A" wp14:editId="2D09A85A">
                      <wp:simplePos x="0" y="0"/>
                      <wp:positionH relativeFrom="column">
                        <wp:posOffset>40640</wp:posOffset>
                      </wp:positionH>
                      <wp:positionV relativeFrom="paragraph">
                        <wp:posOffset>179705</wp:posOffset>
                      </wp:positionV>
                      <wp:extent cx="450850" cy="160020"/>
                      <wp:effectExtent l="0" t="0" r="25400" b="11430"/>
                      <wp:wrapNone/>
                      <wp:docPr id="1554" name="Pfeil nach links 1554"/>
                      <wp:cNvGraphicFramePr/>
                      <a:graphic xmlns:a="http://schemas.openxmlformats.org/drawingml/2006/main">
                        <a:graphicData uri="http://schemas.microsoft.com/office/word/2010/wordprocessingShape">
                          <wps:wsp>
                            <wps:cNvSpPr/>
                            <wps:spPr>
                              <a:xfrm>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4" o:spid="_x0000_s1026" type="#_x0000_t66" style="position:absolute;margin-left:3.2pt;margin-top:14.15pt;width:35.5pt;height:12.6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" adj="3833" fillcolor="#4f81bd [3204]" strokecolor="#243f60 [1604]" strokeweight="2pt"/>
                  </w:pict>
                </mc:Fallback>
              </mc:AlternateContent>
            </w:r>
            <w:r>
              <w:rPr>
                <w:noProof/>
              </w:rPr>
              <w:drawing>
                <wp:inline distT="0" distB="0" distL="0" distR="0" wp14:anchorId="668C4C2D" wp14:editId="2F533F21">
                  <wp:extent cx="389890" cy="542290"/>
                  <wp:effectExtent l="0" t="0" r="0" b="0"/>
                  <wp:docPr id="1545" name="Grafik 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r>
      <w:tr w:rsidR="00E90D11" w:rsidRPr="00A410C8" w:rsidTr="00B367C3">
        <w:tc>
          <w:tcPr>
            <w:tcW w:w="2173" w:type="dxa"/>
            <w:shd w:val="clear" w:color="auto" w:fill="auto"/>
          </w:tcPr>
          <w:p w:rsidR="00E90D11" w:rsidRPr="00A410C8" w:rsidRDefault="00E90D11" w:rsidP="007C174E">
            <w:pPr>
              <w:pStyle w:val="AufgabeEbene2"/>
            </w:pP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8496" behindDoc="0" locked="0" layoutInCell="1" allowOverlap="1" wp14:anchorId="27A9943B" wp14:editId="2FA85A99">
                      <wp:simplePos x="0" y="0"/>
                      <wp:positionH relativeFrom="column">
                        <wp:posOffset>64770</wp:posOffset>
                      </wp:positionH>
                      <wp:positionV relativeFrom="paragraph">
                        <wp:posOffset>147955</wp:posOffset>
                      </wp:positionV>
                      <wp:extent cx="450850" cy="160020"/>
                      <wp:effectExtent l="0" t="0" r="25400" b="11430"/>
                      <wp:wrapNone/>
                      <wp:docPr id="1555" name="Pfeil nach links 1555"/>
                      <wp:cNvGraphicFramePr/>
                      <a:graphic xmlns:a="http://schemas.openxmlformats.org/drawingml/2006/main">
                        <a:graphicData uri="http://schemas.microsoft.com/office/word/2010/wordprocessingShape">
                          <wps:wsp>
                            <wps:cNvSpPr/>
                            <wps:spPr>
                              <a:xfrm>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5" o:spid="_x0000_s1026" type="#_x0000_t66" style="position:absolute;margin-left:5.1pt;margin-top:11.65pt;width:35.5pt;height:12.6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" adj="3833" fillcolor="#4f81bd [3204]" strokecolor="#243f60 [1604]" strokeweight="2pt"/>
                  </w:pict>
                </mc:Fallback>
              </mc:AlternateContent>
            </w:r>
            <w:r>
              <w:rPr>
                <w:noProof/>
              </w:rPr>
              <w:drawing>
                <wp:inline distT="0" distB="0" distL="0" distR="0" wp14:anchorId="68A87E24" wp14:editId="22FC0DC3">
                  <wp:extent cx="389890" cy="542290"/>
                  <wp:effectExtent l="0" t="0" r="0" b="0"/>
                  <wp:docPr id="1546" name="Grafik 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c>
          <w:tcPr>
            <w:tcW w:w="2457" w:type="dxa"/>
            <w:vAlign w:val="center"/>
          </w:tcPr>
          <w:p w:rsidR="00E90D11" w:rsidRPr="00A410C8" w:rsidRDefault="00E90D11" w:rsidP="00E90D11">
            <w:pPr>
              <w:pStyle w:val="Textkrper"/>
              <w:jc w:val="center"/>
            </w:pPr>
            <w:r>
              <w:rPr>
                <w:noProof/>
              </w:rPr>
              <mc:AlternateContent>
                <mc:Choice Requires="wps">
                  <w:drawing>
                    <wp:anchor distT="0" distB="0" distL="114300" distR="114300" simplePos="0" relativeHeight="252132352" behindDoc="0" locked="0" layoutInCell="1" allowOverlap="1" wp14:anchorId="3AA8ADC8" wp14:editId="741FB77B">
                      <wp:simplePos x="0" y="0"/>
                      <wp:positionH relativeFrom="column">
                        <wp:posOffset>972820</wp:posOffset>
                      </wp:positionH>
                      <wp:positionV relativeFrom="paragraph">
                        <wp:posOffset>145415</wp:posOffset>
                      </wp:positionV>
                      <wp:extent cx="450850" cy="160020"/>
                      <wp:effectExtent l="0" t="0" r="25400" b="11430"/>
                      <wp:wrapNone/>
                      <wp:docPr id="1552" name="Pfeil nach links 1552"/>
                      <wp:cNvGraphicFramePr/>
                      <a:graphic xmlns:a="http://schemas.openxmlformats.org/drawingml/2006/main">
                        <a:graphicData uri="http://schemas.microsoft.com/office/word/2010/wordprocessingShape">
                          <wps:wsp>
                            <wps:cNvSpPr/>
                            <wps:spPr>
                              <a:xfrm flipH="1">
                                <a:off x="0" y="0"/>
                                <a:ext cx="450850" cy="16002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52" o:spid="_x0000_s1026" type="#_x0000_t66" style="position:absolute;margin-left:76.6pt;margin-top:11.45pt;width:35.5pt;height:12.6pt;flip:x;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" adj="3833" fillcolor="#4f81bd [3204]" strokecolor="#243f60 [1604]" strokeweight="2pt"/>
                  </w:pict>
                </mc:Fallback>
              </mc:AlternateContent>
            </w:r>
            <w:r>
              <w:rPr>
                <w:noProof/>
              </w:rPr>
              <w:drawing>
                <wp:inline distT="0" distB="0" distL="0" distR="0" wp14:anchorId="7FCEE41D" wp14:editId="3F12253F">
                  <wp:extent cx="389890" cy="542290"/>
                  <wp:effectExtent l="0" t="0" r="0" b="0"/>
                  <wp:docPr id="1547" name="Grafik 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inline>
              </w:drawing>
            </w:r>
          </w:p>
        </w:tc>
      </w:tr>
    </w:tbl>
    <w:p w:rsidR="00D963EE" w:rsidRPr="00964AB6" w:rsidRDefault="00D963EE" w:rsidP="00D963EE">
      <w:pPr>
        <w:pStyle w:val="Marginaliegrau"/>
        <w:framePr w:wrap="around" w:x="8911"/>
      </w:pPr>
      <w:r>
        <w:t>Bild des Autors</w:t>
      </w:r>
    </w:p>
    <w:p w:rsidR="00387446" w:rsidRDefault="00387446" w:rsidP="00387446">
      <w:pPr>
        <w:pStyle w:val="AufgabeEbene1"/>
      </w:pPr>
      <w:r>
        <w:t>Ein Elektroskop kann nur anzeigen, ob und wie stark ein Körper geladen ist.</w:t>
      </w:r>
    </w:p>
    <w:p w:rsidR="003E4BD8" w:rsidRDefault="00387446" w:rsidP="00E90D11">
      <w:pPr>
        <w:pStyle w:val="AufgabeEbene1"/>
      </w:pPr>
      <w:r>
        <w:t>In einem geladenen Elektroskop sind die Teile, Metallstab und Zeiger, gleichnamig geladen. Zwischen gleichnamig geladenen Körpern wirken Abstoßungskräfte. Der Metallstab ist fest mit dem Gehäuse verbunden und kann sich nicht bewegen, aber der Zeiger kann sich vom Metallstab entfernen. Er stößt sich also vom Metallstab ab und zeigt an, dass das Elektroskop elektrisch geladen ist.</w:t>
      </w:r>
    </w:p>
    <w:p w:rsidR="00B367C3" w:rsidRDefault="00B367C3" w:rsidP="00B367C3">
      <w:pPr>
        <w:pStyle w:val="AufgabeEbene1"/>
      </w:pPr>
      <w:r>
        <w:t>Eine Glimmlampe kann nicht anzeigen, wie stark ein Körper elektrisch geladen ist. Sie kann nur anzeigen, ob und mit welcher Ladungsart ein Körper geladen ist.</w:t>
      </w:r>
    </w:p>
    <w:p w:rsidR="00B367C3" w:rsidRDefault="00B367C3" w:rsidP="00B367C3">
      <w:pPr>
        <w:pStyle w:val="AufgabeEbene1"/>
      </w:pPr>
      <w:r>
        <w:t>Bei der Glimmlampe leuchtet die Seite auf, an der größere Elektronenüberschuss herrscht. Es ist die Seite, die an einem negativ geladenen Körper anliegt oder von e</w:t>
      </w:r>
      <w:r>
        <w:t>i</w:t>
      </w:r>
      <w:r>
        <w:t>nem positiv geladenen Körper weg zeigt.</w:t>
      </w:r>
    </w:p>
    <w:p w:rsidR="00B367C3" w:rsidRDefault="00B367C3" w:rsidP="00B367C3">
      <w:pPr>
        <w:pStyle w:val="AufgabeEbene1"/>
      </w:pPr>
      <w:r>
        <w:t xml:space="preserve"> </w:t>
      </w:r>
    </w:p>
    <w:tbl>
      <w:tblPr>
        <w:tblStyle w:val="Tabellenraster"/>
        <w:tblW w:w="6771" w:type="dxa"/>
        <w:tblInd w:w="708" w:type="dxa"/>
        <w:tblLayout w:type="fixed"/>
        <w:tblCellMar>
          <w:top w:w="57" w:type="dxa"/>
          <w:bottom w:w="57" w:type="dxa"/>
        </w:tblCellMar>
        <w:tblLook w:val="04A0" w:firstRow="1" w:lastRow="0" w:firstColumn="1" w:lastColumn="0" w:noHBand="0" w:noVBand="1"/>
      </w:tblPr>
      <w:tblGrid>
        <w:gridCol w:w="2457"/>
        <w:gridCol w:w="1196"/>
        <w:gridCol w:w="3118"/>
      </w:tblGrid>
      <w:tr w:rsidR="00B367C3" w:rsidRPr="00A410C8" w:rsidTr="007C174E">
        <w:tc>
          <w:tcPr>
            <w:tcW w:w="2457" w:type="dxa"/>
            <w:shd w:val="clear" w:color="auto" w:fill="auto"/>
          </w:tcPr>
          <w:p w:rsidR="00B367C3" w:rsidRPr="00A410C8" w:rsidRDefault="00B367C3" w:rsidP="007C174E">
            <w:pPr>
              <w:pStyle w:val="TabelleKopflinks"/>
            </w:pPr>
            <w:r>
              <w:t>Funktion</w:t>
            </w:r>
          </w:p>
        </w:tc>
        <w:tc>
          <w:tcPr>
            <w:tcW w:w="1196" w:type="dxa"/>
            <w:tcBorders>
              <w:top w:val="nil"/>
              <w:bottom w:val="nil"/>
            </w:tcBorders>
          </w:tcPr>
          <w:p w:rsidR="00B367C3" w:rsidRDefault="00B367C3" w:rsidP="007C174E">
            <w:pPr>
              <w:pStyle w:val="TabelleKopflinks"/>
            </w:pPr>
          </w:p>
        </w:tc>
        <w:tc>
          <w:tcPr>
            <w:tcW w:w="3118" w:type="dxa"/>
          </w:tcPr>
          <w:p w:rsidR="00B367C3" w:rsidRPr="00A410C8" w:rsidRDefault="00B367C3" w:rsidP="007C174E">
            <w:pPr>
              <w:pStyle w:val="TabelleKopflinks"/>
            </w:pPr>
            <w:r>
              <w:t>Hilfsmittel</w:t>
            </w:r>
          </w:p>
        </w:tc>
      </w:tr>
      <w:tr w:rsidR="00B367C3" w:rsidRPr="00A410C8" w:rsidTr="007C174E">
        <w:tc>
          <w:tcPr>
            <w:tcW w:w="2457" w:type="dxa"/>
            <w:shd w:val="clear" w:color="auto" w:fill="auto"/>
          </w:tcPr>
          <w:p w:rsidR="00B367C3" w:rsidRPr="00A410C8" w:rsidRDefault="00B367C3" w:rsidP="007C174E">
            <w:pPr>
              <w:pStyle w:val="Textkrper"/>
            </w:pPr>
            <w:r>
              <w:rPr>
                <w:noProof/>
              </w:rPr>
              <mc:AlternateContent>
                <mc:Choice Requires="wps">
                  <w:drawing>
                    <wp:anchor distT="0" distB="0" distL="114300" distR="114300" simplePos="0" relativeHeight="252141568" behindDoc="0" locked="0" layoutInCell="1" allowOverlap="1" wp14:anchorId="5FBD544B" wp14:editId="7D57BD19">
                      <wp:simplePos x="0" y="0"/>
                      <wp:positionH relativeFrom="column">
                        <wp:posOffset>1326395</wp:posOffset>
                      </wp:positionH>
                      <wp:positionV relativeFrom="paragraph">
                        <wp:posOffset>54827</wp:posOffset>
                      </wp:positionV>
                      <wp:extent cx="976184" cy="246952"/>
                      <wp:effectExtent l="0" t="0" r="14605" b="20320"/>
                      <wp:wrapNone/>
                      <wp:docPr id="1556" name="Gerade Verbindung 1556"/>
                      <wp:cNvGraphicFramePr/>
                      <a:graphic xmlns:a="http://schemas.openxmlformats.org/drawingml/2006/main">
                        <a:graphicData uri="http://schemas.microsoft.com/office/word/2010/wordprocessingShape">
                          <wps:wsp>
                            <wps:cNvCnPr/>
                            <wps:spPr>
                              <a:xfrm flipV="1">
                                <a:off x="0" y="0"/>
                                <a:ext cx="976184" cy="24695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556" o:spid="_x0000_s1026" style="position:absolute;flip:y;z-index:252141568;visibility:visible;mso-wrap-style:square;mso-wrap-distance-left:9pt;mso-wrap-distance-top:0;mso-wrap-distance-right:9pt;mso-wrap-distance-bottom:0;mso-position-horizontal:absolute;mso-position-horizontal-relative:text;mso-position-vertical:absolute;mso-position-vertical-relative:text" from="104.45pt,4.3pt" to="181.3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" strokecolor="#4579b8 [3044]"/>
                  </w:pict>
                </mc:Fallback>
              </mc:AlternateContent>
            </w:r>
            <w:r>
              <w:rPr>
                <w:noProof/>
              </w:rPr>
              <mc:AlternateContent>
                <mc:Choice Requires="wps">
                  <w:drawing>
                    <wp:anchor distT="0" distB="0" distL="114300" distR="114300" simplePos="0" relativeHeight="252140544" behindDoc="0" locked="0" layoutInCell="1" allowOverlap="1" wp14:anchorId="29FE71F4" wp14:editId="21665983">
                      <wp:simplePos x="0" y="0"/>
                      <wp:positionH relativeFrom="column">
                        <wp:posOffset>1388179</wp:posOffset>
                      </wp:positionH>
                      <wp:positionV relativeFrom="paragraph">
                        <wp:posOffset>54827</wp:posOffset>
                      </wp:positionV>
                      <wp:extent cx="914400" cy="247073"/>
                      <wp:effectExtent l="0" t="0" r="19050" b="19685"/>
                      <wp:wrapNone/>
                      <wp:docPr id="1557" name="Gerade Verbindung 1557"/>
                      <wp:cNvGraphicFramePr/>
                      <a:graphic xmlns:a="http://schemas.openxmlformats.org/drawingml/2006/main">
                        <a:graphicData uri="http://schemas.microsoft.com/office/word/2010/wordprocessingShape">
                          <wps:wsp>
                            <wps:cNvCnPr/>
                            <wps:spPr>
                              <a:xfrm>
                                <a:off x="0" y="0"/>
                                <a:ext cx="914400" cy="24707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557" o:spid="_x0000_s1026" style="position:absolute;z-index:252140544;visibility:visible;mso-wrap-style:square;mso-wrap-distance-left:9pt;mso-wrap-distance-top:0;mso-wrap-distance-right:9pt;mso-wrap-distance-bottom:0;mso-position-horizontal:absolute;mso-position-horizontal-relative:text;mso-position-vertical:absolute;mso-position-vertical-relative:text" from="109.3pt,4.3pt" to="181.3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" strokecolor="#4579b8 [3044]"/>
                  </w:pict>
                </mc:Fallback>
              </mc:AlternateContent>
            </w:r>
            <w:r>
              <w:t>Ladungsstärke anzeigen</w:t>
            </w:r>
          </w:p>
        </w:tc>
        <w:tc>
          <w:tcPr>
            <w:tcW w:w="1196" w:type="dxa"/>
            <w:tcBorders>
              <w:top w:val="nil"/>
              <w:bottom w:val="nil"/>
            </w:tcBorders>
          </w:tcPr>
          <w:p w:rsidR="00B367C3" w:rsidRPr="00A410C8" w:rsidRDefault="00B367C3" w:rsidP="007C174E">
            <w:pPr>
              <w:pStyle w:val="Textkrper"/>
            </w:pPr>
          </w:p>
        </w:tc>
        <w:tc>
          <w:tcPr>
            <w:tcW w:w="3118" w:type="dxa"/>
          </w:tcPr>
          <w:p w:rsidR="00B367C3" w:rsidRPr="00A410C8" w:rsidRDefault="00B367C3" w:rsidP="007C174E">
            <w:pPr>
              <w:pStyle w:val="Textkrper"/>
            </w:pPr>
            <w:r>
              <w:t>Glimmlampe</w:t>
            </w:r>
          </w:p>
        </w:tc>
      </w:tr>
      <w:tr w:rsidR="00B367C3" w:rsidRPr="00A410C8" w:rsidTr="007C174E">
        <w:tc>
          <w:tcPr>
            <w:tcW w:w="2457" w:type="dxa"/>
            <w:shd w:val="clear" w:color="auto" w:fill="auto"/>
          </w:tcPr>
          <w:p w:rsidR="00B367C3" w:rsidRPr="00A410C8" w:rsidRDefault="00B367C3" w:rsidP="007C174E">
            <w:pPr>
              <w:pStyle w:val="Textkrper"/>
            </w:pPr>
            <w:r>
              <w:t>Ladungsart anzeigen</w:t>
            </w:r>
          </w:p>
        </w:tc>
        <w:tc>
          <w:tcPr>
            <w:tcW w:w="1196" w:type="dxa"/>
            <w:tcBorders>
              <w:top w:val="nil"/>
              <w:bottom w:val="nil"/>
            </w:tcBorders>
          </w:tcPr>
          <w:p w:rsidR="00B367C3" w:rsidRPr="00A410C8" w:rsidRDefault="00B367C3" w:rsidP="007C174E">
            <w:pPr>
              <w:pStyle w:val="Textkrper"/>
            </w:pPr>
          </w:p>
        </w:tc>
        <w:tc>
          <w:tcPr>
            <w:tcW w:w="3118" w:type="dxa"/>
          </w:tcPr>
          <w:p w:rsidR="00B367C3" w:rsidRPr="00A410C8" w:rsidRDefault="00B367C3" w:rsidP="007C174E">
            <w:pPr>
              <w:pStyle w:val="Textkrper"/>
            </w:pPr>
            <w:r>
              <w:t>Elektroskop</w:t>
            </w:r>
          </w:p>
        </w:tc>
      </w:tr>
    </w:tbl>
    <w:p w:rsidR="006E756E" w:rsidRDefault="006E756E" w:rsidP="00864F7A">
      <w:pPr>
        <w:pStyle w:val="berschrift1"/>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64F7A" w:rsidRPr="00B51DE9" w:rsidTr="007C174E">
        <w:trPr>
          <w:trHeight w:val="523"/>
        </w:trPr>
        <w:tc>
          <w:tcPr>
            <w:tcW w:w="2268" w:type="dxa"/>
            <w:tcBorders>
              <w:left w:val="single" w:sz="4" w:space="0" w:color="auto"/>
              <w:bottom w:val="single" w:sz="4" w:space="0" w:color="auto"/>
              <w:right w:val="single" w:sz="4" w:space="0" w:color="auto"/>
            </w:tcBorders>
            <w:shd w:val="clear" w:color="auto" w:fill="D9D9D9"/>
            <w:hideMark/>
          </w:tcPr>
          <w:p w:rsidR="00864F7A" w:rsidRDefault="00864F7A" w:rsidP="007C174E">
            <w:pPr>
              <w:pStyle w:val="Tabelle6pt"/>
              <w:rPr>
                <w:color w:val="000000"/>
              </w:rPr>
            </w:pPr>
            <w:r>
              <w:lastRenderedPageBreak/>
              <w:t>Kompetenzbereich</w:t>
            </w:r>
          </w:p>
          <w:p w:rsidR="00864F7A" w:rsidRDefault="00864F7A" w:rsidP="007C174E">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864F7A" w:rsidRDefault="00864F7A" w:rsidP="007C174E">
            <w:pPr>
              <w:pStyle w:val="Tabelle6pt"/>
              <w:rPr>
                <w:color w:val="000000"/>
              </w:rPr>
            </w:pPr>
            <w:r>
              <w:t>Lernfortschritt</w:t>
            </w:r>
          </w:p>
          <w:p w:rsidR="00864F7A" w:rsidRDefault="00864F7A" w:rsidP="007C174E">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864F7A" w:rsidRDefault="00864F7A" w:rsidP="007C174E">
            <w:pPr>
              <w:pStyle w:val="Tabelle6pt"/>
              <w:rPr>
                <w:color w:val="000000"/>
              </w:rPr>
            </w:pPr>
            <w:r>
              <w:t>Materialien/Titel</w:t>
            </w:r>
          </w:p>
          <w:p w:rsidR="00864F7A" w:rsidRDefault="007C18C9" w:rsidP="007C18C9">
            <w:pPr>
              <w:pStyle w:val="TabelleKopflinks"/>
            </w:pPr>
            <w:r>
              <w:t xml:space="preserve">Elektrostatik – </w:t>
            </w:r>
            <w:r w:rsidR="00864F7A">
              <w:t>Ladungsbewegung</w:t>
            </w:r>
          </w:p>
        </w:tc>
        <w:tc>
          <w:tcPr>
            <w:tcW w:w="188" w:type="dxa"/>
            <w:vMerge w:val="restart"/>
            <w:tcBorders>
              <w:top w:val="nil"/>
              <w:left w:val="single" w:sz="4" w:space="0" w:color="auto"/>
              <w:bottom w:val="nil"/>
              <w:right w:val="single" w:sz="4" w:space="0" w:color="auto"/>
            </w:tcBorders>
            <w:shd w:val="clear" w:color="auto" w:fill="FFFFFF"/>
          </w:tcPr>
          <w:p w:rsidR="00864F7A" w:rsidRPr="004B658C" w:rsidRDefault="00864F7A" w:rsidP="007C174E">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4F7A" w:rsidRPr="00B51DE9" w:rsidRDefault="00864F7A" w:rsidP="007C174E">
            <w:pPr>
              <w:pStyle w:val="TabelleKopfmitte"/>
            </w:pPr>
            <w:r>
              <w:t>Physik</w:t>
            </w:r>
          </w:p>
          <w:p w:rsidR="00864F7A" w:rsidRPr="00B51DE9" w:rsidRDefault="00864F7A" w:rsidP="00864F7A">
            <w:pPr>
              <w:pStyle w:val="TabelleKopfmitte"/>
              <w:rPr>
                <w:rFonts w:eastAsia="Calibri"/>
              </w:rPr>
            </w:pPr>
            <w:r>
              <w:t>Ph</w:t>
            </w:r>
            <w:r w:rsidRPr="00B51DE9">
              <w:t>0</w:t>
            </w:r>
            <w:r>
              <w:t>4</w:t>
            </w:r>
            <w:r w:rsidRPr="00B51DE9">
              <w:t>.01</w:t>
            </w:r>
            <w:r>
              <w:t>.01</w:t>
            </w:r>
          </w:p>
        </w:tc>
      </w:tr>
      <w:tr w:rsidR="00864F7A" w:rsidRPr="00B51DE9" w:rsidTr="007C174E">
        <w:tc>
          <w:tcPr>
            <w:tcW w:w="7348" w:type="dxa"/>
            <w:gridSpan w:val="3"/>
            <w:tcBorders>
              <w:left w:val="single" w:sz="4" w:space="0" w:color="auto"/>
              <w:right w:val="single" w:sz="4" w:space="0" w:color="auto"/>
            </w:tcBorders>
            <w:hideMark/>
          </w:tcPr>
          <w:p w:rsidR="00864F7A" w:rsidRPr="004B658C" w:rsidRDefault="00864F7A" w:rsidP="007C174E">
            <w:pPr>
              <w:pStyle w:val="Tabelle6pt"/>
            </w:pPr>
            <w:r w:rsidRPr="004B658C">
              <w:t>Kompetenz:</w:t>
            </w:r>
          </w:p>
          <w:p w:rsidR="00864F7A" w:rsidRDefault="00AA299D" w:rsidP="007C174E">
            <w:pPr>
              <w:pStyle w:val="Kopf8ptafz"/>
            </w:pPr>
            <w:r>
              <w:t>Ich kann</w:t>
            </w:r>
            <w:r w:rsidR="00864F7A">
              <w:t xml:space="preserve"> </w:t>
            </w:r>
            <w:r>
              <w:t>die Ladungsverteilung auf leitenden und nichtleitenden Körpern beschreiben.</w:t>
            </w:r>
          </w:p>
          <w:p w:rsidR="00AA299D" w:rsidRDefault="00AA299D" w:rsidP="007C174E">
            <w:pPr>
              <w:pStyle w:val="Kopf8ptafz"/>
            </w:pPr>
            <w:r>
              <w:t>Ich kann beschreiben, wie ein geladener Körper von seiner Ladung befreit werden kann.</w:t>
            </w:r>
          </w:p>
          <w:p w:rsidR="00AA299D" w:rsidRDefault="00AA299D" w:rsidP="007C174E">
            <w:pPr>
              <w:pStyle w:val="Kopf8ptafz"/>
            </w:pPr>
            <w:r>
              <w:t>Ich kann den Begriff Influenz erklären.</w:t>
            </w:r>
          </w:p>
          <w:p w:rsidR="00864F7A" w:rsidRDefault="00864F7A" w:rsidP="007C174E">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864F7A" w:rsidRDefault="00864F7A" w:rsidP="007C174E">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64F7A" w:rsidRPr="00B51DE9" w:rsidTr="007C174E">
              <w:trPr>
                <w:trHeight w:val="284"/>
              </w:trPr>
              <w:tc>
                <w:tcPr>
                  <w:tcW w:w="2090" w:type="dxa"/>
                  <w:shd w:val="clear" w:color="auto" w:fill="auto"/>
                </w:tcPr>
                <w:p w:rsidR="00864F7A" w:rsidRPr="00B51DE9" w:rsidRDefault="00864F7A" w:rsidP="007C174E">
                  <w:pPr>
                    <w:pStyle w:val="Textkrpermitte"/>
                  </w:pPr>
                  <w:r w:rsidRPr="00B51DE9">
                    <w:t>LernPROJEKT</w:t>
                  </w:r>
                </w:p>
              </w:tc>
            </w:tr>
            <w:tr w:rsidR="00864F7A" w:rsidRPr="00B51DE9" w:rsidTr="007C174E">
              <w:trPr>
                <w:trHeight w:val="284"/>
              </w:trPr>
              <w:tc>
                <w:tcPr>
                  <w:tcW w:w="2090" w:type="dxa"/>
                  <w:shd w:val="clear" w:color="auto" w:fill="auto"/>
                </w:tcPr>
                <w:p w:rsidR="00864F7A" w:rsidRPr="00B51DE9" w:rsidRDefault="00864F7A" w:rsidP="007C174E">
                  <w:pPr>
                    <w:pStyle w:val="Textkrpermitte"/>
                  </w:pPr>
                  <w:r w:rsidRPr="00B51DE9">
                    <w:t>LernTHEMA</w:t>
                  </w:r>
                </w:p>
              </w:tc>
            </w:tr>
            <w:tr w:rsidR="00864F7A" w:rsidRPr="00B51DE9" w:rsidTr="007C174E">
              <w:trPr>
                <w:trHeight w:val="284"/>
              </w:trPr>
              <w:tc>
                <w:tcPr>
                  <w:tcW w:w="2090" w:type="dxa"/>
                  <w:shd w:val="clear" w:color="auto" w:fill="D9D9D9" w:themeFill="background1" w:themeFillShade="D9"/>
                </w:tcPr>
                <w:p w:rsidR="00864F7A" w:rsidRPr="00B51DE9" w:rsidRDefault="00864F7A" w:rsidP="007C174E">
                  <w:pPr>
                    <w:pStyle w:val="TabelleKopfmitte"/>
                  </w:pPr>
                  <w:r w:rsidRPr="00B51DE9">
                    <w:t>LernSCHRITT</w:t>
                  </w:r>
                </w:p>
              </w:tc>
            </w:tr>
          </w:tbl>
          <w:p w:rsidR="00864F7A" w:rsidRPr="00B51DE9" w:rsidRDefault="00864F7A" w:rsidP="007C174E">
            <w:pPr>
              <w:pStyle w:val="TabelleKopfmitte"/>
            </w:pPr>
          </w:p>
        </w:tc>
      </w:tr>
      <w:tr w:rsidR="00864F7A" w:rsidRPr="00B51DE9" w:rsidTr="007C174E">
        <w:tc>
          <w:tcPr>
            <w:tcW w:w="7348" w:type="dxa"/>
            <w:gridSpan w:val="3"/>
            <w:tcBorders>
              <w:left w:val="single" w:sz="4" w:space="0" w:color="auto"/>
              <w:right w:val="single" w:sz="4" w:space="0" w:color="auto"/>
            </w:tcBorders>
            <w:hideMark/>
          </w:tcPr>
          <w:p w:rsidR="00864F7A" w:rsidRPr="004B658C" w:rsidRDefault="00864F7A" w:rsidP="007C174E">
            <w:pPr>
              <w:pStyle w:val="Tabelle6pt"/>
            </w:pPr>
            <w:r w:rsidRPr="004B658C">
              <w:t>Hauptbezug:</w:t>
            </w:r>
          </w:p>
          <w:p w:rsidR="00864F7A" w:rsidRDefault="00864F7A" w:rsidP="007C174E">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864F7A" w:rsidRDefault="00864F7A"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4F7A" w:rsidRPr="00B51DE9" w:rsidRDefault="00864F7A" w:rsidP="007C174E">
            <w:pPr>
              <w:pStyle w:val="TabelleKopfmitte"/>
            </w:pPr>
          </w:p>
        </w:tc>
      </w:tr>
      <w:tr w:rsidR="00864F7A" w:rsidRPr="00B51DE9" w:rsidTr="007C174E">
        <w:tc>
          <w:tcPr>
            <w:tcW w:w="7348" w:type="dxa"/>
            <w:gridSpan w:val="3"/>
            <w:tcBorders>
              <w:left w:val="single" w:sz="4" w:space="0" w:color="auto"/>
              <w:right w:val="single" w:sz="4" w:space="0" w:color="auto"/>
            </w:tcBorders>
            <w:tcMar>
              <w:bottom w:w="0" w:type="dxa"/>
            </w:tcMar>
            <w:hideMark/>
          </w:tcPr>
          <w:p w:rsidR="00864F7A" w:rsidRDefault="00864F7A" w:rsidP="007C174E">
            <w:pPr>
              <w:pStyle w:val="Tabelle6pt"/>
            </w:pPr>
            <w:r>
              <w:t>Weitere Bezüge:</w:t>
            </w:r>
          </w:p>
          <w:p w:rsidR="00864F7A" w:rsidRDefault="00864F7A" w:rsidP="007C174E">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864F7A" w:rsidRDefault="00864F7A"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4F7A" w:rsidRPr="00B51DE9" w:rsidRDefault="00864F7A" w:rsidP="007C174E">
            <w:pPr>
              <w:pStyle w:val="TabelleKopfmitte"/>
            </w:pPr>
          </w:p>
        </w:tc>
      </w:tr>
    </w:tbl>
    <w:p w:rsidR="005A6541" w:rsidRDefault="005A6541" w:rsidP="00AA299D">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A6541" w:rsidRPr="00DE4890" w:rsidTr="007C174E">
        <w:trPr>
          <w:trHeight w:val="397"/>
        </w:trPr>
        <w:tc>
          <w:tcPr>
            <w:tcW w:w="1470" w:type="dxa"/>
            <w:shd w:val="clear" w:color="auto" w:fill="D9D9D9" w:themeFill="background1" w:themeFillShade="D9"/>
            <w:vAlign w:val="center"/>
          </w:tcPr>
          <w:p w:rsidR="005A6541" w:rsidRPr="00DE4890" w:rsidRDefault="005A6541" w:rsidP="007C174E">
            <w:pPr>
              <w:pStyle w:val="TabelleKopfmitte"/>
            </w:pPr>
            <w:r>
              <w:t>Phase</w:t>
            </w:r>
          </w:p>
        </w:tc>
        <w:tc>
          <w:tcPr>
            <w:tcW w:w="940" w:type="dxa"/>
            <w:shd w:val="clear" w:color="auto" w:fill="D9D9D9" w:themeFill="background1" w:themeFillShade="D9"/>
            <w:vAlign w:val="center"/>
          </w:tcPr>
          <w:p w:rsidR="005A6541" w:rsidRPr="00DE4890" w:rsidRDefault="005A6541" w:rsidP="007C174E">
            <w:pPr>
              <w:pStyle w:val="TabelleKopfmitte"/>
            </w:pPr>
            <w:r>
              <w:t>Zeit</w:t>
            </w:r>
          </w:p>
        </w:tc>
        <w:tc>
          <w:tcPr>
            <w:tcW w:w="4961" w:type="dxa"/>
            <w:shd w:val="clear" w:color="auto" w:fill="D9D9D9" w:themeFill="background1" w:themeFillShade="D9"/>
            <w:vAlign w:val="center"/>
          </w:tcPr>
          <w:p w:rsidR="005A6541" w:rsidRPr="00DE4890" w:rsidRDefault="005A6541" w:rsidP="007C174E">
            <w:pPr>
              <w:pStyle w:val="TabelleKopfmitte"/>
            </w:pPr>
            <w:r>
              <w:t>Aufgabe</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0156F">
              <w:rPr>
                <w:noProof/>
              </w:rPr>
              <w:drawing>
                <wp:inline distT="0" distB="0" distL="0" distR="0" wp14:anchorId="6E84AF15" wp14:editId="733DB72E">
                  <wp:extent cx="212725" cy="318770"/>
                  <wp:effectExtent l="0" t="0" r="0" b="0"/>
                  <wp:docPr id="147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Beginn der Stunde</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0156F">
              <w:rPr>
                <w:noProof/>
              </w:rPr>
              <w:drawing>
                <wp:inline distT="0" distB="0" distL="0" distR="0" wp14:anchorId="21A957F9" wp14:editId="78A0B376">
                  <wp:extent cx="318770" cy="318770"/>
                  <wp:effectExtent l="0" t="0" r="0" b="0"/>
                  <wp:docPr id="147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Wiederholung der Lerni</w:t>
            </w:r>
            <w:r w:rsidR="00CD34A1">
              <w:rPr>
                <w:noProof/>
              </w:rPr>
              <w:t>nhalte von der letzten Einheit</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0156F">
              <w:rPr>
                <w:noProof/>
              </w:rPr>
              <w:drawing>
                <wp:inline distT="0" distB="0" distL="0" distR="0" wp14:anchorId="4811A510" wp14:editId="67F61F91">
                  <wp:extent cx="212725" cy="318770"/>
                  <wp:effectExtent l="0" t="0" r="0" b="0"/>
                  <wp:docPr id="148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Aufgabenverteilung, Aufgabenklärung, Unterstützung bei der Gruppenfindung</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C0F56">
              <w:rPr>
                <w:noProof/>
              </w:rPr>
              <w:drawing>
                <wp:inline distT="0" distB="0" distL="0" distR="0" wp14:anchorId="6825E5D3" wp14:editId="10EEBBED">
                  <wp:extent cx="532800" cy="324000"/>
                  <wp:effectExtent l="0" t="0" r="635" b="0"/>
                  <wp:docPr id="148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Gruppenfindung, Aufgabenklärung</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C0F56">
              <w:rPr>
                <w:noProof/>
              </w:rPr>
              <w:drawing>
                <wp:inline distT="0" distB="0" distL="0" distR="0" wp14:anchorId="31AC38A2" wp14:editId="370567E8">
                  <wp:extent cx="302701" cy="324000"/>
                  <wp:effectExtent l="0" t="0" r="2540" b="0"/>
                  <wp:docPr id="14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 vorbereiten</w:t>
            </w:r>
          </w:p>
        </w:tc>
      </w:tr>
      <w:tr w:rsidR="005A6541" w:rsidRPr="00DE4890" w:rsidTr="007C174E">
        <w:trPr>
          <w:trHeight w:val="624"/>
        </w:trPr>
        <w:tc>
          <w:tcPr>
            <w:tcW w:w="1470" w:type="dxa"/>
            <w:shd w:val="clear" w:color="auto" w:fill="auto"/>
            <w:vAlign w:val="center"/>
          </w:tcPr>
          <w:p w:rsidR="005A6541" w:rsidRPr="00F0156F" w:rsidRDefault="005A6541" w:rsidP="007C174E">
            <w:pPr>
              <w:pStyle w:val="Textkrpermitte"/>
            </w:pPr>
            <w:r w:rsidRPr="00FC0F56">
              <w:rPr>
                <w:noProof/>
              </w:rPr>
              <w:drawing>
                <wp:inline distT="0" distB="0" distL="0" distR="0" wp14:anchorId="65700CF1" wp14:editId="16AD5557">
                  <wp:extent cx="532800" cy="324000"/>
                  <wp:effectExtent l="0" t="0" r="635" b="0"/>
                  <wp:docPr id="148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Ergebnisse vergleichen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0156F">
              <w:rPr>
                <w:noProof/>
              </w:rPr>
              <w:drawing>
                <wp:inline distT="0" distB="0" distL="0" distR="0" wp14:anchorId="12AFB1A4" wp14:editId="793E9B8B">
                  <wp:extent cx="212725" cy="318770"/>
                  <wp:effectExtent l="0" t="0" r="0" b="0"/>
                  <wp:docPr id="15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r>
              <w:rPr>
                <w:noProof/>
              </w:rPr>
              <w:t xml:space="preserve">  </w:t>
            </w:r>
            <w:r w:rsidRPr="00FC0F56">
              <w:rPr>
                <w:noProof/>
              </w:rPr>
              <w:drawing>
                <wp:inline distT="0" distB="0" distL="0" distR="0" wp14:anchorId="71E221D3" wp14:editId="0B387EF0">
                  <wp:extent cx="532800" cy="324000"/>
                  <wp:effectExtent l="0" t="0" r="635" b="0"/>
                  <wp:docPr id="151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1C5521" w:rsidP="007C174E">
            <w:pPr>
              <w:pStyle w:val="Textkrper"/>
              <w:rPr>
                <w:noProof/>
              </w:rPr>
            </w:pPr>
            <w:r>
              <w:rPr>
                <w:noProof/>
              </w:rPr>
              <w:t>Ergebnisse der Lehrkraft</w:t>
            </w:r>
            <w:r w:rsidR="005A6541">
              <w:rPr>
                <w:noProof/>
              </w:rPr>
              <w:t xml:space="preserve"> kurz vorstellen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C0F56">
              <w:rPr>
                <w:noProof/>
              </w:rPr>
              <w:drawing>
                <wp:inline distT="0" distB="0" distL="0" distR="0" wp14:anchorId="116A643A" wp14:editId="3993D0E6">
                  <wp:extent cx="532800" cy="324000"/>
                  <wp:effectExtent l="0" t="0" r="635" b="0"/>
                  <wp:docPr id="151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 durchführen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C0F56">
              <w:rPr>
                <w:noProof/>
              </w:rPr>
              <w:drawing>
                <wp:inline distT="0" distB="0" distL="0" distR="0" wp14:anchorId="76C1DA7F" wp14:editId="05E83D44">
                  <wp:extent cx="302701" cy="324000"/>
                  <wp:effectExtent l="0" t="0" r="2540" b="0"/>
                  <wp:docPr id="15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 auswerten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C0F56">
              <w:rPr>
                <w:noProof/>
              </w:rPr>
              <w:drawing>
                <wp:inline distT="0" distB="0" distL="0" distR="0" wp14:anchorId="3983083C" wp14:editId="72DFB7EA">
                  <wp:extent cx="532800" cy="324000"/>
                  <wp:effectExtent l="0" t="0" r="635" b="0"/>
                  <wp:docPr id="152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Experiment-Präsentation vorbereiten, Plakat erstellen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0156F">
              <w:rPr>
                <w:noProof/>
              </w:rPr>
              <w:drawing>
                <wp:inline distT="0" distB="0" distL="0" distR="0" wp14:anchorId="0B9F8F36" wp14:editId="0345C032">
                  <wp:extent cx="329565" cy="318770"/>
                  <wp:effectExtent l="0" t="0" r="0" b="0"/>
                  <wp:docPr id="152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Experiment vorführen und erklären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C0F56">
              <w:rPr>
                <w:noProof/>
              </w:rPr>
              <w:drawing>
                <wp:inline distT="0" distB="0" distL="0" distR="0" wp14:anchorId="25EAECC5" wp14:editId="408A1AA9">
                  <wp:extent cx="302701" cy="324000"/>
                  <wp:effectExtent l="0" t="0" r="2540" b="0"/>
                  <wp:docPr id="15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Aufgaben zu den Experimenten lösen</w:t>
            </w:r>
          </w:p>
        </w:tc>
      </w:tr>
      <w:tr w:rsidR="005A6541" w:rsidRPr="00DE4890" w:rsidTr="007C174E">
        <w:trPr>
          <w:trHeight w:val="624"/>
        </w:trPr>
        <w:tc>
          <w:tcPr>
            <w:tcW w:w="1470" w:type="dxa"/>
            <w:shd w:val="clear" w:color="auto" w:fill="auto"/>
            <w:vAlign w:val="center"/>
          </w:tcPr>
          <w:p w:rsidR="005A6541" w:rsidRPr="00FC0F56" w:rsidRDefault="005A6541" w:rsidP="007C174E">
            <w:pPr>
              <w:pStyle w:val="Textkrpermitte"/>
              <w:rPr>
                <w:noProof/>
              </w:rPr>
            </w:pPr>
            <w:r w:rsidRPr="00F0156F">
              <w:rPr>
                <w:noProof/>
              </w:rPr>
              <w:drawing>
                <wp:inline distT="0" distB="0" distL="0" distR="0" wp14:anchorId="0D2D8EC1" wp14:editId="27CA2EEC">
                  <wp:extent cx="648000" cy="320400"/>
                  <wp:effectExtent l="0" t="0" r="0" b="3810"/>
                  <wp:docPr id="15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5A6541" w:rsidRPr="00DE4890" w:rsidRDefault="005A6541" w:rsidP="007C174E">
            <w:pPr>
              <w:pStyle w:val="Textkrper"/>
            </w:pPr>
          </w:p>
        </w:tc>
        <w:tc>
          <w:tcPr>
            <w:tcW w:w="4961" w:type="dxa"/>
            <w:shd w:val="clear" w:color="auto" w:fill="auto"/>
            <w:vAlign w:val="center"/>
          </w:tcPr>
          <w:p w:rsidR="005A6541" w:rsidRPr="00DE4890" w:rsidRDefault="005A6541" w:rsidP="007C174E">
            <w:pPr>
              <w:pStyle w:val="Textkrper"/>
              <w:rPr>
                <w:noProof/>
              </w:rPr>
            </w:pPr>
            <w:r>
              <w:rPr>
                <w:noProof/>
              </w:rPr>
              <w:t>Aufgabenkontrolle</w:t>
            </w:r>
          </w:p>
        </w:tc>
      </w:tr>
    </w:tbl>
    <w:p w:rsidR="00AA7B55" w:rsidRDefault="00AA7B55" w:rsidP="00676C8F">
      <w:pPr>
        <w:pStyle w:val="berschrift3"/>
      </w:pPr>
      <w:r>
        <w:br w:type="page"/>
      </w:r>
    </w:p>
    <w:p w:rsidR="005A6541" w:rsidRDefault="005A6541" w:rsidP="00676C8F">
      <w:pPr>
        <w:pStyle w:val="berschrift3"/>
      </w:pPr>
      <w:r>
        <w:lastRenderedPageBreak/>
        <w:t>Wiederholung</w:t>
      </w:r>
    </w:p>
    <w:p w:rsidR="005A6541" w:rsidRDefault="005A6541" w:rsidP="005A6541">
      <w:pPr>
        <w:pStyle w:val="Textkrper"/>
      </w:pPr>
      <w:r>
        <w:t>Die Schüler</w:t>
      </w:r>
      <w:r w:rsidR="001C5521">
        <w:t>innen und Schüler</w:t>
      </w:r>
      <w:r>
        <w:t xml:space="preserve"> werden nach den Inhalten der letzten Stunden zum Th</w:t>
      </w:r>
      <w:r>
        <w:t>e</w:t>
      </w:r>
      <w:r>
        <w:t>ma Elektrostatik gefragt. Sie sollten beschreiben können, wie ein Körper geladen wird, dass durch Reibung die Elektronen von einem Körper zum anderen überwechseln, die Protonen aber an ihrer Position im Atomkern bleiben. Die elektrische Ladung entsteht durch einen Elektronenmangel (positiv) oder einen Elektronenüberschuss (negativ). Elektrische Ladungen erzeugen Felder, die zu Abstoßungs- und Anziehungseffekten führen, wobei sich gleichnamige Ladungen abstoßen und ungleichnamige anziehen. Die Stärke einer elektrischen Ladung kann mit einem Elektroskop festgestellt werden, mit einer Glimmlampe kann bestimmt werden, wie der Körper geladen war.</w:t>
      </w:r>
    </w:p>
    <w:p w:rsidR="005A6541" w:rsidRDefault="005A6541" w:rsidP="00676C8F">
      <w:pPr>
        <w:pStyle w:val="berschrift3"/>
      </w:pPr>
      <w:r>
        <w:t>Aufgabenklärung</w:t>
      </w:r>
    </w:p>
    <w:p w:rsidR="005A6541" w:rsidRDefault="005A6541" w:rsidP="005A6541">
      <w:pPr>
        <w:pStyle w:val="Textkrper"/>
      </w:pPr>
      <w:r>
        <w:t>Es gibt eine Lerntheke zu drei unterschiedlich schweren Themen:</w:t>
      </w:r>
    </w:p>
    <w:p w:rsidR="005A6541" w:rsidRDefault="005A6541" w:rsidP="00BD1EE7">
      <w:pPr>
        <w:pStyle w:val="Textkrpernrauen"/>
        <w:numPr>
          <w:ilvl w:val="0"/>
          <w:numId w:val="45"/>
        </w:numPr>
      </w:pPr>
      <w:r>
        <w:t>Für die Leistungsschwachen, Level A: elektrische Leitung – Wie verteilen sich Ladu</w:t>
      </w:r>
      <w:r>
        <w:t>n</w:t>
      </w:r>
      <w:r>
        <w:t>gen auf verschiedenen Körpern?</w:t>
      </w:r>
    </w:p>
    <w:p w:rsidR="005A6541" w:rsidRDefault="005A6541" w:rsidP="005A6541">
      <w:pPr>
        <w:pStyle w:val="Textkrpernrauen"/>
      </w:pPr>
      <w:r>
        <w:t>Für die Mittleren, Level B: Erdung – Wie werden geladene Körper wieder neutral?</w:t>
      </w:r>
    </w:p>
    <w:p w:rsidR="005A6541" w:rsidRDefault="005A6541" w:rsidP="005A6541">
      <w:pPr>
        <w:pStyle w:val="Textkrpernrauen"/>
      </w:pPr>
      <w:r>
        <w:t>Für die Leistungsstarken, Level C: Influenz – Wie werden Ladungen ohne Berührung bewegt?</w:t>
      </w:r>
    </w:p>
    <w:p w:rsidR="00CD34A1" w:rsidRPr="00CD34A1" w:rsidRDefault="00CD34A1" w:rsidP="00CD34A1">
      <w:pPr>
        <w:pStyle w:val="TextkrpernrauenText"/>
      </w:pPr>
    </w:p>
    <w:p w:rsidR="005A6541" w:rsidRDefault="001C5521" w:rsidP="005A6541">
      <w:pPr>
        <w:pStyle w:val="Textkrper"/>
      </w:pPr>
      <w:r>
        <w:t>Die Lehrkraft</w:t>
      </w:r>
      <w:r w:rsidR="00CD34A1">
        <w:t xml:space="preserve"> weis</w:t>
      </w:r>
      <w:r w:rsidR="005A6541">
        <w:t>t die Schüler</w:t>
      </w:r>
      <w:r>
        <w:t>innen und Schüler</w:t>
      </w:r>
      <w:r w:rsidR="005A6541">
        <w:t xml:space="preserve"> darauf hin, dass diese sich entspr</w:t>
      </w:r>
      <w:r w:rsidR="005A6541">
        <w:t>e</w:t>
      </w:r>
      <w:r w:rsidR="005A6541">
        <w:t>chend ihrer eigenen Einschätzung zu den einzelnen Themen zuordnen sollen. Dabei sollen die einzelnen S</w:t>
      </w:r>
      <w:r w:rsidR="00CD34A1">
        <w:t>chülergruppen nicht größer als zwei bis vier S</w:t>
      </w:r>
      <w:r w:rsidR="005A6541">
        <w:t>chüler</w:t>
      </w:r>
      <w:r w:rsidR="00CD34A1">
        <w:t xml:space="preserve">innen und Schüler </w:t>
      </w:r>
      <w:r w:rsidR="005A6541">
        <w:t xml:space="preserve"> sein. Es wird zu einzelnen Themen wahrscheinlich mehrere Gruppen geben.</w:t>
      </w:r>
    </w:p>
    <w:p w:rsidR="005A6541" w:rsidRDefault="005A6541" w:rsidP="005A6541">
      <w:pPr>
        <w:pStyle w:val="Textkrper"/>
      </w:pPr>
      <w:r>
        <w:t>Neben dem Experiment ist auch die theoretische Erarbeitung der Phänomene ein Teil der Aufgabe. Hierin unterscheiden sich die einzelnen Themen in ihrer Anforderungstiefe. Die Expe</w:t>
      </w:r>
      <w:r w:rsidR="00CD34A1">
        <w:t>rimente durchführen kann jeder. E</w:t>
      </w:r>
      <w:r>
        <w:t>rklären, warum etwas so ist, ist schwieriger.</w:t>
      </w:r>
    </w:p>
    <w:p w:rsidR="006E756E" w:rsidRDefault="001C5521" w:rsidP="005A6541">
      <w:pPr>
        <w:pStyle w:val="Textkrper"/>
      </w:pPr>
      <w:r>
        <w:t>Die Lehrkraft</w:t>
      </w:r>
      <w:r w:rsidR="005A6541">
        <w:t xml:space="preserve"> legt den Zeitpunkt der Präsentationen</w:t>
      </w:r>
      <w:r>
        <w:t xml:space="preserve"> fest und teilt ihn den Schülerinnen und Schülern</w:t>
      </w:r>
      <w:r w:rsidR="005A6541">
        <w:t xml:space="preserve"> mit.</w:t>
      </w:r>
      <w:r w:rsidR="006E756E">
        <w:br w:type="page"/>
      </w:r>
    </w:p>
    <w:p w:rsidR="00FF1D46" w:rsidRDefault="00FF1D46" w:rsidP="00676C8F">
      <w:pPr>
        <w:pStyle w:val="berschrift2"/>
      </w:pPr>
      <w:r>
        <w:lastRenderedPageBreak/>
        <w:t>Gruppenfindung und Aufgabenklärung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76C8F" w:rsidRPr="00B51DE9" w:rsidTr="007C174E">
        <w:trPr>
          <w:trHeight w:val="523"/>
        </w:trPr>
        <w:tc>
          <w:tcPr>
            <w:tcW w:w="2268" w:type="dxa"/>
            <w:tcBorders>
              <w:left w:val="single" w:sz="4" w:space="0" w:color="auto"/>
              <w:bottom w:val="single" w:sz="4" w:space="0" w:color="auto"/>
              <w:right w:val="single" w:sz="4" w:space="0" w:color="auto"/>
            </w:tcBorders>
            <w:shd w:val="clear" w:color="auto" w:fill="D9D9D9"/>
            <w:hideMark/>
          </w:tcPr>
          <w:p w:rsidR="00676C8F" w:rsidRDefault="00676C8F" w:rsidP="007C174E">
            <w:pPr>
              <w:pStyle w:val="Tabelle6pt"/>
              <w:rPr>
                <w:color w:val="000000"/>
              </w:rPr>
            </w:pPr>
            <w:r>
              <w:t>Kompetenzbereich</w:t>
            </w:r>
          </w:p>
          <w:p w:rsidR="00676C8F" w:rsidRDefault="00676C8F" w:rsidP="007C174E">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676C8F" w:rsidRDefault="00676C8F" w:rsidP="007C174E">
            <w:pPr>
              <w:pStyle w:val="Tabelle6pt"/>
              <w:rPr>
                <w:color w:val="000000"/>
              </w:rPr>
            </w:pPr>
            <w:r>
              <w:t>Lernfortschritt</w:t>
            </w:r>
          </w:p>
          <w:p w:rsidR="00676C8F" w:rsidRDefault="00676C8F" w:rsidP="007C174E">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676C8F" w:rsidRDefault="00676C8F" w:rsidP="007C174E">
            <w:pPr>
              <w:pStyle w:val="Tabelle6pt"/>
              <w:rPr>
                <w:color w:val="000000"/>
              </w:rPr>
            </w:pPr>
            <w:r>
              <w:t>Materialien/Titel</w:t>
            </w:r>
          </w:p>
          <w:p w:rsidR="00676C8F" w:rsidRDefault="007C174E" w:rsidP="002F56F9">
            <w:pPr>
              <w:pStyle w:val="TabelleKopflinks"/>
            </w:pPr>
            <w:r>
              <w:t xml:space="preserve">Elektrostatik – </w:t>
            </w:r>
            <w:r w:rsidR="00676C8F">
              <w:t>Ladungsbewegung</w:t>
            </w:r>
            <w:r>
              <w:t xml:space="preserve"> </w:t>
            </w:r>
            <w:r w:rsidR="002F56F9">
              <w:t>–</w:t>
            </w:r>
            <w:r>
              <w:t xml:space="preserve"> Aufgabe</w:t>
            </w:r>
            <w:r>
              <w:t>n</w:t>
            </w:r>
            <w:r>
              <w:t>planung</w:t>
            </w:r>
          </w:p>
        </w:tc>
        <w:tc>
          <w:tcPr>
            <w:tcW w:w="188" w:type="dxa"/>
            <w:vMerge w:val="restart"/>
            <w:tcBorders>
              <w:top w:val="nil"/>
              <w:left w:val="single" w:sz="4" w:space="0" w:color="auto"/>
              <w:bottom w:val="nil"/>
              <w:right w:val="single" w:sz="4" w:space="0" w:color="auto"/>
            </w:tcBorders>
            <w:shd w:val="clear" w:color="auto" w:fill="FFFFFF"/>
          </w:tcPr>
          <w:p w:rsidR="00676C8F" w:rsidRPr="004B658C" w:rsidRDefault="00676C8F" w:rsidP="007C174E">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76C8F" w:rsidRPr="00B51DE9" w:rsidRDefault="00676C8F" w:rsidP="007C174E">
            <w:pPr>
              <w:pStyle w:val="TabelleKopfmitte"/>
            </w:pPr>
            <w:r>
              <w:t>Physik</w:t>
            </w:r>
          </w:p>
          <w:p w:rsidR="00676C8F" w:rsidRPr="00B51DE9" w:rsidRDefault="00676C8F" w:rsidP="00676C8F">
            <w:pPr>
              <w:pStyle w:val="TabelleKopfmitte"/>
              <w:rPr>
                <w:rFonts w:eastAsia="Calibri"/>
              </w:rPr>
            </w:pPr>
            <w:r>
              <w:t>Ph</w:t>
            </w:r>
            <w:r w:rsidRPr="00B51DE9">
              <w:t>0</w:t>
            </w:r>
            <w:r>
              <w:t>4</w:t>
            </w:r>
            <w:r w:rsidRPr="00B51DE9">
              <w:t>.01</w:t>
            </w:r>
            <w:r>
              <w:t>.02</w:t>
            </w:r>
          </w:p>
        </w:tc>
      </w:tr>
      <w:tr w:rsidR="00676C8F" w:rsidRPr="00B51DE9" w:rsidTr="007C174E">
        <w:tc>
          <w:tcPr>
            <w:tcW w:w="7348" w:type="dxa"/>
            <w:gridSpan w:val="3"/>
            <w:tcBorders>
              <w:left w:val="single" w:sz="4" w:space="0" w:color="auto"/>
              <w:right w:val="single" w:sz="4" w:space="0" w:color="auto"/>
            </w:tcBorders>
            <w:hideMark/>
          </w:tcPr>
          <w:p w:rsidR="00676C8F" w:rsidRPr="004B658C" w:rsidRDefault="00676C8F" w:rsidP="007C174E">
            <w:pPr>
              <w:pStyle w:val="Tabelle6pt"/>
            </w:pPr>
            <w:r w:rsidRPr="004B658C">
              <w:t>Kompetenz:</w:t>
            </w:r>
          </w:p>
          <w:p w:rsidR="00676C8F" w:rsidRDefault="00676C8F" w:rsidP="007C174E">
            <w:pPr>
              <w:pStyle w:val="Kopf8ptafz"/>
            </w:pPr>
            <w:r>
              <w:t>Ich kann die Ladungsverteilung auf leitenden und nichtleitenden Körpern beschreiben.</w:t>
            </w:r>
          </w:p>
          <w:p w:rsidR="00676C8F" w:rsidRDefault="00676C8F" w:rsidP="007C174E">
            <w:pPr>
              <w:pStyle w:val="Kopf8ptafz"/>
            </w:pPr>
            <w:r>
              <w:t>Ich kann beschreiben, wie ein geladener Körper von seiner Ladung befreit werden kann.</w:t>
            </w:r>
          </w:p>
          <w:p w:rsidR="00676C8F" w:rsidRDefault="00676C8F" w:rsidP="007C174E">
            <w:pPr>
              <w:pStyle w:val="Kopf8ptafz"/>
            </w:pPr>
            <w:r>
              <w:t>Ich kann den Begriff Influenz erklären.</w:t>
            </w:r>
          </w:p>
          <w:p w:rsidR="00676C8F" w:rsidRDefault="00676C8F" w:rsidP="007C174E">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676C8F" w:rsidRDefault="00676C8F" w:rsidP="007C174E">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76C8F" w:rsidRPr="00B51DE9" w:rsidTr="007C174E">
              <w:trPr>
                <w:trHeight w:val="284"/>
              </w:trPr>
              <w:tc>
                <w:tcPr>
                  <w:tcW w:w="2090" w:type="dxa"/>
                  <w:shd w:val="clear" w:color="auto" w:fill="auto"/>
                </w:tcPr>
                <w:p w:rsidR="00676C8F" w:rsidRPr="00B51DE9" w:rsidRDefault="00676C8F" w:rsidP="007C174E">
                  <w:pPr>
                    <w:pStyle w:val="Textkrpermitte"/>
                  </w:pPr>
                  <w:r w:rsidRPr="00B51DE9">
                    <w:t>LernPROJEKT</w:t>
                  </w:r>
                </w:p>
              </w:tc>
            </w:tr>
            <w:tr w:rsidR="00676C8F" w:rsidRPr="00B51DE9" w:rsidTr="007C174E">
              <w:trPr>
                <w:trHeight w:val="284"/>
              </w:trPr>
              <w:tc>
                <w:tcPr>
                  <w:tcW w:w="2090" w:type="dxa"/>
                  <w:shd w:val="clear" w:color="auto" w:fill="auto"/>
                </w:tcPr>
                <w:p w:rsidR="00676C8F" w:rsidRPr="00B51DE9" w:rsidRDefault="00676C8F" w:rsidP="007C174E">
                  <w:pPr>
                    <w:pStyle w:val="Textkrpermitte"/>
                  </w:pPr>
                  <w:r w:rsidRPr="00B51DE9">
                    <w:t>LernTHEMA</w:t>
                  </w:r>
                </w:p>
              </w:tc>
            </w:tr>
            <w:tr w:rsidR="00676C8F" w:rsidRPr="00B51DE9" w:rsidTr="007C174E">
              <w:trPr>
                <w:trHeight w:val="284"/>
              </w:trPr>
              <w:tc>
                <w:tcPr>
                  <w:tcW w:w="2090" w:type="dxa"/>
                  <w:shd w:val="clear" w:color="auto" w:fill="D9D9D9" w:themeFill="background1" w:themeFillShade="D9"/>
                </w:tcPr>
                <w:p w:rsidR="00676C8F" w:rsidRPr="00B51DE9" w:rsidRDefault="00676C8F" w:rsidP="007C174E">
                  <w:pPr>
                    <w:pStyle w:val="TabelleKopfmitte"/>
                  </w:pPr>
                  <w:r w:rsidRPr="00B51DE9">
                    <w:t>LernSCHRITT</w:t>
                  </w:r>
                </w:p>
              </w:tc>
            </w:tr>
          </w:tbl>
          <w:p w:rsidR="00676C8F" w:rsidRPr="00B51DE9" w:rsidRDefault="00676C8F" w:rsidP="007C174E">
            <w:pPr>
              <w:pStyle w:val="TabelleKopfmitte"/>
            </w:pPr>
          </w:p>
        </w:tc>
      </w:tr>
      <w:tr w:rsidR="00676C8F" w:rsidRPr="00B51DE9" w:rsidTr="007C174E">
        <w:tc>
          <w:tcPr>
            <w:tcW w:w="7348" w:type="dxa"/>
            <w:gridSpan w:val="3"/>
            <w:tcBorders>
              <w:left w:val="single" w:sz="4" w:space="0" w:color="auto"/>
              <w:right w:val="single" w:sz="4" w:space="0" w:color="auto"/>
            </w:tcBorders>
            <w:hideMark/>
          </w:tcPr>
          <w:p w:rsidR="00676C8F" w:rsidRPr="004B658C" w:rsidRDefault="00676C8F" w:rsidP="007C174E">
            <w:pPr>
              <w:pStyle w:val="Tabelle6pt"/>
            </w:pPr>
            <w:r w:rsidRPr="004B658C">
              <w:t>Hauptbezug:</w:t>
            </w:r>
          </w:p>
          <w:p w:rsidR="00676C8F" w:rsidRDefault="00676C8F" w:rsidP="007C174E">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676C8F" w:rsidRDefault="00676C8F"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76C8F" w:rsidRPr="00B51DE9" w:rsidRDefault="00676C8F" w:rsidP="007C174E">
            <w:pPr>
              <w:pStyle w:val="TabelleKopfmitte"/>
            </w:pPr>
          </w:p>
        </w:tc>
      </w:tr>
      <w:tr w:rsidR="00676C8F" w:rsidRPr="00B51DE9" w:rsidTr="007C174E">
        <w:tc>
          <w:tcPr>
            <w:tcW w:w="7348" w:type="dxa"/>
            <w:gridSpan w:val="3"/>
            <w:tcBorders>
              <w:left w:val="single" w:sz="4" w:space="0" w:color="auto"/>
              <w:right w:val="single" w:sz="4" w:space="0" w:color="auto"/>
            </w:tcBorders>
            <w:tcMar>
              <w:bottom w:w="0" w:type="dxa"/>
            </w:tcMar>
            <w:hideMark/>
          </w:tcPr>
          <w:p w:rsidR="00676C8F" w:rsidRDefault="00676C8F" w:rsidP="007C174E">
            <w:pPr>
              <w:pStyle w:val="Tabelle6pt"/>
            </w:pPr>
            <w:r>
              <w:t>Weitere Bezüge:</w:t>
            </w:r>
          </w:p>
          <w:p w:rsidR="00676C8F" w:rsidRDefault="00676C8F" w:rsidP="007C174E">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676C8F" w:rsidRDefault="00676C8F"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76C8F" w:rsidRPr="00B51DE9" w:rsidRDefault="00676C8F" w:rsidP="007C174E">
            <w:pPr>
              <w:pStyle w:val="TabelleKopfmitte"/>
            </w:pPr>
          </w:p>
        </w:tc>
      </w:tr>
    </w:tbl>
    <w:p w:rsidR="005F77F9" w:rsidRDefault="00AA7B55" w:rsidP="005F77F9">
      <w:pPr>
        <w:pStyle w:val="berschrift3"/>
      </w:pPr>
      <w:r>
        <w:rPr>
          <w:noProof/>
          <w:sz w:val="24"/>
        </w:rPr>
        <w:drawing>
          <wp:anchor distT="0" distB="0" distL="114300" distR="114300" simplePos="0" relativeHeight="252143616" behindDoc="0" locked="0" layoutInCell="0" allowOverlap="1" wp14:anchorId="1276DF0A" wp14:editId="75574B29">
            <wp:simplePos x="0" y="0"/>
            <wp:positionH relativeFrom="rightMargin">
              <wp:posOffset>117475</wp:posOffset>
            </wp:positionH>
            <wp:positionV relativeFrom="paragraph">
              <wp:posOffset>86995</wp:posOffset>
            </wp:positionV>
            <wp:extent cx="349885" cy="320675"/>
            <wp:effectExtent l="0" t="0" r="0" b="3175"/>
            <wp:wrapNone/>
            <wp:docPr id="15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4640" behindDoc="0" locked="0" layoutInCell="0" allowOverlap="1" wp14:anchorId="30EB5D81" wp14:editId="506EF035">
            <wp:simplePos x="0" y="0"/>
            <wp:positionH relativeFrom="rightMargin">
              <wp:posOffset>477520</wp:posOffset>
            </wp:positionH>
            <wp:positionV relativeFrom="paragraph">
              <wp:posOffset>86995</wp:posOffset>
            </wp:positionV>
            <wp:extent cx="349885" cy="320675"/>
            <wp:effectExtent l="0" t="0" r="0" b="3175"/>
            <wp:wrapNone/>
            <wp:docPr id="15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5664" behindDoc="0" locked="0" layoutInCell="0" allowOverlap="1" wp14:anchorId="4B0212FF" wp14:editId="299F9023">
            <wp:simplePos x="0" y="0"/>
            <wp:positionH relativeFrom="rightMargin">
              <wp:posOffset>837565</wp:posOffset>
            </wp:positionH>
            <wp:positionV relativeFrom="paragraph">
              <wp:posOffset>86995</wp:posOffset>
            </wp:positionV>
            <wp:extent cx="348615" cy="320040"/>
            <wp:effectExtent l="0" t="0" r="0" b="3810"/>
            <wp:wrapNone/>
            <wp:docPr id="15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5F77F9">
        <w:t>Vorbereitung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F77F9" w:rsidRPr="00DE4890" w:rsidTr="006B5649">
        <w:trPr>
          <w:trHeight w:val="397"/>
        </w:trPr>
        <w:tc>
          <w:tcPr>
            <w:tcW w:w="1470" w:type="dxa"/>
            <w:shd w:val="clear" w:color="auto" w:fill="D9D9D9" w:themeFill="background1" w:themeFillShade="D9"/>
            <w:vAlign w:val="center"/>
          </w:tcPr>
          <w:p w:rsidR="005F77F9" w:rsidRPr="00DE4890" w:rsidRDefault="005F77F9" w:rsidP="006B5649">
            <w:pPr>
              <w:pStyle w:val="TabelleKopfmitte"/>
            </w:pPr>
            <w:r>
              <w:t>Phase</w:t>
            </w:r>
          </w:p>
        </w:tc>
        <w:tc>
          <w:tcPr>
            <w:tcW w:w="940" w:type="dxa"/>
            <w:shd w:val="clear" w:color="auto" w:fill="D9D9D9" w:themeFill="background1" w:themeFillShade="D9"/>
            <w:vAlign w:val="center"/>
          </w:tcPr>
          <w:p w:rsidR="005F77F9" w:rsidRPr="00DE4890" w:rsidRDefault="005F77F9" w:rsidP="006B5649">
            <w:pPr>
              <w:pStyle w:val="TabelleKopfmitte"/>
            </w:pPr>
            <w:r>
              <w:t>Zeit</w:t>
            </w:r>
          </w:p>
        </w:tc>
        <w:tc>
          <w:tcPr>
            <w:tcW w:w="4961" w:type="dxa"/>
            <w:shd w:val="clear" w:color="auto" w:fill="D9D9D9" w:themeFill="background1" w:themeFillShade="D9"/>
            <w:vAlign w:val="center"/>
          </w:tcPr>
          <w:p w:rsidR="005F77F9" w:rsidRPr="00DE4890" w:rsidRDefault="005F77F9" w:rsidP="006B5649">
            <w:pPr>
              <w:pStyle w:val="TabelleKopfmitte"/>
            </w:pPr>
            <w:r>
              <w:t>Aufgabe</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69695DD6" wp14:editId="0A41D3C1">
                  <wp:extent cx="302701" cy="324000"/>
                  <wp:effectExtent l="0" t="0" r="2540" b="0"/>
                  <wp:docPr id="17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Entscheiden Sie sich für ein Thema von der Lerntheke.</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727FB380" wp14:editId="281624D8">
                  <wp:extent cx="302701" cy="324000"/>
                  <wp:effectExtent l="0" t="0" r="2540" b="0"/>
                  <wp:docPr id="17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876F86">
            <w:pPr>
              <w:rPr>
                <w:noProof/>
              </w:rPr>
            </w:pPr>
            <w:r>
              <w:t>Lesen Sie alle weiteren Aufgaben durch.</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45A19137" wp14:editId="624CCA5D">
                  <wp:extent cx="532800" cy="324000"/>
                  <wp:effectExtent l="0" t="0" r="635" b="0"/>
                  <wp:docPr id="173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876F86">
            <w:pPr>
              <w:rPr>
                <w:noProof/>
              </w:rPr>
            </w:pPr>
            <w:r>
              <w:t>Finden Sie sich in 2-4er Gruppen zu ihrem Thema z</w:t>
            </w:r>
            <w:r>
              <w:t>u</w:t>
            </w:r>
            <w:r>
              <w:t>sammen.</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4543BA7F" wp14:editId="52566C2F">
                  <wp:extent cx="532800" cy="324000"/>
                  <wp:effectExtent l="0" t="0" r="635" b="0"/>
                  <wp:docPr id="173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876F86">
            <w:pPr>
              <w:rPr>
                <w:noProof/>
              </w:rPr>
            </w:pPr>
            <w:r>
              <w:t>Besprechen Sie in der Gruppe die Aufgaben und klären Sie offene Fragen.</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78F1BD40" wp14:editId="6CF64B77">
                  <wp:extent cx="302701" cy="324000"/>
                  <wp:effectExtent l="0" t="0" r="2540" b="0"/>
                  <wp:docPr id="17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876F86">
            <w:pPr>
              <w:rPr>
                <w:noProof/>
              </w:rPr>
            </w:pPr>
            <w:r>
              <w:t>Bereiten Sie das Experiment vor. Lesen Sie dazu die Versuchsanleitung und beantworten Sie die Fragen am Ende der Versuchsanleitung schriftlich.</w:t>
            </w:r>
          </w:p>
        </w:tc>
      </w:tr>
    </w:tbl>
    <w:p w:rsidR="005F77F9" w:rsidRPr="00F774B1" w:rsidRDefault="005F77F9" w:rsidP="00D772B3">
      <w:pPr>
        <w:pStyle w:val="Marginaliegrau"/>
        <w:framePr w:wrap="around"/>
      </w:pPr>
      <w:r>
        <w:t>Hier können noch fachl</w:t>
      </w:r>
      <w:r>
        <w:t>i</w:t>
      </w:r>
      <w:r>
        <w:t>che</w:t>
      </w:r>
      <w:r w:rsidR="00E341D3">
        <w:t xml:space="preserve"> Lücken durch die</w:t>
      </w:r>
      <w:r>
        <w:t xml:space="preserve"> Lehr</w:t>
      </w:r>
      <w:r w:rsidR="00E341D3">
        <w:t>kraft</w:t>
      </w:r>
      <w:r>
        <w:t xml:space="preserve"> geschlossen und den Sch</w:t>
      </w:r>
      <w:r>
        <w:t>ü</w:t>
      </w:r>
      <w:r w:rsidR="00E341D3">
        <w:t>lerinnen und Schülern</w:t>
      </w:r>
      <w:r>
        <w:t xml:space="preserve"> die Sicherheit</w:t>
      </w:r>
      <w:r>
        <w:t>s</w:t>
      </w:r>
      <w:r>
        <w:t>hinweise fürs Experime</w:t>
      </w:r>
      <w:r>
        <w:t>n</w:t>
      </w:r>
      <w:r>
        <w:t>tieren nochmal aufgezeigt werden.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F77F9" w:rsidRPr="00DE4890" w:rsidTr="006E756E">
        <w:trPr>
          <w:trHeight w:val="624"/>
        </w:trPr>
        <w:tc>
          <w:tcPr>
            <w:tcW w:w="1470" w:type="dxa"/>
            <w:tcBorders>
              <w:top w:val="nil"/>
            </w:tcBorders>
            <w:shd w:val="clear" w:color="auto" w:fill="auto"/>
            <w:vAlign w:val="center"/>
          </w:tcPr>
          <w:p w:rsidR="005F77F9" w:rsidRPr="00F0156F" w:rsidRDefault="005F77F9" w:rsidP="006B5649">
            <w:pPr>
              <w:pStyle w:val="Textkrpermitte"/>
            </w:pPr>
            <w:r w:rsidRPr="00FC0F56">
              <w:rPr>
                <w:noProof/>
              </w:rPr>
              <w:drawing>
                <wp:inline distT="0" distB="0" distL="0" distR="0" wp14:anchorId="57BF3F33" wp14:editId="5EE86D81">
                  <wp:extent cx="532800" cy="324000"/>
                  <wp:effectExtent l="0" t="0" r="635" b="0"/>
                  <wp:docPr id="173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tcBorders>
              <w:top w:val="nil"/>
            </w:tcBorders>
            <w:shd w:val="clear" w:color="auto" w:fill="auto"/>
            <w:vAlign w:val="center"/>
          </w:tcPr>
          <w:p w:rsidR="005F77F9" w:rsidRPr="00DE4890" w:rsidRDefault="005F77F9" w:rsidP="006B5649">
            <w:pPr>
              <w:pStyle w:val="Textkrper"/>
            </w:pPr>
          </w:p>
        </w:tc>
        <w:tc>
          <w:tcPr>
            <w:tcW w:w="4961" w:type="dxa"/>
            <w:tcBorders>
              <w:top w:val="nil"/>
            </w:tcBorders>
            <w:shd w:val="clear" w:color="auto" w:fill="auto"/>
            <w:vAlign w:val="center"/>
          </w:tcPr>
          <w:p w:rsidR="005F77F9" w:rsidRPr="00DE4890" w:rsidRDefault="005F77F9" w:rsidP="00876F86">
            <w:pPr>
              <w:rPr>
                <w:noProof/>
              </w:rPr>
            </w:pPr>
            <w:r>
              <w:t>Vergleichen Sie Ihre Ergebnisse zur Versuchsanleitung in Ihrer Gruppe und klären Sie offene Fragen.</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6E9751E8" wp14:editId="3E2E1B88">
                  <wp:extent cx="532800" cy="324000"/>
                  <wp:effectExtent l="0" t="0" r="635" b="0"/>
                  <wp:docPr id="173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E341D3" w:rsidP="00876F86">
            <w:pPr>
              <w:rPr>
                <w:noProof/>
              </w:rPr>
            </w:pPr>
            <w:r>
              <w:t>Erklären Sie Ihrer Lehrkraft</w:t>
            </w:r>
            <w:r w:rsidR="005F77F9">
              <w:t xml:space="preserve"> den Versuchsablauf und holen sich von ihm Ihr Experimentiermaterial.</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376EFFFD" wp14:editId="385F628E">
                  <wp:extent cx="532800" cy="324000"/>
                  <wp:effectExtent l="0" t="0" r="635" b="0"/>
                  <wp:docPr id="173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Führen Sie gemeinsam Ihr Experiment durch.</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5D447211" wp14:editId="25D8E838">
                  <wp:extent cx="302701" cy="324000"/>
                  <wp:effectExtent l="0" t="0" r="2540" b="0"/>
                  <wp:docPr id="174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Protokolieren Sie Ihr Experiment und beantworten Sie die Fragen zum Experiment schriftlich.</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5F95E37D" wp14:editId="14450A88">
                  <wp:extent cx="532800" cy="324000"/>
                  <wp:effectExtent l="0" t="0" r="635" b="0"/>
                  <wp:docPr id="174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Klären Sie offene Fragen in der Gruppe.</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5EB800DC" wp14:editId="5405F3A1">
                  <wp:extent cx="532800" cy="324000"/>
                  <wp:effectExtent l="0" t="0" r="635" b="0"/>
                  <wp:docPr id="174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Erstellen Sie ein Plakat mit den wichtigsten Informati</w:t>
            </w:r>
            <w:r>
              <w:t>o</w:t>
            </w:r>
            <w:r>
              <w:t>nen zum Experiment.</w:t>
            </w:r>
          </w:p>
        </w:tc>
      </w:tr>
      <w:tr w:rsidR="005F77F9" w:rsidRPr="00DE4890" w:rsidTr="006B5649">
        <w:trPr>
          <w:trHeight w:val="624"/>
        </w:trPr>
        <w:tc>
          <w:tcPr>
            <w:tcW w:w="1470" w:type="dxa"/>
            <w:shd w:val="clear" w:color="auto" w:fill="auto"/>
            <w:vAlign w:val="center"/>
          </w:tcPr>
          <w:p w:rsidR="005F77F9" w:rsidRPr="00FC0F56" w:rsidRDefault="005F77F9" w:rsidP="006B5649">
            <w:pPr>
              <w:pStyle w:val="Textkrpermitte"/>
              <w:rPr>
                <w:noProof/>
              </w:rPr>
            </w:pPr>
            <w:r w:rsidRPr="00F0156F">
              <w:rPr>
                <w:noProof/>
              </w:rPr>
              <w:drawing>
                <wp:inline distT="0" distB="0" distL="0" distR="0" wp14:anchorId="56E27C3E" wp14:editId="49C53A1A">
                  <wp:extent cx="329565" cy="318770"/>
                  <wp:effectExtent l="0" t="0" r="0" b="0"/>
                  <wp:docPr id="174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876F86">
            <w:r>
              <w:t>Pr</w:t>
            </w:r>
            <w:r w:rsidR="00E341D3">
              <w:t>äsentieren Sie Ihren Mitschülerinnen und Mitschülern</w:t>
            </w:r>
            <w:r>
              <w:t xml:space="preserve"> Ihr Experiment und erklären Sie </w:t>
            </w:r>
            <w:r w:rsidR="00E341D3">
              <w:t>Ihnen</w:t>
            </w:r>
            <w:r>
              <w:t xml:space="preserve"> die Zusamme</w:t>
            </w:r>
            <w:r>
              <w:t>n</w:t>
            </w:r>
            <w:r>
              <w:t>hänge mit Hilfe Ihres Plakates.</w:t>
            </w:r>
          </w:p>
        </w:tc>
      </w:tr>
    </w:tbl>
    <w:p w:rsidR="006E756E" w:rsidRDefault="006E756E" w:rsidP="007C174E">
      <w:pPr>
        <w:pStyle w:val="berschrift3"/>
      </w:pPr>
      <w:r>
        <w:br w:type="page"/>
      </w:r>
    </w:p>
    <w:p w:rsidR="007C174E" w:rsidRDefault="007C174E" w:rsidP="007C174E">
      <w:pPr>
        <w:pStyle w:val="berschrift3"/>
      </w:pPr>
      <w:r>
        <w:lastRenderedPageBreak/>
        <w:t>Experiment vorbereiten</w:t>
      </w:r>
    </w:p>
    <w:p w:rsidR="00CD34A1" w:rsidRDefault="007C174E" w:rsidP="007C174E">
      <w:pPr>
        <w:pStyle w:val="Textkrper"/>
      </w:pPr>
      <w:r>
        <w:t>Die Schüler</w:t>
      </w:r>
      <w:r w:rsidR="00E341D3">
        <w:t>innen und Schüler</w:t>
      </w:r>
      <w:r>
        <w:t xml:space="preserve"> erhalten nach den obigen Aufgaben, die von Ihnen g</w:t>
      </w:r>
      <w:r>
        <w:t>e</w:t>
      </w:r>
      <w:r>
        <w:t>wählten Experimentierunterlagen. Das Experimentiermaterial wird erst, nachdem die Schüler</w:t>
      </w:r>
      <w:r w:rsidR="00E341D3">
        <w:t>innen und Schüler</w:t>
      </w:r>
      <w:r>
        <w:t xml:space="preserve"> das Experiment und den Ablauf erklären können, mit den passenden Protokollbögen verteilt. Können die Experimente nicht ausreichend erklärt werden, gehen die Schüler zurück in die Ausarbeitung des Experimentes. Die offenen Frage</w:t>
      </w:r>
      <w:r w:rsidR="00CD34A1">
        <w:t>n sollen</w:t>
      </w:r>
      <w:r>
        <w:t xml:space="preserve"> dann nochmals geklärt werden.</w:t>
      </w:r>
    </w:p>
    <w:p w:rsidR="00CD34A1" w:rsidRDefault="00CD34A1" w:rsidP="007C174E">
      <w:pPr>
        <w:pStyle w:val="Textkrper"/>
        <w:sectPr w:rsidR="00CD34A1" w:rsidSect="00BA1038">
          <w:headerReference w:type="default" r:id="rId95"/>
          <w:pgSz w:w="11906" w:h="16838" w:code="9"/>
          <w:pgMar w:top="1418" w:right="3402" w:bottom="1134" w:left="1134" w:header="709" w:footer="709" w:gutter="0"/>
          <w:cols w:space="708"/>
          <w:docGrid w:linePitch="360"/>
        </w:sectPr>
      </w:pPr>
    </w:p>
    <w:p w:rsidR="007C174E" w:rsidRDefault="007C174E" w:rsidP="007C174E">
      <w:pPr>
        <w:pStyle w:val="berschrift2"/>
      </w:pPr>
      <w:r>
        <w:lastRenderedPageBreak/>
        <w:t>Level A: elektrische Leitung – Wie verteilen sich Ladun</w:t>
      </w:r>
      <w:r w:rsidR="00CD34A1">
        <w:t>gen auf verschiedenen Körpern? –</w:t>
      </w:r>
      <w:r>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C174E" w:rsidRPr="00B51DE9" w:rsidTr="007C174E">
        <w:trPr>
          <w:trHeight w:val="523"/>
        </w:trPr>
        <w:tc>
          <w:tcPr>
            <w:tcW w:w="2268" w:type="dxa"/>
            <w:tcBorders>
              <w:left w:val="single" w:sz="4" w:space="0" w:color="auto"/>
              <w:bottom w:val="single" w:sz="4" w:space="0" w:color="auto"/>
              <w:right w:val="single" w:sz="4" w:space="0" w:color="auto"/>
            </w:tcBorders>
            <w:shd w:val="clear" w:color="auto" w:fill="D9D9D9"/>
            <w:hideMark/>
          </w:tcPr>
          <w:p w:rsidR="007C174E" w:rsidRDefault="007C174E" w:rsidP="007C174E">
            <w:pPr>
              <w:pStyle w:val="Tabelle6pt"/>
              <w:rPr>
                <w:color w:val="000000"/>
              </w:rPr>
            </w:pPr>
            <w:r>
              <w:t>Kompetenzbereich</w:t>
            </w:r>
          </w:p>
          <w:p w:rsidR="007C174E" w:rsidRDefault="007C174E" w:rsidP="007C174E">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7C174E" w:rsidRDefault="007C174E" w:rsidP="007C174E">
            <w:pPr>
              <w:pStyle w:val="Tabelle6pt"/>
              <w:rPr>
                <w:color w:val="000000"/>
              </w:rPr>
            </w:pPr>
            <w:r>
              <w:t>Lernfortschritt</w:t>
            </w:r>
          </w:p>
          <w:p w:rsidR="007C174E" w:rsidRDefault="007C174E" w:rsidP="007C174E">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7C174E" w:rsidRDefault="007C174E" w:rsidP="007C174E">
            <w:pPr>
              <w:pStyle w:val="Tabelle6pt"/>
              <w:rPr>
                <w:color w:val="000000"/>
              </w:rPr>
            </w:pPr>
            <w:r>
              <w:t>Materialien/Titel</w:t>
            </w:r>
          </w:p>
          <w:p w:rsidR="007C174E" w:rsidRDefault="007C174E" w:rsidP="007C174E">
            <w:pPr>
              <w:pStyle w:val="TabelleKopflinks"/>
            </w:pPr>
            <w:r>
              <w:t>E</w:t>
            </w:r>
            <w:r w:rsidR="002F56F9">
              <w:t>lektrostatik – Ladungsbewegung –</w:t>
            </w:r>
            <w:r>
              <w:t xml:space="preserve"> Versuch</w:t>
            </w:r>
            <w:r>
              <w:t>s</w:t>
            </w:r>
            <w:r w:rsidR="002F56F9">
              <w:t xml:space="preserve">vorbereitung – </w:t>
            </w:r>
            <w:r>
              <w:t>Level A</w:t>
            </w:r>
          </w:p>
        </w:tc>
        <w:tc>
          <w:tcPr>
            <w:tcW w:w="188" w:type="dxa"/>
            <w:vMerge w:val="restart"/>
            <w:tcBorders>
              <w:top w:val="nil"/>
              <w:left w:val="single" w:sz="4" w:space="0" w:color="auto"/>
              <w:bottom w:val="nil"/>
              <w:right w:val="single" w:sz="4" w:space="0" w:color="auto"/>
            </w:tcBorders>
            <w:shd w:val="clear" w:color="auto" w:fill="FFFFFF"/>
          </w:tcPr>
          <w:p w:rsidR="007C174E" w:rsidRPr="004B658C" w:rsidRDefault="007C174E" w:rsidP="007C174E">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C174E" w:rsidRPr="00B51DE9" w:rsidRDefault="007C174E" w:rsidP="007C174E">
            <w:pPr>
              <w:pStyle w:val="TabelleKopfmitte"/>
            </w:pPr>
            <w:r>
              <w:t>Physik</w:t>
            </w:r>
          </w:p>
          <w:p w:rsidR="007C174E" w:rsidRPr="00B51DE9" w:rsidRDefault="007C174E" w:rsidP="007C174E">
            <w:pPr>
              <w:pStyle w:val="TabelleKopfmitte"/>
              <w:rPr>
                <w:rFonts w:eastAsia="Calibri"/>
              </w:rPr>
            </w:pPr>
            <w:r>
              <w:t>Ph</w:t>
            </w:r>
            <w:r w:rsidRPr="00B51DE9">
              <w:t>0</w:t>
            </w:r>
            <w:r>
              <w:t>4</w:t>
            </w:r>
            <w:r w:rsidRPr="00B51DE9">
              <w:t>.01</w:t>
            </w:r>
            <w:r>
              <w:t>.03</w:t>
            </w:r>
          </w:p>
        </w:tc>
      </w:tr>
      <w:tr w:rsidR="007C174E" w:rsidRPr="00B51DE9" w:rsidTr="007C174E">
        <w:tc>
          <w:tcPr>
            <w:tcW w:w="7348" w:type="dxa"/>
            <w:gridSpan w:val="3"/>
            <w:tcBorders>
              <w:left w:val="single" w:sz="4" w:space="0" w:color="auto"/>
              <w:right w:val="single" w:sz="4" w:space="0" w:color="auto"/>
            </w:tcBorders>
            <w:hideMark/>
          </w:tcPr>
          <w:p w:rsidR="007C174E" w:rsidRPr="004B658C" w:rsidRDefault="007C174E" w:rsidP="007C174E">
            <w:pPr>
              <w:pStyle w:val="Tabelle6pt"/>
            </w:pPr>
            <w:r w:rsidRPr="004B658C">
              <w:t>Kompetenz:</w:t>
            </w:r>
          </w:p>
          <w:p w:rsidR="007C174E" w:rsidRDefault="007C174E" w:rsidP="007C174E">
            <w:pPr>
              <w:pStyle w:val="Kopf8ptafz"/>
            </w:pPr>
            <w:r>
              <w:t>Ich kann die Ladungsverteilung auf leitenden und nichtleitenden Körpern beschreiben.</w:t>
            </w:r>
          </w:p>
          <w:p w:rsidR="007C174E" w:rsidRDefault="007C174E" w:rsidP="007C174E">
            <w:pPr>
              <w:pStyle w:val="Kopf8ptafz"/>
            </w:pPr>
            <w:r>
              <w:t>Ich kann beschreiben, wie ein geladener Körper von seiner Ladung befreit werden kann.</w:t>
            </w:r>
          </w:p>
          <w:p w:rsidR="007C174E" w:rsidRDefault="007C174E" w:rsidP="007C174E">
            <w:pPr>
              <w:pStyle w:val="Kopf8ptafz"/>
            </w:pPr>
            <w:r>
              <w:t>Ich kann den Begriff Influenz erklären.</w:t>
            </w:r>
          </w:p>
          <w:p w:rsidR="007C174E" w:rsidRDefault="007C174E" w:rsidP="007C174E">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7C174E" w:rsidRDefault="007C174E" w:rsidP="007C174E">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174E" w:rsidRPr="00B51DE9" w:rsidTr="007C174E">
              <w:trPr>
                <w:trHeight w:val="284"/>
              </w:trPr>
              <w:tc>
                <w:tcPr>
                  <w:tcW w:w="2090" w:type="dxa"/>
                  <w:shd w:val="clear" w:color="auto" w:fill="auto"/>
                </w:tcPr>
                <w:p w:rsidR="007C174E" w:rsidRPr="00B51DE9" w:rsidRDefault="007C174E" w:rsidP="007C174E">
                  <w:pPr>
                    <w:pStyle w:val="Textkrpermitte"/>
                  </w:pPr>
                  <w:r w:rsidRPr="00B51DE9">
                    <w:t>LernPROJEKT</w:t>
                  </w:r>
                </w:p>
              </w:tc>
            </w:tr>
            <w:tr w:rsidR="007C174E" w:rsidRPr="00B51DE9" w:rsidTr="007C174E">
              <w:trPr>
                <w:trHeight w:val="284"/>
              </w:trPr>
              <w:tc>
                <w:tcPr>
                  <w:tcW w:w="2090" w:type="dxa"/>
                  <w:shd w:val="clear" w:color="auto" w:fill="auto"/>
                </w:tcPr>
                <w:p w:rsidR="007C174E" w:rsidRPr="00B51DE9" w:rsidRDefault="007C174E" w:rsidP="007C174E">
                  <w:pPr>
                    <w:pStyle w:val="Textkrpermitte"/>
                  </w:pPr>
                  <w:r w:rsidRPr="00B51DE9">
                    <w:t>LernTHEMA</w:t>
                  </w:r>
                </w:p>
              </w:tc>
            </w:tr>
            <w:tr w:rsidR="007C174E" w:rsidRPr="00B51DE9" w:rsidTr="007C174E">
              <w:trPr>
                <w:trHeight w:val="284"/>
              </w:trPr>
              <w:tc>
                <w:tcPr>
                  <w:tcW w:w="2090" w:type="dxa"/>
                  <w:shd w:val="clear" w:color="auto" w:fill="D9D9D9" w:themeFill="background1" w:themeFillShade="D9"/>
                </w:tcPr>
                <w:p w:rsidR="007C174E" w:rsidRPr="00B51DE9" w:rsidRDefault="007C174E" w:rsidP="007C174E">
                  <w:pPr>
                    <w:pStyle w:val="TabelleKopfmitte"/>
                  </w:pPr>
                  <w:r w:rsidRPr="00B51DE9">
                    <w:t>LernSCHRITT</w:t>
                  </w:r>
                </w:p>
              </w:tc>
            </w:tr>
          </w:tbl>
          <w:p w:rsidR="007C174E" w:rsidRPr="00B51DE9" w:rsidRDefault="007C174E" w:rsidP="007C174E">
            <w:pPr>
              <w:pStyle w:val="TabelleKopfmitte"/>
            </w:pPr>
          </w:p>
        </w:tc>
      </w:tr>
      <w:tr w:rsidR="007C174E" w:rsidRPr="00B51DE9" w:rsidTr="007C174E">
        <w:tc>
          <w:tcPr>
            <w:tcW w:w="7348" w:type="dxa"/>
            <w:gridSpan w:val="3"/>
            <w:tcBorders>
              <w:left w:val="single" w:sz="4" w:space="0" w:color="auto"/>
              <w:right w:val="single" w:sz="4" w:space="0" w:color="auto"/>
            </w:tcBorders>
            <w:hideMark/>
          </w:tcPr>
          <w:p w:rsidR="007C174E" w:rsidRPr="004B658C" w:rsidRDefault="007C174E" w:rsidP="007C174E">
            <w:pPr>
              <w:pStyle w:val="Tabelle6pt"/>
            </w:pPr>
            <w:r w:rsidRPr="004B658C">
              <w:t>Hauptbezug:</w:t>
            </w:r>
          </w:p>
          <w:p w:rsidR="007C174E" w:rsidRDefault="007C174E" w:rsidP="007C174E">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7C174E" w:rsidRDefault="007C174E"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C174E" w:rsidRPr="00B51DE9" w:rsidRDefault="007C174E" w:rsidP="007C174E">
            <w:pPr>
              <w:pStyle w:val="TabelleKopfmitte"/>
            </w:pPr>
          </w:p>
        </w:tc>
      </w:tr>
      <w:tr w:rsidR="007C174E" w:rsidRPr="00B51DE9" w:rsidTr="007C174E">
        <w:tc>
          <w:tcPr>
            <w:tcW w:w="7348" w:type="dxa"/>
            <w:gridSpan w:val="3"/>
            <w:tcBorders>
              <w:left w:val="single" w:sz="4" w:space="0" w:color="auto"/>
              <w:right w:val="single" w:sz="4" w:space="0" w:color="auto"/>
            </w:tcBorders>
            <w:tcMar>
              <w:bottom w:w="0" w:type="dxa"/>
            </w:tcMar>
            <w:hideMark/>
          </w:tcPr>
          <w:p w:rsidR="007C174E" w:rsidRDefault="007C174E" w:rsidP="007C174E">
            <w:pPr>
              <w:pStyle w:val="Tabelle6pt"/>
            </w:pPr>
            <w:r>
              <w:t>Weitere Bezüge:</w:t>
            </w:r>
          </w:p>
          <w:p w:rsidR="007C174E" w:rsidRDefault="007C174E" w:rsidP="007C174E">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7C174E" w:rsidRDefault="007C174E" w:rsidP="007C174E">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C174E" w:rsidRPr="00B51DE9" w:rsidRDefault="007C174E" w:rsidP="007C174E">
            <w:pPr>
              <w:pStyle w:val="TabelleKopfmitte"/>
            </w:pPr>
          </w:p>
        </w:tc>
      </w:tr>
    </w:tbl>
    <w:p w:rsidR="005C53BA" w:rsidRDefault="005F77F9" w:rsidP="005C53BA">
      <w:pPr>
        <w:pStyle w:val="berschrift3"/>
      </w:pPr>
      <w:r>
        <w:t>Vorgehen</w:t>
      </w:r>
      <w:r w:rsidR="005C53BA">
        <w:t>:</w:t>
      </w:r>
      <w:r w:rsidR="005C53BA">
        <w:rPr>
          <w:noProof/>
          <w:sz w:val="24"/>
        </w:rPr>
        <w:drawing>
          <wp:anchor distT="0" distB="0" distL="114300" distR="114300" simplePos="0" relativeHeight="252295168" behindDoc="0" locked="0" layoutInCell="0" allowOverlap="1" wp14:anchorId="1ACFA99F" wp14:editId="2BAB045E">
            <wp:simplePos x="0" y="0"/>
            <wp:positionH relativeFrom="rightMargin">
              <wp:posOffset>107950</wp:posOffset>
            </wp:positionH>
            <wp:positionV relativeFrom="paragraph">
              <wp:posOffset>0</wp:posOffset>
            </wp:positionV>
            <wp:extent cx="349885" cy="320675"/>
            <wp:effectExtent l="0" t="0" r="0" b="3175"/>
            <wp:wrapNone/>
            <wp:docPr id="170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174E" w:rsidRDefault="007C174E" w:rsidP="007C174E">
      <w:pPr>
        <w:pStyle w:val="Textkrper"/>
      </w:pPr>
      <w:r>
        <w:t>Lesen und bearbeiten Sie den Informationstext und die Anleitung. Beantworten Sie dann schriftlich die Fragen am Ende des Textes.</w:t>
      </w:r>
    </w:p>
    <w:p w:rsidR="007C174E" w:rsidRDefault="007C174E" w:rsidP="007C174E">
      <w:pPr>
        <w:pStyle w:val="berschrift3"/>
      </w:pPr>
      <w:r>
        <w:t>Elektrische Leitung</w:t>
      </w:r>
    </w:p>
    <w:p w:rsidR="007C174E" w:rsidRDefault="007C174E" w:rsidP="007C174E">
      <w:pPr>
        <w:pStyle w:val="Textkrper"/>
      </w:pPr>
      <w:r>
        <w:t>Bei der Reibung zwischen zwei Körpern werden die Ladungen getrennt. Elektronen we</w:t>
      </w:r>
      <w:r>
        <w:t>r</w:t>
      </w:r>
      <w:r>
        <w:t>den von einem zu dem anderen der beiden Körper rübergeschoben. Was geschieht nun zum Beispiel auf dem negativ geladenen Körper mit den zusätzlichen Elektronenn? B</w:t>
      </w:r>
      <w:r>
        <w:t>e</w:t>
      </w:r>
      <w:r>
        <w:t>kanntermaßen stoßen sich gleichnamige Ladungen ab. Wie verteilen sich jetzt die z</w:t>
      </w:r>
      <w:r>
        <w:t>u</w:t>
      </w:r>
      <w:r>
        <w:t>sätzlichen Elektronen im Körper</w:t>
      </w:r>
      <w:r w:rsidR="00CD34A1">
        <w:t>?</w:t>
      </w:r>
      <w:r>
        <w:t xml:space="preserve"> Das hängt vom Körper ab. Das Material ist entsche</w:t>
      </w:r>
      <w:r>
        <w:t>i</w:t>
      </w:r>
      <w:r>
        <w:t>dend. Es gibt Körper, in denen können sich die Elektronen frei bewegen und es gibt Kö</w:t>
      </w:r>
      <w:r>
        <w:t>r</w:t>
      </w:r>
      <w:r>
        <w:t>per, in denen sich die Elektronen nicht frei bewegen können und an ihr Atom gebunden sind.</w:t>
      </w:r>
    </w:p>
    <w:p w:rsidR="007C174E" w:rsidRDefault="007C174E" w:rsidP="007C174E">
      <w:pPr>
        <w:pStyle w:val="Textkrper"/>
      </w:pPr>
      <w:r>
        <w:t>In Körpern, in denen sich die Elektronen nicht frei bewegen können, bleiben sie an dem Platz, an dem sie bei der Reibung hingeschoben wurden. In Körpern, in denen sich die Elektronen frei bewegen können, versuchen die zusätzlichen Elektronen sich möglichst weit von den anderen Elektronen zu entfernen. Am Ende sind alle zusätzlichen Elektr</w:t>
      </w:r>
      <w:r>
        <w:t>o</w:t>
      </w:r>
      <w:r>
        <w:t>nen gleichweit voneinander entfernt und sitzen gleichmäßig auf der Oberfläche des Körpers verteilt.</w:t>
      </w:r>
    </w:p>
    <w:p w:rsidR="007C174E" w:rsidRDefault="007C174E" w:rsidP="007C174E">
      <w:pPr>
        <w:pStyle w:val="berschrift3"/>
      </w:pPr>
      <w:r>
        <w:t>Versuchsanleitung</w:t>
      </w:r>
    </w:p>
    <w:p w:rsidR="007C174E" w:rsidRDefault="007C174E" w:rsidP="00BD1EE7">
      <w:pPr>
        <w:pStyle w:val="Textkrpernrauen"/>
        <w:numPr>
          <w:ilvl w:val="0"/>
          <w:numId w:val="46"/>
        </w:numPr>
      </w:pPr>
      <w:r>
        <w:t>Überprüfen Sie Ihr Material. Sie brauchen:</w:t>
      </w:r>
    </w:p>
    <w:p w:rsidR="007C174E" w:rsidRPr="000F6D6C" w:rsidRDefault="007C174E" w:rsidP="007C174E">
      <w:pPr>
        <w:pStyle w:val="Textkrperafz"/>
        <w:rPr>
          <w:lang w:val="de-DE"/>
        </w:rPr>
      </w:pPr>
      <w:r>
        <w:rPr>
          <w:lang w:val="de-DE"/>
        </w:rPr>
        <w:t>1 Elektroskop,</w:t>
      </w:r>
    </w:p>
    <w:p w:rsidR="007C174E" w:rsidRPr="000F6D6C" w:rsidRDefault="007C174E" w:rsidP="007C174E">
      <w:pPr>
        <w:pStyle w:val="Textkrperafz"/>
        <w:rPr>
          <w:lang w:val="de-DE"/>
        </w:rPr>
      </w:pPr>
      <w:r w:rsidRPr="000F6D6C">
        <w:rPr>
          <w:lang w:val="de-DE"/>
        </w:rPr>
        <w:t xml:space="preserve">1 </w:t>
      </w:r>
      <w:r>
        <w:rPr>
          <w:lang w:val="de-DE"/>
        </w:rPr>
        <w:t>Metallkugel</w:t>
      </w:r>
      <w:r w:rsidRPr="000F6D6C">
        <w:rPr>
          <w:lang w:val="de-DE"/>
        </w:rPr>
        <w:t>,</w:t>
      </w:r>
    </w:p>
    <w:p w:rsidR="007C174E" w:rsidRDefault="007C174E" w:rsidP="007C174E">
      <w:pPr>
        <w:pStyle w:val="Textkrperafz"/>
      </w:pPr>
      <w:r>
        <w:rPr>
          <w:lang w:val="de-DE"/>
        </w:rPr>
        <w:t>1 Luftballon</w:t>
      </w:r>
      <w:r w:rsidRPr="000F6D6C">
        <w:rPr>
          <w:lang w:val="de-DE"/>
        </w:rPr>
        <w:t xml:space="preserve"> u</w:t>
      </w:r>
      <w:r>
        <w:t>nd</w:t>
      </w:r>
    </w:p>
    <w:p w:rsidR="007C174E" w:rsidRDefault="007C174E" w:rsidP="007C174E">
      <w:pPr>
        <w:pStyle w:val="Textkrperafz"/>
      </w:pPr>
      <w:r>
        <w:t>1 Stück Fell.</w:t>
      </w:r>
    </w:p>
    <w:p w:rsidR="007C174E" w:rsidRDefault="007C174E" w:rsidP="007C174E">
      <w:pPr>
        <w:pStyle w:val="Textkrpernrauen"/>
      </w:pPr>
      <w:r>
        <w:t>Blasen Sie den Luftballon auf.</w:t>
      </w:r>
    </w:p>
    <w:p w:rsidR="007C174E" w:rsidRDefault="007C174E" w:rsidP="007C174E">
      <w:pPr>
        <w:pStyle w:val="Textkrpernrauen"/>
      </w:pPr>
      <w:r>
        <w:t>Laden Sie den Luftballon elektrisch auf. Reiben Sie dafür kräftig, lange und überall den Luftballon mit dem Stück Fell.</w:t>
      </w:r>
    </w:p>
    <w:p w:rsidR="007C174E" w:rsidRDefault="007C174E" w:rsidP="007C174E">
      <w:pPr>
        <w:pStyle w:val="Textkrpernrauen"/>
      </w:pPr>
      <w:r>
        <w:t>Streifen Sie eine Seite des Luftballons am Metallteller des Elektroskops ab und b</w:t>
      </w:r>
      <w:r>
        <w:t>e</w:t>
      </w:r>
      <w:r>
        <w:t>obachten Sie den Zeiger.</w:t>
      </w:r>
    </w:p>
    <w:p w:rsidR="007C174E" w:rsidRDefault="007C174E" w:rsidP="007C174E">
      <w:pPr>
        <w:pStyle w:val="Textkrpernrauen"/>
      </w:pPr>
      <w:r>
        <w:t>Berühren Sie den Metallteller mit dem Finger. Dadurch wird der Zeigerausschlag zurückgenommen.</w:t>
      </w:r>
    </w:p>
    <w:p w:rsidR="007C174E" w:rsidRPr="00155F14" w:rsidRDefault="007C174E" w:rsidP="007C174E">
      <w:pPr>
        <w:pStyle w:val="Textkrpernrauen"/>
      </w:pPr>
      <w:r>
        <w:t>Berühren Sie mit einer Hand die obere Rundung des Luftballons.</w:t>
      </w:r>
    </w:p>
    <w:p w:rsidR="007C174E" w:rsidRDefault="007C174E" w:rsidP="007C174E">
      <w:pPr>
        <w:pStyle w:val="Textkrpernrauen"/>
      </w:pPr>
      <w:r>
        <w:t>Streifen Sie die andere Seite des Luftballons am Metallteller des Elektroskops ab und beobachten Sie den Zeiger.</w:t>
      </w:r>
    </w:p>
    <w:p w:rsidR="007C174E" w:rsidRDefault="007C174E" w:rsidP="007C174E">
      <w:pPr>
        <w:pStyle w:val="Textkrpernrauen"/>
      </w:pPr>
      <w:r>
        <w:lastRenderedPageBreak/>
        <w:t>Berühren Sie den Metallteller mit dem Finger. Dadurch wird der Zeigerausschlag zurückgenommen.</w:t>
      </w:r>
    </w:p>
    <w:p w:rsidR="007C174E" w:rsidRDefault="007C174E" w:rsidP="007C174E">
      <w:pPr>
        <w:pStyle w:val="Textkrpernrauen"/>
      </w:pPr>
      <w:r>
        <w:t>Laden Sie die Metallkugel elektrisch auf. Reiben Sie dafür kräftig, lange und überall die Metallkugel mit dem Stück Fell.</w:t>
      </w:r>
    </w:p>
    <w:p w:rsidR="007C174E" w:rsidRDefault="007C174E" w:rsidP="007C174E">
      <w:pPr>
        <w:pStyle w:val="Textkrpernrauen"/>
      </w:pPr>
      <w:r>
        <w:t>Streifen Sie eine Seite der Metallkugel am Metallteller des Elektroskops ab und b</w:t>
      </w:r>
      <w:r>
        <w:t>e</w:t>
      </w:r>
      <w:r>
        <w:t>obachten Sie den Zeiger.</w:t>
      </w:r>
    </w:p>
    <w:p w:rsidR="007C174E" w:rsidRDefault="007C174E" w:rsidP="007C174E">
      <w:pPr>
        <w:pStyle w:val="Textkrpernrauen"/>
      </w:pPr>
      <w:r>
        <w:t>Berühren Sie den Metallteller mit dem Finger. Dadurch wird der Zeigerausschlag zurückgenommen.</w:t>
      </w:r>
    </w:p>
    <w:p w:rsidR="007C174E" w:rsidRPr="00155F14" w:rsidRDefault="007C174E" w:rsidP="007C174E">
      <w:pPr>
        <w:pStyle w:val="Textkrpernrauen"/>
      </w:pPr>
      <w:r>
        <w:t>Berühren Sie mit einem Finger die obere Rundung der Metallkugel.</w:t>
      </w:r>
    </w:p>
    <w:p w:rsidR="007C174E" w:rsidRDefault="007C174E" w:rsidP="007C174E">
      <w:pPr>
        <w:pStyle w:val="Textkrpernrauen"/>
      </w:pPr>
      <w:r>
        <w:t>Streifen Sie die andere Seite der Metallkugel am Metallteller des Elektroskops ab und beobachten Sie den Zeiger.</w:t>
      </w:r>
    </w:p>
    <w:p w:rsidR="007C174E" w:rsidRDefault="007C174E" w:rsidP="007C174E">
      <w:pPr>
        <w:pStyle w:val="Textkrpernrauen"/>
      </w:pPr>
      <w:r>
        <w:t>Räumen Sie den Versuch auf.</w:t>
      </w:r>
    </w:p>
    <w:p w:rsidR="007C174E" w:rsidRDefault="007C174E" w:rsidP="007C174E">
      <w:pPr>
        <w:pStyle w:val="berschrift3"/>
      </w:pPr>
      <w:r>
        <w:t>Aufgaben</w:t>
      </w:r>
      <w:r>
        <w:rPr>
          <w:noProof/>
          <w:sz w:val="24"/>
        </w:rPr>
        <w:drawing>
          <wp:anchor distT="0" distB="0" distL="114300" distR="114300" simplePos="0" relativeHeight="252161024" behindDoc="0" locked="0" layoutInCell="0" allowOverlap="1" wp14:anchorId="5AD34830" wp14:editId="7685428F">
            <wp:simplePos x="0" y="0"/>
            <wp:positionH relativeFrom="rightMargin">
              <wp:posOffset>107950</wp:posOffset>
            </wp:positionH>
            <wp:positionV relativeFrom="paragraph">
              <wp:posOffset>0</wp:posOffset>
            </wp:positionV>
            <wp:extent cx="302701" cy="324000"/>
            <wp:effectExtent l="0" t="0" r="2540" b="0"/>
            <wp:wrapNone/>
            <wp:docPr id="15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174E" w:rsidRDefault="007C174E" w:rsidP="00BD1EE7">
      <w:pPr>
        <w:pStyle w:val="AufgabeEbene1"/>
        <w:numPr>
          <w:ilvl w:val="0"/>
          <w:numId w:val="47"/>
        </w:numPr>
      </w:pPr>
      <w:r>
        <w:t>Nennen Sie, von was die Beweglichkeit der Elektronen in einem Körper abhängt.</w:t>
      </w:r>
    </w:p>
    <w:p w:rsidR="007C174E" w:rsidRDefault="007C174E" w:rsidP="00BD1EE7">
      <w:pPr>
        <w:pStyle w:val="AufgabeEbene1"/>
        <w:numPr>
          <w:ilvl w:val="0"/>
          <w:numId w:val="14"/>
        </w:numPr>
      </w:pPr>
      <w:r>
        <w:t>Beschreiben Sie, was mit den zusätzlichen Elektronen passiert, die auf einen Körper gelangen, in dem sie sich frei bewegen können.</w:t>
      </w:r>
    </w:p>
    <w:p w:rsidR="007C174E" w:rsidRDefault="007C174E" w:rsidP="00BD1EE7">
      <w:pPr>
        <w:pStyle w:val="AufgabeEbene1"/>
        <w:numPr>
          <w:ilvl w:val="0"/>
          <w:numId w:val="14"/>
        </w:numPr>
      </w:pPr>
      <w:r>
        <w:t>Beschreiben Sie, was mit den zusätzlichen Elektronen passiert, die auf einen Körper gelangen, in dem sie sich nicht frei bewegen können.</w:t>
      </w:r>
    </w:p>
    <w:p w:rsidR="007C174E" w:rsidRDefault="007C174E" w:rsidP="007C174E">
      <w:pPr>
        <w:pStyle w:val="AufgabeEbene1"/>
      </w:pPr>
      <w:r>
        <w:t>Nennen Sie die benötigten Materialien.</w:t>
      </w:r>
    </w:p>
    <w:p w:rsidR="007C174E" w:rsidRDefault="007C174E" w:rsidP="007C174E">
      <w:pPr>
        <w:pStyle w:val="AufgabeEbene1"/>
      </w:pPr>
      <w:r>
        <w:t>Das Experiment besteht aus zwei Teilen. Beschreiben Sie, was Sie im ersten Teil m</w:t>
      </w:r>
      <w:r>
        <w:t>a</w:t>
      </w:r>
      <w:r>
        <w:t>chen.</w:t>
      </w:r>
    </w:p>
    <w:p w:rsidR="007C174E" w:rsidRPr="009C1778" w:rsidRDefault="007C174E" w:rsidP="007C174E">
      <w:pPr>
        <w:pStyle w:val="AufgabeEbene1"/>
      </w:pPr>
      <w:r>
        <w:t>Nennen Sie die Materialien, die Sie im ersten Teil brauchen.</w:t>
      </w:r>
    </w:p>
    <w:p w:rsidR="007C174E" w:rsidRDefault="007C174E" w:rsidP="007C174E">
      <w:pPr>
        <w:pStyle w:val="AufgabeEbene1"/>
      </w:pPr>
      <w:r>
        <w:t>Beschreiben Sie, was Sie im zweiten Teil des Experimentes machen.</w:t>
      </w:r>
    </w:p>
    <w:p w:rsidR="007C174E" w:rsidRDefault="007C174E" w:rsidP="007C174E">
      <w:pPr>
        <w:pStyle w:val="AufgabeEbene1"/>
      </w:pPr>
      <w:r>
        <w:t>Nennen Sie den letzten Arbeitsschritt.</w:t>
      </w:r>
    </w:p>
    <w:p w:rsidR="007C174E" w:rsidRDefault="006E756E" w:rsidP="007C174E">
      <w:pPr>
        <w:pStyle w:val="Textkrper"/>
      </w:pPr>
      <w:r>
        <w:rPr>
          <w:noProof/>
        </w:rPr>
        <w:drawing>
          <wp:anchor distT="0" distB="0" distL="114300" distR="114300" simplePos="0" relativeHeight="252162048" behindDoc="0" locked="0" layoutInCell="0" allowOverlap="1" wp14:anchorId="71576214" wp14:editId="405A9C51">
            <wp:simplePos x="0" y="0"/>
            <wp:positionH relativeFrom="rightMargin">
              <wp:posOffset>108585</wp:posOffset>
            </wp:positionH>
            <wp:positionV relativeFrom="paragraph">
              <wp:posOffset>16510</wp:posOffset>
            </wp:positionV>
            <wp:extent cx="532765" cy="323850"/>
            <wp:effectExtent l="0" t="0" r="635" b="0"/>
            <wp:wrapNone/>
            <wp:docPr id="156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756E" w:rsidRDefault="007C174E" w:rsidP="007C174E">
      <w:pPr>
        <w:pStyle w:val="Textkrper"/>
      </w:pPr>
      <w:r>
        <w:t>Nachdem Sie die Aufgaben schriftlich beantwortet haben, besprechen Sie die Lösungen mit Ihren Gruppenmitgliedern</w:t>
      </w:r>
      <w:r w:rsidR="00E341D3">
        <w:t>. Anschließend stellen Sie Ihrer</w:t>
      </w:r>
      <w:r>
        <w:t xml:space="preserve"> Lehrer</w:t>
      </w:r>
      <w:r w:rsidR="00E341D3">
        <w:t>in oder Ihrem Lehrer</w:t>
      </w:r>
      <w:r>
        <w:t xml:space="preserve"> die Lösungen vor und bekommen von ihm die Versuchsmaterialien.</w:t>
      </w:r>
      <w:r w:rsidR="006E756E">
        <w:br w:type="page"/>
      </w:r>
    </w:p>
    <w:p w:rsidR="007C174E" w:rsidRDefault="007C174E" w:rsidP="007C174E">
      <w:pPr>
        <w:pStyle w:val="berschrift2"/>
      </w:pPr>
      <w:r>
        <w:lastRenderedPageBreak/>
        <w:t>Level A: elektrische Leitung – Wie verteilen sich Ladun</w:t>
      </w:r>
      <w:r w:rsidR="00CD34A1">
        <w:t>gen auf verschiedenen Körpern? –</w:t>
      </w:r>
      <w:r>
        <w:t xml:space="preserve">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056A5"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Kompetenzbereich</w:t>
            </w:r>
          </w:p>
          <w:p w:rsidR="003056A5" w:rsidRDefault="003056A5"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Lernfortschritt</w:t>
            </w:r>
          </w:p>
          <w:p w:rsidR="003056A5" w:rsidRDefault="003056A5"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Materialien/Titel</w:t>
            </w:r>
          </w:p>
          <w:p w:rsidR="003056A5" w:rsidRDefault="003056A5" w:rsidP="002F56F9">
            <w:pPr>
              <w:pStyle w:val="TabelleKopflinks"/>
            </w:pPr>
            <w:r>
              <w:t xml:space="preserve">Elektrostatik – Ladungsbewegung </w:t>
            </w:r>
            <w:r w:rsidR="002F56F9">
              <w:t>–</w:t>
            </w:r>
            <w:r>
              <w:t xml:space="preserve"> Versuch</w:t>
            </w:r>
            <w:r>
              <w:t>s</w:t>
            </w:r>
            <w:r w:rsidR="002F56F9">
              <w:t xml:space="preserve">nachbereitung – </w:t>
            </w:r>
            <w:r w:rsidR="00D513CE">
              <w:t>Level A</w:t>
            </w:r>
          </w:p>
        </w:tc>
        <w:tc>
          <w:tcPr>
            <w:tcW w:w="188" w:type="dxa"/>
            <w:vMerge w:val="restart"/>
            <w:tcBorders>
              <w:top w:val="nil"/>
              <w:left w:val="single" w:sz="4" w:space="0" w:color="auto"/>
              <w:bottom w:val="nil"/>
              <w:right w:val="single" w:sz="4" w:space="0" w:color="auto"/>
            </w:tcBorders>
            <w:shd w:val="clear" w:color="auto" w:fill="FFFFFF"/>
          </w:tcPr>
          <w:p w:rsidR="003056A5" w:rsidRPr="004B658C" w:rsidRDefault="003056A5"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056A5" w:rsidRPr="00B51DE9" w:rsidRDefault="003056A5" w:rsidP="00280ADF">
            <w:pPr>
              <w:pStyle w:val="TabelleKopfmitte"/>
            </w:pPr>
            <w:r>
              <w:t>Physik</w:t>
            </w:r>
          </w:p>
          <w:p w:rsidR="003056A5" w:rsidRPr="00B51DE9" w:rsidRDefault="003056A5" w:rsidP="003056A5">
            <w:pPr>
              <w:pStyle w:val="TabelleKopfmitte"/>
              <w:rPr>
                <w:rFonts w:eastAsia="Calibri"/>
              </w:rPr>
            </w:pPr>
            <w:r>
              <w:t>Ph</w:t>
            </w:r>
            <w:r w:rsidRPr="00B51DE9">
              <w:t>0</w:t>
            </w:r>
            <w:r>
              <w:t>4</w:t>
            </w:r>
            <w:r w:rsidRPr="00B51DE9">
              <w:t>.01</w:t>
            </w:r>
            <w:r>
              <w:t>.04</w:t>
            </w:r>
          </w:p>
        </w:tc>
      </w:tr>
      <w:tr w:rsidR="003056A5" w:rsidRPr="00B51DE9" w:rsidTr="00280ADF">
        <w:tc>
          <w:tcPr>
            <w:tcW w:w="7348" w:type="dxa"/>
            <w:gridSpan w:val="3"/>
            <w:tcBorders>
              <w:left w:val="single" w:sz="4" w:space="0" w:color="auto"/>
              <w:right w:val="single" w:sz="4" w:space="0" w:color="auto"/>
            </w:tcBorders>
            <w:hideMark/>
          </w:tcPr>
          <w:p w:rsidR="003056A5" w:rsidRPr="004B658C" w:rsidRDefault="003056A5" w:rsidP="00280ADF">
            <w:pPr>
              <w:pStyle w:val="Tabelle6pt"/>
            </w:pPr>
            <w:r w:rsidRPr="004B658C">
              <w:t>Kompetenz:</w:t>
            </w:r>
          </w:p>
          <w:p w:rsidR="003056A5" w:rsidRDefault="003056A5" w:rsidP="00280ADF">
            <w:pPr>
              <w:pStyle w:val="Kopf8ptafz"/>
            </w:pPr>
            <w:r>
              <w:t>Ich kann die Ladungsverteilung auf leitenden und nichtleitenden Körpern beschreiben.</w:t>
            </w:r>
          </w:p>
          <w:p w:rsidR="003056A5" w:rsidRDefault="003056A5" w:rsidP="00280ADF">
            <w:pPr>
              <w:pStyle w:val="Kopf8ptafz"/>
            </w:pPr>
            <w:r>
              <w:t>Ich kann beschreiben, wie ein geladener Körper von seiner Ladung befreit werden kann.</w:t>
            </w:r>
          </w:p>
          <w:p w:rsidR="003056A5" w:rsidRDefault="003056A5" w:rsidP="00280ADF">
            <w:pPr>
              <w:pStyle w:val="Kopf8ptafz"/>
            </w:pPr>
            <w:r>
              <w:t>Ich kann den Begriff Influenz erklären.</w:t>
            </w:r>
          </w:p>
          <w:p w:rsidR="003056A5" w:rsidRDefault="003056A5"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056A5" w:rsidRPr="00B51DE9" w:rsidTr="00280ADF">
              <w:trPr>
                <w:trHeight w:val="284"/>
              </w:trPr>
              <w:tc>
                <w:tcPr>
                  <w:tcW w:w="2090" w:type="dxa"/>
                  <w:shd w:val="clear" w:color="auto" w:fill="auto"/>
                </w:tcPr>
                <w:p w:rsidR="003056A5" w:rsidRPr="00B51DE9" w:rsidRDefault="003056A5" w:rsidP="00280ADF">
                  <w:pPr>
                    <w:pStyle w:val="Textkrpermitte"/>
                  </w:pPr>
                  <w:r w:rsidRPr="00B51DE9">
                    <w:t>LernPROJEKT</w:t>
                  </w:r>
                </w:p>
              </w:tc>
            </w:tr>
            <w:tr w:rsidR="003056A5" w:rsidRPr="00B51DE9" w:rsidTr="00280ADF">
              <w:trPr>
                <w:trHeight w:val="284"/>
              </w:trPr>
              <w:tc>
                <w:tcPr>
                  <w:tcW w:w="2090" w:type="dxa"/>
                  <w:shd w:val="clear" w:color="auto" w:fill="auto"/>
                </w:tcPr>
                <w:p w:rsidR="003056A5" w:rsidRPr="00B51DE9" w:rsidRDefault="003056A5" w:rsidP="00280ADF">
                  <w:pPr>
                    <w:pStyle w:val="Textkrpermitte"/>
                  </w:pPr>
                  <w:r w:rsidRPr="00B51DE9">
                    <w:t>LernTHEMA</w:t>
                  </w:r>
                </w:p>
              </w:tc>
            </w:tr>
            <w:tr w:rsidR="003056A5" w:rsidRPr="00B51DE9" w:rsidTr="00280ADF">
              <w:trPr>
                <w:trHeight w:val="284"/>
              </w:trPr>
              <w:tc>
                <w:tcPr>
                  <w:tcW w:w="2090" w:type="dxa"/>
                  <w:shd w:val="clear" w:color="auto" w:fill="D9D9D9" w:themeFill="background1" w:themeFillShade="D9"/>
                </w:tcPr>
                <w:p w:rsidR="003056A5" w:rsidRPr="00B51DE9" w:rsidRDefault="003056A5" w:rsidP="00280ADF">
                  <w:pPr>
                    <w:pStyle w:val="TabelleKopfmitte"/>
                  </w:pPr>
                  <w:r w:rsidRPr="00B51DE9">
                    <w:t>LernSCHRITT</w:t>
                  </w:r>
                </w:p>
              </w:tc>
            </w:tr>
          </w:tbl>
          <w:p w:rsidR="003056A5" w:rsidRPr="00B51DE9" w:rsidRDefault="003056A5" w:rsidP="00280ADF">
            <w:pPr>
              <w:pStyle w:val="TabelleKopfmitte"/>
            </w:pPr>
          </w:p>
        </w:tc>
      </w:tr>
      <w:tr w:rsidR="003056A5" w:rsidRPr="00B51DE9" w:rsidTr="00280ADF">
        <w:tc>
          <w:tcPr>
            <w:tcW w:w="7348" w:type="dxa"/>
            <w:gridSpan w:val="3"/>
            <w:tcBorders>
              <w:left w:val="single" w:sz="4" w:space="0" w:color="auto"/>
              <w:right w:val="single" w:sz="4" w:space="0" w:color="auto"/>
            </w:tcBorders>
            <w:hideMark/>
          </w:tcPr>
          <w:p w:rsidR="003056A5" w:rsidRPr="004B658C" w:rsidRDefault="003056A5" w:rsidP="00280ADF">
            <w:pPr>
              <w:pStyle w:val="Tabelle6pt"/>
            </w:pPr>
            <w:r w:rsidRPr="004B658C">
              <w:t>Hauptbezug:</w:t>
            </w:r>
          </w:p>
          <w:p w:rsidR="003056A5" w:rsidRDefault="003056A5"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056A5" w:rsidRPr="00B51DE9" w:rsidRDefault="003056A5" w:rsidP="00280ADF">
            <w:pPr>
              <w:pStyle w:val="TabelleKopfmitte"/>
            </w:pPr>
          </w:p>
        </w:tc>
      </w:tr>
      <w:tr w:rsidR="003056A5" w:rsidRPr="00B51DE9" w:rsidTr="00280ADF">
        <w:tc>
          <w:tcPr>
            <w:tcW w:w="7348" w:type="dxa"/>
            <w:gridSpan w:val="3"/>
            <w:tcBorders>
              <w:left w:val="single" w:sz="4" w:space="0" w:color="auto"/>
              <w:right w:val="single" w:sz="4" w:space="0" w:color="auto"/>
            </w:tcBorders>
            <w:tcMar>
              <w:bottom w:w="0" w:type="dxa"/>
            </w:tcMar>
            <w:hideMark/>
          </w:tcPr>
          <w:p w:rsidR="003056A5" w:rsidRDefault="003056A5" w:rsidP="00280ADF">
            <w:pPr>
              <w:pStyle w:val="Tabelle6pt"/>
            </w:pPr>
            <w:r>
              <w:t>Weitere Bezüge:</w:t>
            </w:r>
          </w:p>
          <w:p w:rsidR="003056A5" w:rsidRDefault="003056A5"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056A5" w:rsidRPr="00B51DE9" w:rsidRDefault="003056A5" w:rsidP="00280ADF">
            <w:pPr>
              <w:pStyle w:val="TabelleKopfmitte"/>
            </w:pPr>
          </w:p>
        </w:tc>
      </w:tr>
    </w:tbl>
    <w:p w:rsidR="005C53BA" w:rsidRDefault="005C53BA" w:rsidP="005C53BA">
      <w:pPr>
        <w:pStyle w:val="berschrift3"/>
      </w:pPr>
      <w:r>
        <w:t>Aufgaben:</w:t>
      </w:r>
      <w:r>
        <w:rPr>
          <w:noProof/>
          <w:sz w:val="24"/>
        </w:rPr>
        <w:drawing>
          <wp:anchor distT="0" distB="0" distL="114300" distR="114300" simplePos="0" relativeHeight="252297216" behindDoc="0" locked="0" layoutInCell="0" allowOverlap="1" wp14:anchorId="6F2B9D6C" wp14:editId="77433BCE">
            <wp:simplePos x="0" y="0"/>
            <wp:positionH relativeFrom="rightMargin">
              <wp:posOffset>107950</wp:posOffset>
            </wp:positionH>
            <wp:positionV relativeFrom="paragraph">
              <wp:posOffset>0</wp:posOffset>
            </wp:positionV>
            <wp:extent cx="349885" cy="320675"/>
            <wp:effectExtent l="0" t="0" r="0" b="3175"/>
            <wp:wrapNone/>
            <wp:docPr id="17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56A5" w:rsidRDefault="003056A5" w:rsidP="003056A5">
      <w:pPr>
        <w:pStyle w:val="Textkrper"/>
      </w:pPr>
      <w:r>
        <w:t>Bevor Sie Ihr Experiment protokollieren beantworten Sie alleine schriftlich die folge</w:t>
      </w:r>
      <w:r>
        <w:t>n</w:t>
      </w:r>
      <w:r>
        <w:t>den Fragen zum Experiment:</w:t>
      </w:r>
      <w:r>
        <w:rPr>
          <w:noProof/>
          <w:sz w:val="24"/>
        </w:rPr>
        <w:drawing>
          <wp:anchor distT="0" distB="0" distL="114300" distR="114300" simplePos="0" relativeHeight="252166144" behindDoc="0" locked="0" layoutInCell="0" allowOverlap="1" wp14:anchorId="695A4C8A" wp14:editId="483729F7">
            <wp:simplePos x="0" y="0"/>
            <wp:positionH relativeFrom="rightMargin">
              <wp:posOffset>107950</wp:posOffset>
            </wp:positionH>
            <wp:positionV relativeFrom="paragraph">
              <wp:posOffset>0</wp:posOffset>
            </wp:positionV>
            <wp:extent cx="302701" cy="324000"/>
            <wp:effectExtent l="0" t="0" r="2540" b="0"/>
            <wp:wrapNone/>
            <wp:docPr id="15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56A5" w:rsidRDefault="003056A5" w:rsidP="00BD1EE7">
      <w:pPr>
        <w:pStyle w:val="AufgabeEbene1"/>
        <w:numPr>
          <w:ilvl w:val="0"/>
          <w:numId w:val="48"/>
        </w:numPr>
      </w:pPr>
      <w:r>
        <w:t>Nennen Sie die Materialien, aus denen die zwei Prüfkörper sind.</w:t>
      </w:r>
    </w:p>
    <w:p w:rsidR="003056A5" w:rsidRDefault="003056A5" w:rsidP="003056A5">
      <w:pPr>
        <w:pStyle w:val="AufgabeEbene1"/>
      </w:pPr>
      <w:r>
        <w:t>Nennen Sie die Reaktion, die das Elektroskop beim ersten Abstreifen des Luftballons zeigt.</w:t>
      </w:r>
    </w:p>
    <w:p w:rsidR="003056A5" w:rsidRDefault="003056A5" w:rsidP="003056A5">
      <w:pPr>
        <w:pStyle w:val="AufgabeEbene1"/>
      </w:pPr>
      <w:r>
        <w:t>Nennen Sie die Reaktion, die das Elektroskop beim zweiten Abstreifen des Luftba</w:t>
      </w:r>
      <w:r>
        <w:t>l</w:t>
      </w:r>
      <w:r>
        <w:t>lons zeigt.</w:t>
      </w:r>
    </w:p>
    <w:p w:rsidR="003056A5" w:rsidRDefault="003056A5" w:rsidP="003056A5">
      <w:pPr>
        <w:pStyle w:val="AufgabeEbene1"/>
      </w:pPr>
      <w:r>
        <w:t>Beschreiben Sie, was mit der Ladung im Luftballon passiert, wenn Sie die obere Rundung mit der Hand berühren.</w:t>
      </w:r>
    </w:p>
    <w:p w:rsidR="003056A5" w:rsidRDefault="003056A5" w:rsidP="003056A5">
      <w:pPr>
        <w:pStyle w:val="AufgabeEbene1"/>
      </w:pPr>
      <w:r>
        <w:t>Nennen Sie die Reaktion, die das Elektroskop beim ersten Abstreifen der Metallkugel zeigt.</w:t>
      </w:r>
    </w:p>
    <w:p w:rsidR="003056A5" w:rsidRDefault="003056A5" w:rsidP="003056A5">
      <w:pPr>
        <w:pStyle w:val="AufgabeEbene1"/>
      </w:pPr>
      <w:r>
        <w:t>Nennen Sie die Reaktion, die das Elektroskop beim zweiten Abstreifen der Metallk</w:t>
      </w:r>
      <w:r>
        <w:t>u</w:t>
      </w:r>
      <w:r>
        <w:t>gel zeigt.</w:t>
      </w:r>
    </w:p>
    <w:p w:rsidR="003056A5" w:rsidRDefault="003056A5" w:rsidP="003056A5">
      <w:pPr>
        <w:pStyle w:val="AufgabeEbene1"/>
      </w:pPr>
      <w:r>
        <w:t>Beschreiben Sie, was mit der Ladung in der Metallkugel passiert, wenn Sie die obere Rundung mit einem Finger berühren.</w:t>
      </w:r>
    </w:p>
    <w:p w:rsidR="003056A5" w:rsidRDefault="003056A5" w:rsidP="003056A5">
      <w:pPr>
        <w:pStyle w:val="AufgabeEbene1"/>
      </w:pPr>
      <w:r>
        <w:t>Protokollieren Sie das Experiment. Gliedern Sie Ihr Protokoll nach den folgenden Punkten.</w:t>
      </w:r>
    </w:p>
    <w:p w:rsidR="003056A5" w:rsidRDefault="003056A5" w:rsidP="003056A5">
      <w:pPr>
        <w:pStyle w:val="AufgabeEbene2"/>
      </w:pPr>
      <w:r>
        <w:t>Benötigtes Material:</w:t>
      </w:r>
    </w:p>
    <w:p w:rsidR="003056A5" w:rsidRDefault="003056A5" w:rsidP="003056A5">
      <w:pPr>
        <w:pStyle w:val="AufgabeEbene2"/>
      </w:pPr>
      <w:r>
        <w:t>Versuchsaufbau (Skizze):</w:t>
      </w:r>
    </w:p>
    <w:p w:rsidR="003056A5" w:rsidRDefault="003056A5" w:rsidP="003056A5">
      <w:pPr>
        <w:pStyle w:val="AufgabeEbene2"/>
      </w:pPr>
      <w:r>
        <w:t>Versuchsdurchführung:</w:t>
      </w:r>
    </w:p>
    <w:p w:rsidR="003056A5" w:rsidRDefault="003056A5" w:rsidP="003056A5">
      <w:pPr>
        <w:pStyle w:val="AufgabeEbene2"/>
      </w:pPr>
      <w:r>
        <w:t>Beobachtungen:</w:t>
      </w:r>
    </w:p>
    <w:p w:rsidR="003056A5" w:rsidRDefault="003056A5" w:rsidP="003056A5">
      <w:pPr>
        <w:pStyle w:val="AufgabeEbene2"/>
      </w:pPr>
      <w:r>
        <w:t>Ergebnis: (Werden Sie hier ganz allgemein. Zum Beispiel könnte der erste Satz so beginnen: „Es hängt vom … ab, ob sich die Elektronen … .“</w:t>
      </w:r>
    </w:p>
    <w:p w:rsidR="003056A5" w:rsidRDefault="003056A5" w:rsidP="003056A5">
      <w:pPr>
        <w:pStyle w:val="Textkrper"/>
      </w:pPr>
    </w:p>
    <w:p w:rsidR="003056A5" w:rsidRDefault="003056A5" w:rsidP="003056A5">
      <w:pPr>
        <w:pStyle w:val="Textkrper"/>
      </w:pPr>
      <w:r>
        <w:rPr>
          <w:noProof/>
          <w:sz w:val="24"/>
        </w:rPr>
        <w:drawing>
          <wp:anchor distT="0" distB="0" distL="114300" distR="114300" simplePos="0" relativeHeight="252168192" behindDoc="0" locked="0" layoutInCell="0" allowOverlap="1" wp14:anchorId="0751CEC9" wp14:editId="6876B7A1">
            <wp:simplePos x="0" y="0"/>
            <wp:positionH relativeFrom="rightMargin">
              <wp:posOffset>781050</wp:posOffset>
            </wp:positionH>
            <wp:positionV relativeFrom="paragraph">
              <wp:posOffset>0</wp:posOffset>
            </wp:positionV>
            <wp:extent cx="334645" cy="323850"/>
            <wp:effectExtent l="0" t="0" r="8255" b="0"/>
            <wp:wrapNone/>
            <wp:docPr id="156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Nachdem Sie die Aufgaben schriftlich beantwortet haben, besprechen Sie die Lösungen mit Ihren Gruppenmitgliedern. Anschließend erstellen Sie ge</w:t>
      </w:r>
      <w:r>
        <w:rPr>
          <w:noProof/>
        </w:rPr>
        <w:drawing>
          <wp:anchor distT="0" distB="0" distL="114300" distR="114300" simplePos="0" relativeHeight="252167168" behindDoc="0" locked="0" layoutInCell="0" allowOverlap="1" wp14:anchorId="2D6F87B0" wp14:editId="2AB52981">
            <wp:simplePos x="0" y="0"/>
            <wp:positionH relativeFrom="rightMargin">
              <wp:posOffset>107950</wp:posOffset>
            </wp:positionH>
            <wp:positionV relativeFrom="paragraph">
              <wp:posOffset>0</wp:posOffset>
            </wp:positionV>
            <wp:extent cx="532800" cy="324000"/>
            <wp:effectExtent l="0" t="0" r="635" b="0"/>
            <wp:wrapNone/>
            <wp:docPr id="156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meinsam ein Infoplakat für Ihre Mitschüler</w:t>
      </w:r>
      <w:r w:rsidR="00E341D3">
        <w:t>innen und Mitschüler</w:t>
      </w:r>
      <w:r>
        <w:t>. Überlegen Sie sich, wie Sie das Ergebnis des Exp</w:t>
      </w:r>
      <w:r>
        <w:t>e</w:t>
      </w:r>
      <w:r>
        <w:t>rimentes den Mitschü</w:t>
      </w:r>
      <w:r w:rsidR="00E341D3">
        <w:t>lerinnen und Mitschülern</w:t>
      </w:r>
      <w:r>
        <w:t xml:space="preserve"> am besten präsentieren können.</w:t>
      </w:r>
    </w:p>
    <w:p w:rsidR="003056A5" w:rsidRDefault="003056A5" w:rsidP="003056A5">
      <w:pPr>
        <w:pStyle w:val="berschrift2"/>
      </w:pPr>
      <w:r>
        <w:lastRenderedPageBreak/>
        <w:t xml:space="preserve">Level B: Erdung: Wie werden geladene Körper wieder neutral? </w:t>
      </w:r>
      <w:r w:rsidR="00CD34A1">
        <w:t>–</w:t>
      </w:r>
      <w:r>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056A5"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Kompetenzbereich</w:t>
            </w:r>
          </w:p>
          <w:p w:rsidR="003056A5" w:rsidRDefault="003056A5"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Lernfortschritt</w:t>
            </w:r>
          </w:p>
          <w:p w:rsidR="003056A5" w:rsidRDefault="003056A5"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3056A5" w:rsidRDefault="003056A5" w:rsidP="00280ADF">
            <w:pPr>
              <w:pStyle w:val="Tabelle6pt"/>
              <w:rPr>
                <w:color w:val="000000"/>
              </w:rPr>
            </w:pPr>
            <w:r>
              <w:t>Materialien/Titel</w:t>
            </w:r>
          </w:p>
          <w:p w:rsidR="003056A5" w:rsidRDefault="003056A5" w:rsidP="002F56F9">
            <w:pPr>
              <w:pStyle w:val="TabelleKopflinks"/>
            </w:pPr>
            <w:r>
              <w:t xml:space="preserve">Elektrostatik – Ladungsbewegung </w:t>
            </w:r>
            <w:r w:rsidR="002F56F9">
              <w:t>–</w:t>
            </w:r>
            <w:r>
              <w:t xml:space="preserve"> Versuch</w:t>
            </w:r>
            <w:r>
              <w:t>s</w:t>
            </w:r>
            <w:r>
              <w:t>vorbereitung</w:t>
            </w:r>
            <w:r w:rsidR="002F56F9">
              <w:t xml:space="preserve"> – </w:t>
            </w:r>
            <w:r>
              <w:t>Level B</w:t>
            </w:r>
          </w:p>
        </w:tc>
        <w:tc>
          <w:tcPr>
            <w:tcW w:w="188" w:type="dxa"/>
            <w:vMerge w:val="restart"/>
            <w:tcBorders>
              <w:top w:val="nil"/>
              <w:left w:val="single" w:sz="4" w:space="0" w:color="auto"/>
              <w:bottom w:val="nil"/>
              <w:right w:val="single" w:sz="4" w:space="0" w:color="auto"/>
            </w:tcBorders>
            <w:shd w:val="clear" w:color="auto" w:fill="FFFFFF"/>
          </w:tcPr>
          <w:p w:rsidR="003056A5" w:rsidRPr="004B658C" w:rsidRDefault="003056A5"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056A5" w:rsidRPr="00B51DE9" w:rsidRDefault="003056A5" w:rsidP="00280ADF">
            <w:pPr>
              <w:pStyle w:val="TabelleKopfmitte"/>
            </w:pPr>
            <w:r>
              <w:t>Physik</w:t>
            </w:r>
          </w:p>
          <w:p w:rsidR="003056A5" w:rsidRPr="00B51DE9" w:rsidRDefault="003056A5" w:rsidP="003056A5">
            <w:pPr>
              <w:pStyle w:val="TabelleKopfmitte"/>
              <w:rPr>
                <w:rFonts w:eastAsia="Calibri"/>
              </w:rPr>
            </w:pPr>
            <w:r>
              <w:t>Ph</w:t>
            </w:r>
            <w:r w:rsidRPr="00B51DE9">
              <w:t>0</w:t>
            </w:r>
            <w:r>
              <w:t>4</w:t>
            </w:r>
            <w:r w:rsidRPr="00B51DE9">
              <w:t>.01</w:t>
            </w:r>
            <w:r>
              <w:t>.05</w:t>
            </w:r>
          </w:p>
        </w:tc>
      </w:tr>
      <w:tr w:rsidR="003056A5" w:rsidRPr="00B51DE9" w:rsidTr="00280ADF">
        <w:tc>
          <w:tcPr>
            <w:tcW w:w="7348" w:type="dxa"/>
            <w:gridSpan w:val="3"/>
            <w:tcBorders>
              <w:left w:val="single" w:sz="4" w:space="0" w:color="auto"/>
              <w:right w:val="single" w:sz="4" w:space="0" w:color="auto"/>
            </w:tcBorders>
            <w:hideMark/>
          </w:tcPr>
          <w:p w:rsidR="003056A5" w:rsidRPr="004B658C" w:rsidRDefault="003056A5" w:rsidP="00280ADF">
            <w:pPr>
              <w:pStyle w:val="Tabelle6pt"/>
            </w:pPr>
            <w:r w:rsidRPr="004B658C">
              <w:t>Kompetenz:</w:t>
            </w:r>
          </w:p>
          <w:p w:rsidR="003056A5" w:rsidRDefault="003056A5" w:rsidP="00280ADF">
            <w:pPr>
              <w:pStyle w:val="Kopf8ptafz"/>
            </w:pPr>
            <w:r>
              <w:t>Ich kann die Ladungsverteilung auf leitenden und nichtleitenden Körpern beschreiben.</w:t>
            </w:r>
          </w:p>
          <w:p w:rsidR="003056A5" w:rsidRDefault="003056A5" w:rsidP="00280ADF">
            <w:pPr>
              <w:pStyle w:val="Kopf8ptafz"/>
            </w:pPr>
            <w:r>
              <w:t>Ich kann beschreiben, wie ein geladener Körper von seiner Ladung befreit werden kann.</w:t>
            </w:r>
          </w:p>
          <w:p w:rsidR="003056A5" w:rsidRDefault="003056A5" w:rsidP="00280ADF">
            <w:pPr>
              <w:pStyle w:val="Kopf8ptafz"/>
            </w:pPr>
            <w:r>
              <w:t>Ich kann den Begriff Influenz erklären.</w:t>
            </w:r>
          </w:p>
          <w:p w:rsidR="003056A5" w:rsidRDefault="003056A5"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056A5" w:rsidRPr="00B51DE9" w:rsidTr="00280ADF">
              <w:trPr>
                <w:trHeight w:val="284"/>
              </w:trPr>
              <w:tc>
                <w:tcPr>
                  <w:tcW w:w="2090" w:type="dxa"/>
                  <w:shd w:val="clear" w:color="auto" w:fill="auto"/>
                </w:tcPr>
                <w:p w:rsidR="003056A5" w:rsidRPr="00B51DE9" w:rsidRDefault="003056A5" w:rsidP="00280ADF">
                  <w:pPr>
                    <w:pStyle w:val="Textkrpermitte"/>
                  </w:pPr>
                  <w:r w:rsidRPr="00B51DE9">
                    <w:t>LernPROJEKT</w:t>
                  </w:r>
                </w:p>
              </w:tc>
            </w:tr>
            <w:tr w:rsidR="003056A5" w:rsidRPr="00B51DE9" w:rsidTr="00280ADF">
              <w:trPr>
                <w:trHeight w:val="284"/>
              </w:trPr>
              <w:tc>
                <w:tcPr>
                  <w:tcW w:w="2090" w:type="dxa"/>
                  <w:shd w:val="clear" w:color="auto" w:fill="auto"/>
                </w:tcPr>
                <w:p w:rsidR="003056A5" w:rsidRPr="00B51DE9" w:rsidRDefault="003056A5" w:rsidP="00280ADF">
                  <w:pPr>
                    <w:pStyle w:val="Textkrpermitte"/>
                  </w:pPr>
                  <w:r w:rsidRPr="00B51DE9">
                    <w:t>LernTHEMA</w:t>
                  </w:r>
                </w:p>
              </w:tc>
            </w:tr>
            <w:tr w:rsidR="003056A5" w:rsidRPr="00B51DE9" w:rsidTr="00280ADF">
              <w:trPr>
                <w:trHeight w:val="284"/>
              </w:trPr>
              <w:tc>
                <w:tcPr>
                  <w:tcW w:w="2090" w:type="dxa"/>
                  <w:shd w:val="clear" w:color="auto" w:fill="D9D9D9" w:themeFill="background1" w:themeFillShade="D9"/>
                </w:tcPr>
                <w:p w:rsidR="003056A5" w:rsidRPr="00B51DE9" w:rsidRDefault="003056A5" w:rsidP="00280ADF">
                  <w:pPr>
                    <w:pStyle w:val="TabelleKopfmitte"/>
                  </w:pPr>
                  <w:r w:rsidRPr="00B51DE9">
                    <w:t>LernSCHRITT</w:t>
                  </w:r>
                </w:p>
              </w:tc>
            </w:tr>
          </w:tbl>
          <w:p w:rsidR="003056A5" w:rsidRPr="00B51DE9" w:rsidRDefault="003056A5" w:rsidP="00280ADF">
            <w:pPr>
              <w:pStyle w:val="TabelleKopfmitte"/>
            </w:pPr>
          </w:p>
        </w:tc>
      </w:tr>
      <w:tr w:rsidR="003056A5" w:rsidRPr="00B51DE9" w:rsidTr="00280ADF">
        <w:tc>
          <w:tcPr>
            <w:tcW w:w="7348" w:type="dxa"/>
            <w:gridSpan w:val="3"/>
            <w:tcBorders>
              <w:left w:val="single" w:sz="4" w:space="0" w:color="auto"/>
              <w:right w:val="single" w:sz="4" w:space="0" w:color="auto"/>
            </w:tcBorders>
            <w:hideMark/>
          </w:tcPr>
          <w:p w:rsidR="003056A5" w:rsidRPr="004B658C" w:rsidRDefault="003056A5" w:rsidP="00280ADF">
            <w:pPr>
              <w:pStyle w:val="Tabelle6pt"/>
            </w:pPr>
            <w:r w:rsidRPr="004B658C">
              <w:t>Hauptbezug:</w:t>
            </w:r>
          </w:p>
          <w:p w:rsidR="003056A5" w:rsidRDefault="003056A5"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056A5" w:rsidRPr="00B51DE9" w:rsidRDefault="003056A5" w:rsidP="00280ADF">
            <w:pPr>
              <w:pStyle w:val="TabelleKopfmitte"/>
            </w:pPr>
          </w:p>
        </w:tc>
      </w:tr>
      <w:tr w:rsidR="003056A5" w:rsidRPr="00B51DE9" w:rsidTr="00280ADF">
        <w:tc>
          <w:tcPr>
            <w:tcW w:w="7348" w:type="dxa"/>
            <w:gridSpan w:val="3"/>
            <w:tcBorders>
              <w:left w:val="single" w:sz="4" w:space="0" w:color="auto"/>
              <w:right w:val="single" w:sz="4" w:space="0" w:color="auto"/>
            </w:tcBorders>
            <w:tcMar>
              <w:bottom w:w="0" w:type="dxa"/>
            </w:tcMar>
            <w:hideMark/>
          </w:tcPr>
          <w:p w:rsidR="003056A5" w:rsidRDefault="003056A5" w:rsidP="00280ADF">
            <w:pPr>
              <w:pStyle w:val="Tabelle6pt"/>
            </w:pPr>
            <w:r>
              <w:t>Weitere Bezüge:</w:t>
            </w:r>
          </w:p>
          <w:p w:rsidR="003056A5" w:rsidRDefault="003056A5"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3056A5" w:rsidRDefault="003056A5"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056A5" w:rsidRPr="00B51DE9" w:rsidRDefault="003056A5" w:rsidP="00280ADF">
            <w:pPr>
              <w:pStyle w:val="TabelleKopfmitte"/>
            </w:pPr>
          </w:p>
        </w:tc>
      </w:tr>
    </w:tbl>
    <w:p w:rsidR="005C53BA" w:rsidRDefault="005F77F9" w:rsidP="005C53BA">
      <w:pPr>
        <w:pStyle w:val="berschrift3"/>
      </w:pPr>
      <w:r>
        <w:t>Vorgehen</w:t>
      </w:r>
      <w:r w:rsidR="005C53BA">
        <w:t>:</w:t>
      </w:r>
      <w:r w:rsidR="005C53BA" w:rsidRPr="005C53BA">
        <w:rPr>
          <w:noProof/>
          <w:sz w:val="24"/>
        </w:rPr>
        <w:drawing>
          <wp:anchor distT="0" distB="0" distL="114300" distR="114300" simplePos="0" relativeHeight="252299264" behindDoc="0" locked="0" layoutInCell="0" allowOverlap="1" wp14:anchorId="0306070B" wp14:editId="1948E7EC">
            <wp:simplePos x="0" y="0"/>
            <wp:positionH relativeFrom="rightMargin">
              <wp:posOffset>107950</wp:posOffset>
            </wp:positionH>
            <wp:positionV relativeFrom="paragraph">
              <wp:posOffset>0</wp:posOffset>
            </wp:positionV>
            <wp:extent cx="345440" cy="323850"/>
            <wp:effectExtent l="0" t="0" r="0" b="0"/>
            <wp:wrapNone/>
            <wp:docPr id="170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3CE" w:rsidRDefault="00D513CE" w:rsidP="00D513CE">
      <w:pPr>
        <w:pStyle w:val="Textkrper"/>
      </w:pPr>
      <w:r>
        <w:t>Lesen und bearbeiten Sie den Informationstext und die Anleitung. Beantworten Sie dann schriftlich die Fragen am Ende des Textes.</w:t>
      </w:r>
    </w:p>
    <w:p w:rsidR="00D513CE" w:rsidRDefault="00D513CE" w:rsidP="00D513CE">
      <w:pPr>
        <w:pStyle w:val="berschrift3"/>
      </w:pPr>
      <w:r>
        <w:t>Erdung</w:t>
      </w:r>
    </w:p>
    <w:p w:rsidR="00D513CE" w:rsidRDefault="00D513CE" w:rsidP="00D513CE">
      <w:pPr>
        <w:pStyle w:val="Textkrper"/>
      </w:pPr>
      <w:r>
        <w:t>Bei der Reibung zwischen zwei Körpern werden die Ladungen getrennt. Elektronen we</w:t>
      </w:r>
      <w:r>
        <w:t>r</w:t>
      </w:r>
      <w:r>
        <w:t>den von einem zu dem anderen der beiden Körper rübergeschoben.</w:t>
      </w:r>
    </w:p>
    <w:p w:rsidR="00D513CE" w:rsidRDefault="00D513CE" w:rsidP="00D513CE">
      <w:pPr>
        <w:pStyle w:val="Textkrper"/>
      </w:pPr>
      <w:r>
        <w:t>Berühren sich zwei Körper nur, kommt es zu einem Ladungsaustausch. Dabei werden die Ladungen der beiden Körper verglichen. Sind beide Körper gleich groß bildet sich der Mittelwert/Durchschnitt beider Ladungsmengen aus. Beim Ladungsaustausch spielt die Größe der Körper eine wesentliche Rolle.</w:t>
      </w:r>
    </w:p>
    <w:p w:rsidR="00D513CE" w:rsidRDefault="00D513CE" w:rsidP="00D513CE">
      <w:pPr>
        <w:pStyle w:val="Textkrper"/>
      </w:pPr>
      <w:r>
        <w:t>Dazu ein Beispiel: In einem Schnapsglas voll Vodka ist ordentlich Alkohol drin. Wird von einem Longdrink Vodka-Red Bull ein Schnapsglas voll getrunken, hat sich die Alkoho</w:t>
      </w:r>
      <w:r>
        <w:t>l</w:t>
      </w:r>
      <w:r w:rsidR="00CD34A1">
        <w:t>menge mehr als</w:t>
      </w:r>
      <w:r>
        <w:t xml:space="preserve"> halbiert. Wird eine Flasche Vodka in eine Badewanne voll Wasser g</w:t>
      </w:r>
      <w:r>
        <w:t>e</w:t>
      </w:r>
      <w:r>
        <w:t>leert und davon wiederum ein Schnapsglas voll getrunken, ist die getrunkene Alkoho</w:t>
      </w:r>
      <w:r>
        <w:t>l</w:t>
      </w:r>
      <w:r>
        <w:t>menge fast nicht nachweisbar.</w:t>
      </w:r>
    </w:p>
    <w:p w:rsidR="00D513CE" w:rsidRDefault="00D513CE" w:rsidP="00D513CE">
      <w:pPr>
        <w:pStyle w:val="Textkrper"/>
      </w:pPr>
      <w:r>
        <w:t>Genauso funktioniert die Erdung. Kommt ein kleiner stark geladener Körper in Kontakt mit einem viel größeren neutralen Körper, dann gibt der kleine Körper seine gesamte Ladung an den Großen ab und der Große merkt davon noch nicht mal was. Anschli</w:t>
      </w:r>
      <w:r>
        <w:t>e</w:t>
      </w:r>
      <w:r>
        <w:t>ßend ist der kleine Körper wieder neutral und der Große weiterhin neutral geladen, da ihm das bisschen Ladung nichts ausmacht.</w:t>
      </w:r>
    </w:p>
    <w:p w:rsidR="00D513CE" w:rsidRDefault="00D513CE" w:rsidP="00D513CE">
      <w:pPr>
        <w:pStyle w:val="Textkrper"/>
      </w:pPr>
      <w:r>
        <w:t>Der größte für uns einfach erreichbare Körper ist der Planet Erde, auf dem wir leben. Deshalb heißt die Erdung auch Erdung, weil die Ladungen einfach in die Erde abgeleitet werden.</w:t>
      </w:r>
    </w:p>
    <w:p w:rsidR="00D513CE" w:rsidRDefault="00D513CE" w:rsidP="00D513CE">
      <w:pPr>
        <w:pStyle w:val="berschrift3"/>
      </w:pPr>
      <w:r>
        <w:t>Versuchsanleitung</w:t>
      </w:r>
    </w:p>
    <w:p w:rsidR="00D513CE" w:rsidRDefault="00D513CE" w:rsidP="00BD1EE7">
      <w:pPr>
        <w:pStyle w:val="Textkrpernrauen"/>
        <w:numPr>
          <w:ilvl w:val="0"/>
          <w:numId w:val="49"/>
        </w:numPr>
      </w:pPr>
      <w:r>
        <w:t>Überprüfen Sie Ihr Material. Sie brauchen:</w:t>
      </w:r>
    </w:p>
    <w:p w:rsidR="00D513CE" w:rsidRDefault="00D513CE" w:rsidP="00D513CE">
      <w:pPr>
        <w:pStyle w:val="Textkrperafz"/>
      </w:pPr>
      <w:r>
        <w:rPr>
          <w:lang w:val="de-DE"/>
        </w:rPr>
        <w:t>1 Elektroskop,</w:t>
      </w:r>
    </w:p>
    <w:p w:rsidR="00D513CE" w:rsidRDefault="00D513CE" w:rsidP="00D513CE">
      <w:pPr>
        <w:pStyle w:val="Textkrperafz"/>
      </w:pPr>
      <w:r>
        <w:t>1 Glasstab,</w:t>
      </w:r>
    </w:p>
    <w:p w:rsidR="00D513CE" w:rsidRDefault="00D513CE" w:rsidP="00D513CE">
      <w:pPr>
        <w:pStyle w:val="Textkrperafz"/>
      </w:pPr>
      <w:r>
        <w:t>1 Kunststoffstab und</w:t>
      </w:r>
    </w:p>
    <w:p w:rsidR="00D513CE" w:rsidRDefault="00CD34A1" w:rsidP="00D513CE">
      <w:pPr>
        <w:pStyle w:val="Textkrperafz"/>
      </w:pPr>
      <w:r>
        <w:t>1 Baumwolltuch</w:t>
      </w:r>
      <w:r w:rsidR="00D513CE">
        <w:t>.</w:t>
      </w:r>
    </w:p>
    <w:p w:rsidR="00D513CE" w:rsidRDefault="00D513CE" w:rsidP="00D513CE">
      <w:pPr>
        <w:pStyle w:val="Textkrpernrauen"/>
      </w:pPr>
      <w:r>
        <w:t>Laden Sie</w:t>
      </w:r>
      <w:r w:rsidR="00CD34A1">
        <w:t xml:space="preserve"> die beiden Stäbe mit dem Baumwolltuch</w:t>
      </w:r>
      <w:r>
        <w:t xml:space="preserve"> auf. Reiben Sie dazu die Stäbe kräftig</w:t>
      </w:r>
      <w:r w:rsidR="00CD34A1">
        <w:t xml:space="preserve"> und lange mit dem Baumwolltuch</w:t>
      </w:r>
      <w:r>
        <w:t>. Jetzt ist der Glasstab positiv geladen und der Kunststoffstab negativ.</w:t>
      </w:r>
    </w:p>
    <w:p w:rsidR="00D513CE" w:rsidRDefault="00D513CE" w:rsidP="00D513CE">
      <w:pPr>
        <w:pStyle w:val="Textkrpernrauen"/>
      </w:pPr>
      <w:r>
        <w:t>Streifen Sie einen Stab am Metallteller des Elektroskops ab und beobachten Sie den Zeiger.</w:t>
      </w:r>
    </w:p>
    <w:p w:rsidR="00D513CE" w:rsidRDefault="00D513CE" w:rsidP="00D513CE">
      <w:pPr>
        <w:pStyle w:val="Textkrpernrauen"/>
      </w:pPr>
      <w:r>
        <w:t>Berühren Sie den Metallteller mit dem Finger und beobachten Sie den Zeiger.</w:t>
      </w:r>
    </w:p>
    <w:p w:rsidR="00D513CE" w:rsidRDefault="00D513CE" w:rsidP="00D513CE">
      <w:pPr>
        <w:pStyle w:val="Textkrpernrauen"/>
      </w:pPr>
      <w:r>
        <w:t>Wiederholen Sie die letzten beiden Schritte mit dem anderen geladenen Stab.</w:t>
      </w:r>
    </w:p>
    <w:p w:rsidR="00D513CE" w:rsidRDefault="00D513CE" w:rsidP="00D513CE">
      <w:pPr>
        <w:pStyle w:val="Textkrpernrauen"/>
      </w:pPr>
      <w:r>
        <w:lastRenderedPageBreak/>
        <w:t>Laden Sie die beiden Stäbe wieder mit dem Baumwolltuch auf.</w:t>
      </w:r>
    </w:p>
    <w:p w:rsidR="00D513CE" w:rsidRDefault="00D513CE" w:rsidP="00D513CE">
      <w:pPr>
        <w:pStyle w:val="Textkrpernrauen"/>
      </w:pPr>
      <w:r>
        <w:t>Bringen Sie die beiden geladenen Stäbe zusammen. Jetzt findet ein Ladungsau</w:t>
      </w:r>
      <w:r>
        <w:t>s</w:t>
      </w:r>
      <w:r>
        <w:t>tausch statt.</w:t>
      </w:r>
    </w:p>
    <w:p w:rsidR="00D513CE" w:rsidRDefault="00D513CE" w:rsidP="00D513CE">
      <w:pPr>
        <w:pStyle w:val="Textkrpernrauen"/>
      </w:pPr>
      <w:r>
        <w:t>Streifen Sie einen Stab am Metallteller des Elektroskops ab und beobachten Sie den Zeiger.</w:t>
      </w:r>
    </w:p>
    <w:p w:rsidR="00D513CE" w:rsidRDefault="00D513CE" w:rsidP="00D513CE">
      <w:pPr>
        <w:pStyle w:val="Textkrpernrauen"/>
      </w:pPr>
      <w:r>
        <w:t>Erden Sie wieder das Elektroskop mit ihren Fingern.</w:t>
      </w:r>
    </w:p>
    <w:p w:rsidR="00D513CE" w:rsidRDefault="00D513CE" w:rsidP="00D513CE">
      <w:pPr>
        <w:pStyle w:val="Textkrpernrauen"/>
      </w:pPr>
      <w:r>
        <w:t>Laden Sie die beiden Stäbe wieder mit dem Baumwolltuch auf.</w:t>
      </w:r>
    </w:p>
    <w:p w:rsidR="00D513CE" w:rsidRDefault="00D513CE" w:rsidP="00D513CE">
      <w:pPr>
        <w:pStyle w:val="Textkrpernrauen"/>
      </w:pPr>
      <w:r>
        <w:t>Streifen Sie einen Stab am Metallteller des Elektroskops ab und beobachten Sie den Zeiger.</w:t>
      </w:r>
    </w:p>
    <w:p w:rsidR="00D513CE" w:rsidRPr="00946698" w:rsidRDefault="00D513CE" w:rsidP="00D513CE">
      <w:pPr>
        <w:pStyle w:val="Textkrpernrauen"/>
      </w:pPr>
      <w:r>
        <w:t>Streifen Sie den anderen Stab am Metallteller des Elektroskops ab und beobachten Sie den Zeiger.</w:t>
      </w:r>
    </w:p>
    <w:p w:rsidR="00D513CE" w:rsidRDefault="00D513CE" w:rsidP="00D513CE">
      <w:pPr>
        <w:pStyle w:val="Textkrpernrauen"/>
      </w:pPr>
      <w:r>
        <w:t>Räumen Sie den Versuch auf.</w:t>
      </w:r>
    </w:p>
    <w:p w:rsidR="00D513CE" w:rsidRDefault="00D513CE" w:rsidP="00D513CE">
      <w:pPr>
        <w:pStyle w:val="berschrift3"/>
      </w:pPr>
      <w:r>
        <w:t>Aufgaben</w:t>
      </w:r>
      <w:r>
        <w:rPr>
          <w:noProof/>
          <w:sz w:val="24"/>
        </w:rPr>
        <w:drawing>
          <wp:anchor distT="0" distB="0" distL="114300" distR="114300" simplePos="0" relativeHeight="252172288" behindDoc="0" locked="0" layoutInCell="0" allowOverlap="1" wp14:anchorId="1CF601AF" wp14:editId="24AB62DA">
            <wp:simplePos x="0" y="0"/>
            <wp:positionH relativeFrom="rightMargin">
              <wp:posOffset>107950</wp:posOffset>
            </wp:positionH>
            <wp:positionV relativeFrom="paragraph">
              <wp:posOffset>0</wp:posOffset>
            </wp:positionV>
            <wp:extent cx="302701" cy="324000"/>
            <wp:effectExtent l="0" t="0" r="2540" b="0"/>
            <wp:wrapNone/>
            <wp:docPr id="15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3CE" w:rsidRDefault="00D513CE" w:rsidP="00BD1EE7">
      <w:pPr>
        <w:pStyle w:val="AufgabeEbene1"/>
        <w:numPr>
          <w:ilvl w:val="0"/>
          <w:numId w:val="50"/>
        </w:numPr>
      </w:pPr>
      <w:r>
        <w:t>Nennen Sie das Phänomen, das bei der Erdung stattfindet.</w:t>
      </w:r>
    </w:p>
    <w:p w:rsidR="00D513CE" w:rsidRDefault="00D513CE" w:rsidP="00BD1EE7">
      <w:pPr>
        <w:pStyle w:val="AufgabeEbene1"/>
        <w:numPr>
          <w:ilvl w:val="0"/>
          <w:numId w:val="14"/>
        </w:numPr>
      </w:pPr>
      <w:r>
        <w:t>Nennen Sie, von welchen physikalischen Größen die Erdung abhängt.</w:t>
      </w:r>
    </w:p>
    <w:p w:rsidR="00D513CE" w:rsidRDefault="00D513CE" w:rsidP="00BD1EE7">
      <w:pPr>
        <w:pStyle w:val="AufgabeEbene1"/>
        <w:numPr>
          <w:ilvl w:val="0"/>
          <w:numId w:val="14"/>
        </w:numPr>
      </w:pPr>
      <w:r>
        <w:t>Beschreiben Sie, was die elektrische Erdung mit unserem Planeten Erde zu tun hat.</w:t>
      </w:r>
    </w:p>
    <w:p w:rsidR="00D513CE" w:rsidRDefault="00D513CE" w:rsidP="00D513CE">
      <w:pPr>
        <w:pStyle w:val="AufgabeEbene1"/>
      </w:pPr>
      <w:r>
        <w:t>Beschreiben Sie ein Beispiel, wie man sich einen Ladungsaustausch vorstellen kann.</w:t>
      </w:r>
    </w:p>
    <w:p w:rsidR="00D513CE" w:rsidRDefault="00D513CE" w:rsidP="00D513CE">
      <w:pPr>
        <w:pStyle w:val="AufgabeEbene1"/>
      </w:pPr>
      <w:r>
        <w:t>Nennen Sie die benötigten Materialien.</w:t>
      </w:r>
    </w:p>
    <w:p w:rsidR="00D513CE" w:rsidRDefault="00D513CE" w:rsidP="00D513CE">
      <w:pPr>
        <w:pStyle w:val="AufgabeEbene1"/>
      </w:pPr>
      <w:r>
        <w:t>Das Experiment besteht aus drei Teilen. Beschreiben Sie, was Sie im ersten Teil m</w:t>
      </w:r>
      <w:r>
        <w:t>a</w:t>
      </w:r>
      <w:r>
        <w:t>chen.</w:t>
      </w:r>
    </w:p>
    <w:p w:rsidR="00D513CE" w:rsidRPr="009C1778" w:rsidRDefault="00D513CE" w:rsidP="00D513CE">
      <w:pPr>
        <w:pStyle w:val="AufgabeEbene1"/>
      </w:pPr>
      <w:r>
        <w:t>Nennen Sie die Materialien, die Sie im ersten Teil brauchen.</w:t>
      </w:r>
    </w:p>
    <w:p w:rsidR="00D513CE" w:rsidRDefault="00D513CE" w:rsidP="00D513CE">
      <w:pPr>
        <w:pStyle w:val="AufgabeEbene1"/>
      </w:pPr>
      <w:r>
        <w:t>Beschreiben Sie, was Sie im zweiten Teil des Experimentes machen.</w:t>
      </w:r>
    </w:p>
    <w:p w:rsidR="00D513CE" w:rsidRPr="00F82A68" w:rsidRDefault="00D513CE" w:rsidP="00D513CE">
      <w:pPr>
        <w:pStyle w:val="AufgabeEbene1"/>
      </w:pPr>
      <w:r>
        <w:t>Beschreiben Sie, was Sie im dritten Teil des Experimentes machen.</w:t>
      </w:r>
    </w:p>
    <w:p w:rsidR="00D513CE" w:rsidRDefault="00D513CE" w:rsidP="00D513CE">
      <w:pPr>
        <w:pStyle w:val="AufgabeEbene1"/>
      </w:pPr>
      <w:r>
        <w:t>Nennen Sie den letzten Arbeitsschritt.</w:t>
      </w:r>
    </w:p>
    <w:p w:rsidR="00D513CE" w:rsidRDefault="00D513CE" w:rsidP="00D513CE">
      <w:pPr>
        <w:pStyle w:val="Textkrper"/>
      </w:pPr>
    </w:p>
    <w:p w:rsidR="00D75D56" w:rsidRDefault="00D75D56" w:rsidP="00D513CE">
      <w:pPr>
        <w:pStyle w:val="Textkrper"/>
      </w:pPr>
      <w:r>
        <w:rPr>
          <w:noProof/>
        </w:rPr>
        <w:drawing>
          <wp:anchor distT="0" distB="0" distL="114300" distR="114300" simplePos="0" relativeHeight="252173312" behindDoc="0" locked="0" layoutInCell="0" allowOverlap="1" wp14:anchorId="5DFC1B96" wp14:editId="2BBB33E4">
            <wp:simplePos x="0" y="0"/>
            <wp:positionH relativeFrom="rightMargin">
              <wp:posOffset>108585</wp:posOffset>
            </wp:positionH>
            <wp:positionV relativeFrom="paragraph">
              <wp:posOffset>66675</wp:posOffset>
            </wp:positionV>
            <wp:extent cx="532765" cy="323850"/>
            <wp:effectExtent l="0" t="0" r="635" b="0"/>
            <wp:wrapNone/>
            <wp:docPr id="156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513CE">
        <w:t>Nachdem Sie die Aufgaben schriftlich beantwortet haben, besprechen Sie die Lösungen mit Ihren Gruppenmitgliedern. Anschließend stellen Sie</w:t>
      </w:r>
      <w:r w:rsidR="00E341D3">
        <w:t xml:space="preserve"> Ihrer Lehrerin oder</w:t>
      </w:r>
      <w:r w:rsidR="00D513CE">
        <w:t xml:space="preserve"> Ihrem Lehrer die Lösungen vor und bekommen von ihm die Versuchsmaterialien.</w:t>
      </w:r>
      <w:r>
        <w:br w:type="page"/>
      </w:r>
    </w:p>
    <w:p w:rsidR="00D513CE" w:rsidRDefault="00D513CE" w:rsidP="00D513CE">
      <w:pPr>
        <w:pStyle w:val="berschrift2"/>
      </w:pPr>
      <w:r>
        <w:lastRenderedPageBreak/>
        <w:t>Level B: Erdung: Wie werden g</w:t>
      </w:r>
      <w:r w:rsidR="00CD34A1">
        <w:t>eladene Körper wieder neutral? –</w:t>
      </w:r>
      <w:r>
        <w:t xml:space="preserve">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13CE"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Kompetenzbereich</w:t>
            </w:r>
          </w:p>
          <w:p w:rsidR="00D513CE" w:rsidRDefault="00D513CE"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Lernfortschritt</w:t>
            </w:r>
          </w:p>
          <w:p w:rsidR="00D513CE" w:rsidRDefault="00D513CE"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Materialien/Titel</w:t>
            </w:r>
          </w:p>
          <w:p w:rsidR="00D513CE" w:rsidRDefault="00D513CE" w:rsidP="002F56F9">
            <w:pPr>
              <w:pStyle w:val="TabelleKopflinks"/>
            </w:pPr>
            <w:r>
              <w:t xml:space="preserve">Elektrostatik – Ladungsbewegung </w:t>
            </w:r>
            <w:r w:rsidR="002F56F9">
              <w:t>–</w:t>
            </w:r>
            <w:r>
              <w:t xml:space="preserve"> Versuch</w:t>
            </w:r>
            <w:r>
              <w:t>s</w:t>
            </w:r>
            <w:r w:rsidR="002F56F9">
              <w:t xml:space="preserve">nachbereitung – </w:t>
            </w:r>
            <w:r>
              <w:t>Level B</w:t>
            </w:r>
          </w:p>
        </w:tc>
        <w:tc>
          <w:tcPr>
            <w:tcW w:w="188" w:type="dxa"/>
            <w:vMerge w:val="restart"/>
            <w:tcBorders>
              <w:top w:val="nil"/>
              <w:left w:val="single" w:sz="4" w:space="0" w:color="auto"/>
              <w:bottom w:val="nil"/>
              <w:right w:val="single" w:sz="4" w:space="0" w:color="auto"/>
            </w:tcBorders>
            <w:shd w:val="clear" w:color="auto" w:fill="FFFFFF"/>
          </w:tcPr>
          <w:p w:rsidR="00D513CE" w:rsidRPr="004B658C" w:rsidRDefault="00D513CE"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13CE" w:rsidRPr="00B51DE9" w:rsidRDefault="00D513CE" w:rsidP="00280ADF">
            <w:pPr>
              <w:pStyle w:val="TabelleKopfmitte"/>
            </w:pPr>
            <w:r>
              <w:t>Physik</w:t>
            </w:r>
          </w:p>
          <w:p w:rsidR="00D513CE" w:rsidRPr="00B51DE9" w:rsidRDefault="00D513CE" w:rsidP="00D513CE">
            <w:pPr>
              <w:pStyle w:val="TabelleKopfmitte"/>
              <w:rPr>
                <w:rFonts w:eastAsia="Calibri"/>
              </w:rPr>
            </w:pPr>
            <w:r>
              <w:t>Ph</w:t>
            </w:r>
            <w:r w:rsidRPr="00B51DE9">
              <w:t>0</w:t>
            </w:r>
            <w:r>
              <w:t>4</w:t>
            </w:r>
            <w:r w:rsidRPr="00B51DE9">
              <w:t>.01</w:t>
            </w:r>
            <w:r>
              <w:t>.06</w:t>
            </w:r>
          </w:p>
        </w:tc>
      </w:tr>
      <w:tr w:rsidR="00D513CE" w:rsidRPr="00B51DE9" w:rsidTr="00280ADF">
        <w:tc>
          <w:tcPr>
            <w:tcW w:w="7348" w:type="dxa"/>
            <w:gridSpan w:val="3"/>
            <w:tcBorders>
              <w:left w:val="single" w:sz="4" w:space="0" w:color="auto"/>
              <w:right w:val="single" w:sz="4" w:space="0" w:color="auto"/>
            </w:tcBorders>
            <w:hideMark/>
          </w:tcPr>
          <w:p w:rsidR="00D513CE" w:rsidRPr="004B658C" w:rsidRDefault="00D513CE" w:rsidP="00280ADF">
            <w:pPr>
              <w:pStyle w:val="Tabelle6pt"/>
            </w:pPr>
            <w:r w:rsidRPr="004B658C">
              <w:t>Kompetenz:</w:t>
            </w:r>
          </w:p>
          <w:p w:rsidR="00D513CE" w:rsidRDefault="00D513CE" w:rsidP="00280ADF">
            <w:pPr>
              <w:pStyle w:val="Kopf8ptafz"/>
            </w:pPr>
            <w:r>
              <w:t>Ich kann die Ladungsverteilung auf leitenden und nichtleitenden Körpern beschreiben.</w:t>
            </w:r>
          </w:p>
          <w:p w:rsidR="00D513CE" w:rsidRDefault="00D513CE" w:rsidP="00280ADF">
            <w:pPr>
              <w:pStyle w:val="Kopf8ptafz"/>
            </w:pPr>
            <w:r>
              <w:t>Ich kann beschreiben, wie ein geladener Körper von seiner Ladung befreit werden kann.</w:t>
            </w:r>
          </w:p>
          <w:p w:rsidR="00D513CE" w:rsidRDefault="00D513CE" w:rsidP="00280ADF">
            <w:pPr>
              <w:pStyle w:val="Kopf8ptafz"/>
            </w:pPr>
            <w:r>
              <w:t>Ich kann den Begriff Influenz erklären.</w:t>
            </w:r>
          </w:p>
          <w:p w:rsidR="00D513CE" w:rsidRDefault="00D513CE"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13CE" w:rsidRPr="00B51DE9" w:rsidTr="00280ADF">
              <w:trPr>
                <w:trHeight w:val="284"/>
              </w:trPr>
              <w:tc>
                <w:tcPr>
                  <w:tcW w:w="2090" w:type="dxa"/>
                  <w:shd w:val="clear" w:color="auto" w:fill="auto"/>
                </w:tcPr>
                <w:p w:rsidR="00D513CE" w:rsidRPr="00B51DE9" w:rsidRDefault="00D513CE" w:rsidP="00280ADF">
                  <w:pPr>
                    <w:pStyle w:val="Textkrpermitte"/>
                  </w:pPr>
                  <w:r w:rsidRPr="00B51DE9">
                    <w:t>LernPROJEKT</w:t>
                  </w:r>
                </w:p>
              </w:tc>
            </w:tr>
            <w:tr w:rsidR="00D513CE" w:rsidRPr="00B51DE9" w:rsidTr="00280ADF">
              <w:trPr>
                <w:trHeight w:val="284"/>
              </w:trPr>
              <w:tc>
                <w:tcPr>
                  <w:tcW w:w="2090" w:type="dxa"/>
                  <w:shd w:val="clear" w:color="auto" w:fill="auto"/>
                </w:tcPr>
                <w:p w:rsidR="00D513CE" w:rsidRPr="00B51DE9" w:rsidRDefault="00D513CE" w:rsidP="00280ADF">
                  <w:pPr>
                    <w:pStyle w:val="Textkrpermitte"/>
                  </w:pPr>
                  <w:r w:rsidRPr="00B51DE9">
                    <w:t>LernTHEMA</w:t>
                  </w:r>
                </w:p>
              </w:tc>
            </w:tr>
            <w:tr w:rsidR="00D513CE" w:rsidRPr="00B51DE9" w:rsidTr="00280ADF">
              <w:trPr>
                <w:trHeight w:val="284"/>
              </w:trPr>
              <w:tc>
                <w:tcPr>
                  <w:tcW w:w="2090" w:type="dxa"/>
                  <w:shd w:val="clear" w:color="auto" w:fill="D9D9D9" w:themeFill="background1" w:themeFillShade="D9"/>
                </w:tcPr>
                <w:p w:rsidR="00D513CE" w:rsidRPr="00B51DE9" w:rsidRDefault="00D513CE" w:rsidP="00280ADF">
                  <w:pPr>
                    <w:pStyle w:val="TabelleKopfmitte"/>
                  </w:pPr>
                  <w:r w:rsidRPr="00B51DE9">
                    <w:t>LernSCHRITT</w:t>
                  </w:r>
                </w:p>
              </w:tc>
            </w:tr>
          </w:tbl>
          <w:p w:rsidR="00D513CE" w:rsidRPr="00B51DE9" w:rsidRDefault="00D513CE" w:rsidP="00280ADF">
            <w:pPr>
              <w:pStyle w:val="TabelleKopfmitte"/>
            </w:pPr>
          </w:p>
        </w:tc>
      </w:tr>
      <w:tr w:rsidR="00D513CE" w:rsidRPr="00B51DE9" w:rsidTr="00280ADF">
        <w:tc>
          <w:tcPr>
            <w:tcW w:w="7348" w:type="dxa"/>
            <w:gridSpan w:val="3"/>
            <w:tcBorders>
              <w:left w:val="single" w:sz="4" w:space="0" w:color="auto"/>
              <w:right w:val="single" w:sz="4" w:space="0" w:color="auto"/>
            </w:tcBorders>
            <w:hideMark/>
          </w:tcPr>
          <w:p w:rsidR="00D513CE" w:rsidRPr="004B658C" w:rsidRDefault="00D513CE" w:rsidP="00280ADF">
            <w:pPr>
              <w:pStyle w:val="Tabelle6pt"/>
            </w:pPr>
            <w:r w:rsidRPr="004B658C">
              <w:t>Hauptbezug:</w:t>
            </w:r>
          </w:p>
          <w:p w:rsidR="00D513CE" w:rsidRDefault="00D513CE"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13CE" w:rsidRPr="00B51DE9" w:rsidRDefault="00D513CE" w:rsidP="00280ADF">
            <w:pPr>
              <w:pStyle w:val="TabelleKopfmitte"/>
            </w:pPr>
          </w:p>
        </w:tc>
      </w:tr>
      <w:tr w:rsidR="00D513CE" w:rsidRPr="00B51DE9" w:rsidTr="00280ADF">
        <w:tc>
          <w:tcPr>
            <w:tcW w:w="7348" w:type="dxa"/>
            <w:gridSpan w:val="3"/>
            <w:tcBorders>
              <w:left w:val="single" w:sz="4" w:space="0" w:color="auto"/>
              <w:right w:val="single" w:sz="4" w:space="0" w:color="auto"/>
            </w:tcBorders>
            <w:tcMar>
              <w:bottom w:w="0" w:type="dxa"/>
            </w:tcMar>
            <w:hideMark/>
          </w:tcPr>
          <w:p w:rsidR="00D513CE" w:rsidRDefault="00D513CE" w:rsidP="00280ADF">
            <w:pPr>
              <w:pStyle w:val="Tabelle6pt"/>
            </w:pPr>
            <w:r>
              <w:t>Weitere Bezüge:</w:t>
            </w:r>
          </w:p>
          <w:p w:rsidR="00D513CE" w:rsidRDefault="00D513CE"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13CE" w:rsidRPr="00B51DE9" w:rsidRDefault="00D513CE" w:rsidP="00280ADF">
            <w:pPr>
              <w:pStyle w:val="TabelleKopfmitte"/>
            </w:pPr>
          </w:p>
        </w:tc>
      </w:tr>
    </w:tbl>
    <w:p w:rsidR="005C53BA" w:rsidRDefault="005C53BA" w:rsidP="005C53BA">
      <w:pPr>
        <w:pStyle w:val="berschrift3"/>
      </w:pPr>
      <w:r>
        <w:t>Aufgaben:</w:t>
      </w:r>
      <w:r w:rsidRPr="005C53BA">
        <w:rPr>
          <w:noProof/>
          <w:sz w:val="24"/>
        </w:rPr>
        <w:drawing>
          <wp:anchor distT="0" distB="0" distL="114300" distR="114300" simplePos="0" relativeHeight="252301312" behindDoc="0" locked="0" layoutInCell="0" allowOverlap="1" wp14:anchorId="47C288F8" wp14:editId="0D0D7574">
            <wp:simplePos x="0" y="0"/>
            <wp:positionH relativeFrom="rightMargin">
              <wp:posOffset>107950</wp:posOffset>
            </wp:positionH>
            <wp:positionV relativeFrom="paragraph">
              <wp:posOffset>0</wp:posOffset>
            </wp:positionV>
            <wp:extent cx="345440" cy="323850"/>
            <wp:effectExtent l="0" t="0" r="0" b="0"/>
            <wp:wrapNone/>
            <wp:docPr id="17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3CE" w:rsidRDefault="00D513CE" w:rsidP="00D513CE">
      <w:pPr>
        <w:pStyle w:val="Textkrper"/>
      </w:pPr>
      <w:r>
        <w:t>Bevor Sie Ihr Experiment protokollieren beantworten Sie alleine schriftlich die folge</w:t>
      </w:r>
      <w:r>
        <w:t>n</w:t>
      </w:r>
      <w:r>
        <w:t>den Fragen zum Experiment:</w:t>
      </w:r>
      <w:r>
        <w:rPr>
          <w:noProof/>
          <w:sz w:val="24"/>
        </w:rPr>
        <w:drawing>
          <wp:anchor distT="0" distB="0" distL="114300" distR="114300" simplePos="0" relativeHeight="252177408" behindDoc="0" locked="0" layoutInCell="0" allowOverlap="1" wp14:anchorId="585F9112" wp14:editId="654D46A3">
            <wp:simplePos x="0" y="0"/>
            <wp:positionH relativeFrom="rightMargin">
              <wp:posOffset>107950</wp:posOffset>
            </wp:positionH>
            <wp:positionV relativeFrom="paragraph">
              <wp:posOffset>0</wp:posOffset>
            </wp:positionV>
            <wp:extent cx="302701" cy="324000"/>
            <wp:effectExtent l="0" t="0" r="2540" b="0"/>
            <wp:wrapNone/>
            <wp:docPr id="15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13CE" w:rsidRDefault="00D513CE" w:rsidP="00BD1EE7">
      <w:pPr>
        <w:pStyle w:val="AufgabeEbene1"/>
        <w:numPr>
          <w:ilvl w:val="0"/>
          <w:numId w:val="51"/>
        </w:numPr>
      </w:pPr>
      <w:r>
        <w:t>Nennen Sie die Ladungsarten der beiden Stäbe.</w:t>
      </w:r>
    </w:p>
    <w:p w:rsidR="00D513CE" w:rsidRDefault="00D513CE" w:rsidP="00D513CE">
      <w:pPr>
        <w:pStyle w:val="AufgabeEbene1"/>
      </w:pPr>
      <w:r>
        <w:t>Nennen Sie die Reaktion, die das Elektroskop beim Abstreifen eines Stabes zeigt.</w:t>
      </w:r>
    </w:p>
    <w:p w:rsidR="00D513CE" w:rsidRDefault="00D513CE" w:rsidP="00D513CE">
      <w:pPr>
        <w:pStyle w:val="AufgabeEbene1"/>
      </w:pPr>
      <w:r>
        <w:t>Nennen Sie die Reaktion, die das Elektroskop beim Berühren mit einem Finger zeigt.</w:t>
      </w:r>
    </w:p>
    <w:p w:rsidR="00D513CE" w:rsidRDefault="00D513CE" w:rsidP="00D513CE">
      <w:pPr>
        <w:pStyle w:val="AufgabeEbene1"/>
      </w:pPr>
      <w:r>
        <w:t>Beschreiben Sie, was mit der Ladung im Elektroskop passiert, wenn Sie das Elektr</w:t>
      </w:r>
      <w:r>
        <w:t>o</w:t>
      </w:r>
      <w:r>
        <w:t>skop mit dem Finger berühren.</w:t>
      </w:r>
    </w:p>
    <w:p w:rsidR="00D513CE" w:rsidRDefault="00D513CE" w:rsidP="00D513CE">
      <w:pPr>
        <w:pStyle w:val="AufgabeEbene1"/>
      </w:pPr>
      <w:r>
        <w:t>Nennen Sie die Reaktion, die das Elektroskop beim Abstreifen eines Stabes, der vo</w:t>
      </w:r>
      <w:r>
        <w:t>r</w:t>
      </w:r>
      <w:r>
        <w:t>her den anderen berührt hat</w:t>
      </w:r>
      <w:r w:rsidR="00CD34A1">
        <w:t>,</w:t>
      </w:r>
      <w:r>
        <w:t xml:space="preserve"> zeigt.</w:t>
      </w:r>
    </w:p>
    <w:p w:rsidR="00D513CE" w:rsidRDefault="00D513CE" w:rsidP="00D513CE">
      <w:pPr>
        <w:pStyle w:val="AufgabeEbene1"/>
      </w:pPr>
      <w:r>
        <w:t>Nennen Sie die Reaktion, die das Elektroskop beim Abstreifen der beiden Stäbe nacheinander zeigt.</w:t>
      </w:r>
    </w:p>
    <w:p w:rsidR="00D513CE" w:rsidRDefault="00D513CE" w:rsidP="00D513CE">
      <w:pPr>
        <w:pStyle w:val="AufgabeEbene1"/>
      </w:pPr>
      <w:r>
        <w:t>Protokollieren Sie das Experiment. Gliedern Sie Ihr Protokoll nach den folgenden Punkten.</w:t>
      </w:r>
    </w:p>
    <w:p w:rsidR="00D513CE" w:rsidRDefault="00D513CE" w:rsidP="00D513CE">
      <w:pPr>
        <w:pStyle w:val="AufgabeEbene2"/>
      </w:pPr>
      <w:r>
        <w:t>Benötigtes Material:</w:t>
      </w:r>
    </w:p>
    <w:p w:rsidR="00D513CE" w:rsidRDefault="00D513CE" w:rsidP="00D513CE">
      <w:pPr>
        <w:pStyle w:val="AufgabeEbene2"/>
      </w:pPr>
      <w:r>
        <w:t>Versuchsaufbau (Skizze):</w:t>
      </w:r>
    </w:p>
    <w:p w:rsidR="00D513CE" w:rsidRDefault="00D513CE" w:rsidP="00D513CE">
      <w:pPr>
        <w:pStyle w:val="AufgabeEbene2"/>
      </w:pPr>
      <w:r>
        <w:t>Versuchsdurchführung:</w:t>
      </w:r>
    </w:p>
    <w:p w:rsidR="00D513CE" w:rsidRDefault="00D513CE" w:rsidP="00D513CE">
      <w:pPr>
        <w:pStyle w:val="AufgabeEbene2"/>
      </w:pPr>
      <w:r>
        <w:t>Beobachtungen:</w:t>
      </w:r>
    </w:p>
    <w:p w:rsidR="00D513CE" w:rsidRDefault="00D513CE" w:rsidP="00D513CE">
      <w:pPr>
        <w:pStyle w:val="AufgabeEbene2"/>
      </w:pPr>
      <w:r>
        <w:t xml:space="preserve">Ergebnis: Werden Sie hier ganz allgemein. </w:t>
      </w:r>
      <w:r w:rsidR="00272567">
        <w:t>Was passiert mit den Elektronen? Wie wird ein geladener Stab wieder neutralisiert?</w:t>
      </w:r>
    </w:p>
    <w:p w:rsidR="00D513CE" w:rsidRDefault="00D513CE" w:rsidP="00D513CE">
      <w:pPr>
        <w:pStyle w:val="Textkrper"/>
      </w:pPr>
    </w:p>
    <w:p w:rsidR="00D75D56" w:rsidRDefault="00D513CE" w:rsidP="00D513CE">
      <w:pPr>
        <w:pStyle w:val="Textkrper"/>
      </w:pPr>
      <w:r>
        <w:rPr>
          <w:noProof/>
          <w:sz w:val="24"/>
        </w:rPr>
        <w:drawing>
          <wp:anchor distT="0" distB="0" distL="114300" distR="114300" simplePos="0" relativeHeight="252179456" behindDoc="0" locked="0" layoutInCell="0" allowOverlap="1" wp14:anchorId="609BD905" wp14:editId="55E16DAE">
            <wp:simplePos x="0" y="0"/>
            <wp:positionH relativeFrom="rightMargin">
              <wp:posOffset>781050</wp:posOffset>
            </wp:positionH>
            <wp:positionV relativeFrom="paragraph">
              <wp:posOffset>0</wp:posOffset>
            </wp:positionV>
            <wp:extent cx="334645" cy="323850"/>
            <wp:effectExtent l="0" t="0" r="8255" b="0"/>
            <wp:wrapNone/>
            <wp:docPr id="157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Nachdem Sie die Aufgaben schriftlich beantwortet haben, besprechen Sie die Lösungen mit Ihren Gruppenmitgliedern. Anschließend erstellen Sie ge</w:t>
      </w:r>
      <w:r>
        <w:rPr>
          <w:noProof/>
        </w:rPr>
        <w:drawing>
          <wp:anchor distT="0" distB="0" distL="114300" distR="114300" simplePos="0" relativeHeight="252178432" behindDoc="0" locked="0" layoutInCell="0" allowOverlap="1" wp14:anchorId="44399662" wp14:editId="704B1633">
            <wp:simplePos x="0" y="0"/>
            <wp:positionH relativeFrom="rightMargin">
              <wp:posOffset>107950</wp:posOffset>
            </wp:positionH>
            <wp:positionV relativeFrom="paragraph">
              <wp:posOffset>0</wp:posOffset>
            </wp:positionV>
            <wp:extent cx="532800" cy="324000"/>
            <wp:effectExtent l="0" t="0" r="635" b="0"/>
            <wp:wrapNone/>
            <wp:docPr id="157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meinsam ein Infoplakat für Ihre Mitschüler</w:t>
      </w:r>
      <w:r w:rsidR="00E341D3">
        <w:t>innen und Mitschüler</w:t>
      </w:r>
      <w:r>
        <w:t>. Überlegen Sie sich, wie Sie das Ergebnis des Exp</w:t>
      </w:r>
      <w:r>
        <w:t>e</w:t>
      </w:r>
      <w:r>
        <w:t>rimentes den Mitschüler</w:t>
      </w:r>
      <w:r w:rsidR="00E341D3">
        <w:t>innen und Mitschülern</w:t>
      </w:r>
      <w:r>
        <w:t xml:space="preserve"> am besten präsentieren können.</w:t>
      </w:r>
      <w:r w:rsidR="00D75D56">
        <w:br w:type="page"/>
      </w:r>
    </w:p>
    <w:p w:rsidR="00D513CE" w:rsidRDefault="00D513CE" w:rsidP="00D513CE">
      <w:pPr>
        <w:pStyle w:val="berschrift2"/>
      </w:pPr>
      <w:r>
        <w:lastRenderedPageBreak/>
        <w:t>Level C: Influenz – Wie werden Ladungen ohne Be</w:t>
      </w:r>
      <w:r w:rsidR="00803891">
        <w:t>rührung bewegt? –</w:t>
      </w:r>
      <w:r>
        <w:t xml:space="preserve"> Versuchsvorbereitung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13CE"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Kompetenzbereich</w:t>
            </w:r>
          </w:p>
          <w:p w:rsidR="00D513CE" w:rsidRDefault="00D513CE"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Lernfortschritt</w:t>
            </w:r>
          </w:p>
          <w:p w:rsidR="00D513CE" w:rsidRDefault="00D513CE"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513CE" w:rsidRDefault="00D513CE" w:rsidP="00280ADF">
            <w:pPr>
              <w:pStyle w:val="Tabelle6pt"/>
              <w:rPr>
                <w:color w:val="000000"/>
              </w:rPr>
            </w:pPr>
            <w:r>
              <w:t>Materialien/Titel</w:t>
            </w:r>
          </w:p>
          <w:p w:rsidR="00D513CE" w:rsidRDefault="00D513CE" w:rsidP="002F56F9">
            <w:pPr>
              <w:pStyle w:val="TabelleKopflinks"/>
            </w:pPr>
            <w:r>
              <w:t xml:space="preserve">Elektrostatik – Ladungsbewegung </w:t>
            </w:r>
            <w:r w:rsidR="002F56F9">
              <w:t>–</w:t>
            </w:r>
            <w:r>
              <w:t xml:space="preserve"> Versuch</w:t>
            </w:r>
            <w:r>
              <w:t>s</w:t>
            </w:r>
            <w:r w:rsidR="002F56F9">
              <w:t xml:space="preserve">vorbereitung – </w:t>
            </w:r>
            <w:r>
              <w:t>Level C</w:t>
            </w:r>
          </w:p>
        </w:tc>
        <w:tc>
          <w:tcPr>
            <w:tcW w:w="188" w:type="dxa"/>
            <w:vMerge w:val="restart"/>
            <w:tcBorders>
              <w:top w:val="nil"/>
              <w:left w:val="single" w:sz="4" w:space="0" w:color="auto"/>
              <w:bottom w:val="nil"/>
              <w:right w:val="single" w:sz="4" w:space="0" w:color="auto"/>
            </w:tcBorders>
            <w:shd w:val="clear" w:color="auto" w:fill="FFFFFF"/>
          </w:tcPr>
          <w:p w:rsidR="00D513CE" w:rsidRPr="004B658C" w:rsidRDefault="00D513CE"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13CE" w:rsidRPr="00B51DE9" w:rsidRDefault="00D513CE" w:rsidP="00280ADF">
            <w:pPr>
              <w:pStyle w:val="TabelleKopfmitte"/>
            </w:pPr>
            <w:r>
              <w:t>Physik</w:t>
            </w:r>
          </w:p>
          <w:p w:rsidR="00D513CE" w:rsidRPr="00B51DE9" w:rsidRDefault="00D513CE" w:rsidP="00D513CE">
            <w:pPr>
              <w:pStyle w:val="TabelleKopfmitte"/>
              <w:rPr>
                <w:rFonts w:eastAsia="Calibri"/>
              </w:rPr>
            </w:pPr>
            <w:r>
              <w:t>Ph</w:t>
            </w:r>
            <w:r w:rsidRPr="00B51DE9">
              <w:t>0</w:t>
            </w:r>
            <w:r>
              <w:t>4</w:t>
            </w:r>
            <w:r w:rsidRPr="00B51DE9">
              <w:t>.01</w:t>
            </w:r>
            <w:r>
              <w:t>.07</w:t>
            </w:r>
          </w:p>
        </w:tc>
      </w:tr>
      <w:tr w:rsidR="00D513CE" w:rsidRPr="00B51DE9" w:rsidTr="00280ADF">
        <w:tc>
          <w:tcPr>
            <w:tcW w:w="7348" w:type="dxa"/>
            <w:gridSpan w:val="3"/>
            <w:tcBorders>
              <w:left w:val="single" w:sz="4" w:space="0" w:color="auto"/>
              <w:right w:val="single" w:sz="4" w:space="0" w:color="auto"/>
            </w:tcBorders>
            <w:hideMark/>
          </w:tcPr>
          <w:p w:rsidR="00D513CE" w:rsidRPr="004B658C" w:rsidRDefault="00D513CE" w:rsidP="00280ADF">
            <w:pPr>
              <w:pStyle w:val="Tabelle6pt"/>
            </w:pPr>
            <w:r w:rsidRPr="004B658C">
              <w:t>Kompetenz:</w:t>
            </w:r>
          </w:p>
          <w:p w:rsidR="00D513CE" w:rsidRDefault="00D513CE" w:rsidP="00280ADF">
            <w:pPr>
              <w:pStyle w:val="Kopf8ptafz"/>
            </w:pPr>
            <w:r>
              <w:t>Ich kann die Ladungsverteilung auf leitenden und nichtleitenden Körpern beschreiben.</w:t>
            </w:r>
          </w:p>
          <w:p w:rsidR="00D513CE" w:rsidRDefault="00D513CE" w:rsidP="00280ADF">
            <w:pPr>
              <w:pStyle w:val="Kopf8ptafz"/>
            </w:pPr>
            <w:r>
              <w:t>Ich kann beschreiben, wie ein geladener Körper von seiner Ladung befreit werden kann.</w:t>
            </w:r>
          </w:p>
          <w:p w:rsidR="00D513CE" w:rsidRDefault="00D513CE" w:rsidP="00280ADF">
            <w:pPr>
              <w:pStyle w:val="Kopf8ptafz"/>
            </w:pPr>
            <w:r>
              <w:t>Ich kann den Begriff Influenz erklären.</w:t>
            </w:r>
          </w:p>
          <w:p w:rsidR="00D513CE" w:rsidRDefault="00D513CE"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13CE" w:rsidRPr="00B51DE9" w:rsidTr="00280ADF">
              <w:trPr>
                <w:trHeight w:val="284"/>
              </w:trPr>
              <w:tc>
                <w:tcPr>
                  <w:tcW w:w="2090" w:type="dxa"/>
                  <w:shd w:val="clear" w:color="auto" w:fill="auto"/>
                </w:tcPr>
                <w:p w:rsidR="00D513CE" w:rsidRPr="00B51DE9" w:rsidRDefault="00D513CE" w:rsidP="00280ADF">
                  <w:pPr>
                    <w:pStyle w:val="Textkrpermitte"/>
                  </w:pPr>
                  <w:r w:rsidRPr="00B51DE9">
                    <w:t>LernPROJEKT</w:t>
                  </w:r>
                </w:p>
              </w:tc>
            </w:tr>
            <w:tr w:rsidR="00D513CE" w:rsidRPr="00B51DE9" w:rsidTr="00280ADF">
              <w:trPr>
                <w:trHeight w:val="284"/>
              </w:trPr>
              <w:tc>
                <w:tcPr>
                  <w:tcW w:w="2090" w:type="dxa"/>
                  <w:shd w:val="clear" w:color="auto" w:fill="auto"/>
                </w:tcPr>
                <w:p w:rsidR="00D513CE" w:rsidRPr="00B51DE9" w:rsidRDefault="00D513CE" w:rsidP="00280ADF">
                  <w:pPr>
                    <w:pStyle w:val="Textkrpermitte"/>
                  </w:pPr>
                  <w:r w:rsidRPr="00B51DE9">
                    <w:t>LernTHEMA</w:t>
                  </w:r>
                </w:p>
              </w:tc>
            </w:tr>
            <w:tr w:rsidR="00D513CE" w:rsidRPr="00B51DE9" w:rsidTr="00280ADF">
              <w:trPr>
                <w:trHeight w:val="284"/>
              </w:trPr>
              <w:tc>
                <w:tcPr>
                  <w:tcW w:w="2090" w:type="dxa"/>
                  <w:shd w:val="clear" w:color="auto" w:fill="D9D9D9" w:themeFill="background1" w:themeFillShade="D9"/>
                </w:tcPr>
                <w:p w:rsidR="00D513CE" w:rsidRPr="00B51DE9" w:rsidRDefault="00D513CE" w:rsidP="00280ADF">
                  <w:pPr>
                    <w:pStyle w:val="TabelleKopfmitte"/>
                  </w:pPr>
                  <w:r w:rsidRPr="00B51DE9">
                    <w:t>LernSCHRITT</w:t>
                  </w:r>
                </w:p>
              </w:tc>
            </w:tr>
          </w:tbl>
          <w:p w:rsidR="00D513CE" w:rsidRPr="00B51DE9" w:rsidRDefault="00D513CE" w:rsidP="00280ADF">
            <w:pPr>
              <w:pStyle w:val="TabelleKopfmitte"/>
            </w:pPr>
          </w:p>
        </w:tc>
      </w:tr>
      <w:tr w:rsidR="00D513CE" w:rsidRPr="00B51DE9" w:rsidTr="00280ADF">
        <w:tc>
          <w:tcPr>
            <w:tcW w:w="7348" w:type="dxa"/>
            <w:gridSpan w:val="3"/>
            <w:tcBorders>
              <w:left w:val="single" w:sz="4" w:space="0" w:color="auto"/>
              <w:right w:val="single" w:sz="4" w:space="0" w:color="auto"/>
            </w:tcBorders>
            <w:hideMark/>
          </w:tcPr>
          <w:p w:rsidR="00D513CE" w:rsidRPr="004B658C" w:rsidRDefault="00D513CE" w:rsidP="00280ADF">
            <w:pPr>
              <w:pStyle w:val="Tabelle6pt"/>
            </w:pPr>
            <w:r w:rsidRPr="004B658C">
              <w:t>Hauptbezug:</w:t>
            </w:r>
          </w:p>
          <w:p w:rsidR="00D513CE" w:rsidRDefault="00D513CE"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13CE" w:rsidRPr="00B51DE9" w:rsidRDefault="00D513CE" w:rsidP="00280ADF">
            <w:pPr>
              <w:pStyle w:val="TabelleKopfmitte"/>
            </w:pPr>
          </w:p>
        </w:tc>
      </w:tr>
      <w:tr w:rsidR="00D513CE" w:rsidRPr="00B51DE9" w:rsidTr="00280ADF">
        <w:tc>
          <w:tcPr>
            <w:tcW w:w="7348" w:type="dxa"/>
            <w:gridSpan w:val="3"/>
            <w:tcBorders>
              <w:left w:val="single" w:sz="4" w:space="0" w:color="auto"/>
              <w:right w:val="single" w:sz="4" w:space="0" w:color="auto"/>
            </w:tcBorders>
            <w:tcMar>
              <w:bottom w:w="0" w:type="dxa"/>
            </w:tcMar>
            <w:hideMark/>
          </w:tcPr>
          <w:p w:rsidR="00D513CE" w:rsidRDefault="00D513CE" w:rsidP="00280ADF">
            <w:pPr>
              <w:pStyle w:val="Tabelle6pt"/>
            </w:pPr>
            <w:r>
              <w:t>Weitere Bezüge:</w:t>
            </w:r>
          </w:p>
          <w:p w:rsidR="00D513CE" w:rsidRDefault="00D513CE"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D513CE" w:rsidRDefault="00D513CE"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13CE" w:rsidRPr="00B51DE9" w:rsidRDefault="00D513CE" w:rsidP="00280ADF">
            <w:pPr>
              <w:pStyle w:val="TabelleKopfmitte"/>
            </w:pPr>
          </w:p>
        </w:tc>
      </w:tr>
    </w:tbl>
    <w:p w:rsidR="005C53BA" w:rsidRDefault="005F77F9" w:rsidP="005C53BA">
      <w:pPr>
        <w:pStyle w:val="berschrift3"/>
      </w:pPr>
      <w:r>
        <w:t>Vorgehen</w:t>
      </w:r>
      <w:r w:rsidR="005C53BA">
        <w:t>:</w:t>
      </w:r>
      <w:r w:rsidR="005C53BA">
        <w:rPr>
          <w:noProof/>
          <w:sz w:val="24"/>
        </w:rPr>
        <w:drawing>
          <wp:anchor distT="0" distB="0" distL="114300" distR="114300" simplePos="0" relativeHeight="252303360" behindDoc="0" locked="0" layoutInCell="0" allowOverlap="1" wp14:anchorId="0B9F9240" wp14:editId="03BA4E23">
            <wp:simplePos x="0" y="0"/>
            <wp:positionH relativeFrom="rightMargin">
              <wp:posOffset>107950</wp:posOffset>
            </wp:positionH>
            <wp:positionV relativeFrom="paragraph">
              <wp:posOffset>0</wp:posOffset>
            </wp:positionV>
            <wp:extent cx="345440" cy="323850"/>
            <wp:effectExtent l="0" t="0" r="0" b="0"/>
            <wp:wrapNone/>
            <wp:docPr id="17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537C" w:rsidRDefault="0061537C" w:rsidP="0061537C">
      <w:pPr>
        <w:pStyle w:val="Textkrper"/>
      </w:pPr>
      <w:r>
        <w:t>Lesen und bearbeiten Sie den Informationstext und die Anleitung. Beantworten Sie dann schriftlich die Fragen am Ende des Textes.</w:t>
      </w:r>
    </w:p>
    <w:p w:rsidR="0061537C" w:rsidRDefault="0061537C" w:rsidP="0061537C">
      <w:pPr>
        <w:pStyle w:val="berschrift3"/>
      </w:pPr>
      <w:r>
        <w:t>Influenz</w:t>
      </w:r>
    </w:p>
    <w:p w:rsidR="0061537C" w:rsidRDefault="0061537C" w:rsidP="0061537C">
      <w:pPr>
        <w:pStyle w:val="Textkrper"/>
      </w:pPr>
      <w:r>
        <w:t>Influenz heißt ein physikalisches Phänomen bei dem sich Ladungen ohne Berührung bewegen lassen. Die Influenz funktioniert nur in elektrisch leitfähigen Materialien wie zum Beispiel Metall. Elektrische Ladungen erzeugen elektrische Felder, wobei sich gleichnamige Ladungen abstoßen und ungleichnamige Ladungen anziehen.</w:t>
      </w:r>
    </w:p>
    <w:p w:rsidR="0061537C" w:rsidRDefault="0061537C" w:rsidP="0061537C">
      <w:pPr>
        <w:pStyle w:val="Textkrper"/>
      </w:pPr>
      <w:r>
        <w:t>Mit Hilfe dieser Felder werden die Elektronen in einem Körper verschoben. In der einen Hälfte sammeln sich die Elektronen, in der anderen sind sie verschwunden. Damit ist ein und derselbe Körper an unterschiedlichen Stellen unterschiedlich geladen. Es geht aber für den Körper insgesamt keine Ladung verloren.</w:t>
      </w:r>
    </w:p>
    <w:p w:rsidR="0061537C" w:rsidRDefault="0061537C" w:rsidP="0061537C">
      <w:pPr>
        <w:pStyle w:val="berschrift3"/>
      </w:pPr>
      <w:r>
        <w:t>Versuchsanleitung</w:t>
      </w:r>
    </w:p>
    <w:p w:rsidR="0061537C" w:rsidRDefault="0061537C" w:rsidP="00BD1EE7">
      <w:pPr>
        <w:pStyle w:val="Textkrpernrauen"/>
        <w:numPr>
          <w:ilvl w:val="0"/>
          <w:numId w:val="52"/>
        </w:numPr>
      </w:pPr>
      <w:r>
        <w:t>Überprüfen Sie Ihr Material. Sie brauchen:</w:t>
      </w:r>
    </w:p>
    <w:p w:rsidR="0061537C" w:rsidRPr="000F6D6C" w:rsidRDefault="0061537C" w:rsidP="0061537C">
      <w:pPr>
        <w:pStyle w:val="Textkrperafz"/>
        <w:rPr>
          <w:lang w:val="de-DE"/>
        </w:rPr>
      </w:pPr>
      <w:r>
        <w:rPr>
          <w:lang w:val="de-DE"/>
        </w:rPr>
        <w:t>1 Elektroskop,</w:t>
      </w:r>
    </w:p>
    <w:p w:rsidR="0061537C" w:rsidRDefault="0061537C" w:rsidP="0061537C">
      <w:pPr>
        <w:pStyle w:val="Textkrperafz"/>
      </w:pPr>
      <w:r>
        <w:rPr>
          <w:lang w:val="de-DE"/>
        </w:rPr>
        <w:t>1 Luftballon</w:t>
      </w:r>
      <w:r w:rsidRPr="000F6D6C">
        <w:rPr>
          <w:lang w:val="de-DE"/>
        </w:rPr>
        <w:t xml:space="preserve"> u</w:t>
      </w:r>
      <w:r>
        <w:t>nd</w:t>
      </w:r>
    </w:p>
    <w:p w:rsidR="0061537C" w:rsidRDefault="0061537C" w:rsidP="0061537C">
      <w:pPr>
        <w:pStyle w:val="Textkrperafz"/>
      </w:pPr>
      <w:r>
        <w:t>1 Stück Fell.</w:t>
      </w:r>
    </w:p>
    <w:p w:rsidR="0061537C" w:rsidRDefault="0061537C" w:rsidP="0061537C">
      <w:pPr>
        <w:pStyle w:val="Textkrpernrauen"/>
      </w:pPr>
      <w:r>
        <w:t>Beobachten Sie den Zeiger des Elektroskops.</w:t>
      </w:r>
    </w:p>
    <w:p w:rsidR="0061537C" w:rsidRDefault="0061537C" w:rsidP="0061537C">
      <w:pPr>
        <w:pStyle w:val="Textkrpernrauen"/>
      </w:pPr>
      <w:r>
        <w:t>Blasen Sie den Luftballon auf.</w:t>
      </w:r>
    </w:p>
    <w:p w:rsidR="0061537C" w:rsidRDefault="0061537C" w:rsidP="0061537C">
      <w:pPr>
        <w:pStyle w:val="Textkrpernrauen"/>
      </w:pPr>
      <w:r>
        <w:t>Laden Sie den Luftballon elektrisch auf. Reiben Sie dafür kräftig, lange und überall den Luftballon mit dem Stück Fell.</w:t>
      </w:r>
    </w:p>
    <w:p w:rsidR="0061537C" w:rsidRDefault="0061537C" w:rsidP="0061537C">
      <w:pPr>
        <w:pStyle w:val="Textkrpernrauen"/>
      </w:pPr>
      <w:r>
        <w:t>Halten Sie den Luftballon in die Nähe des Metalltellers des Elektroskops und b</w:t>
      </w:r>
      <w:r>
        <w:t>e</w:t>
      </w:r>
      <w:r>
        <w:t>obachten Sie den Zeiger.</w:t>
      </w:r>
    </w:p>
    <w:p w:rsidR="0061537C" w:rsidRDefault="0061537C" w:rsidP="0061537C">
      <w:pPr>
        <w:pStyle w:val="Textkrpernrauen"/>
      </w:pPr>
      <w:r>
        <w:t>Berühren Sie während sie den Ballon weiter in der Nähe des Metalltellers halten kurz den Metallteller des Elektroskops mit dem Finger.</w:t>
      </w:r>
    </w:p>
    <w:p w:rsidR="0061537C" w:rsidRPr="00155F14" w:rsidRDefault="0061537C" w:rsidP="0061537C">
      <w:pPr>
        <w:pStyle w:val="Textkrpernrauen"/>
      </w:pPr>
      <w:r>
        <w:t>Entfernen Sie den Luftballons aus der Nähe zum Metallteller des Elektroskops.</w:t>
      </w:r>
    </w:p>
    <w:p w:rsidR="0061537C" w:rsidRDefault="0061537C" w:rsidP="0061537C">
      <w:pPr>
        <w:pStyle w:val="Textkrpernrauen"/>
      </w:pPr>
      <w:r>
        <w:t>Beobachten Sie den Zeiger des Elektroskops.</w:t>
      </w:r>
    </w:p>
    <w:p w:rsidR="0061537C" w:rsidRDefault="0061537C" w:rsidP="0061537C">
      <w:pPr>
        <w:pStyle w:val="Textkrpernrauen"/>
      </w:pPr>
      <w:r>
        <w:t>Räumen Sie den Versuch auf.</w:t>
      </w:r>
    </w:p>
    <w:p w:rsidR="0061537C" w:rsidRDefault="0061537C" w:rsidP="0061537C">
      <w:pPr>
        <w:pStyle w:val="berschrift3"/>
      </w:pPr>
      <w:r>
        <w:t>Aufgaben</w:t>
      </w:r>
      <w:r>
        <w:rPr>
          <w:noProof/>
          <w:sz w:val="24"/>
        </w:rPr>
        <w:drawing>
          <wp:anchor distT="0" distB="0" distL="114300" distR="114300" simplePos="0" relativeHeight="252182528" behindDoc="0" locked="0" layoutInCell="0" allowOverlap="1" wp14:anchorId="1D5440A0" wp14:editId="443FFE89">
            <wp:simplePos x="0" y="0"/>
            <wp:positionH relativeFrom="rightMargin">
              <wp:posOffset>107950</wp:posOffset>
            </wp:positionH>
            <wp:positionV relativeFrom="paragraph">
              <wp:posOffset>0</wp:posOffset>
            </wp:positionV>
            <wp:extent cx="302701" cy="324000"/>
            <wp:effectExtent l="0" t="0" r="2540" b="0"/>
            <wp:wrapNone/>
            <wp:docPr id="15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537C" w:rsidRDefault="0061537C" w:rsidP="00BD1EE7">
      <w:pPr>
        <w:pStyle w:val="AufgabeEbene1"/>
        <w:numPr>
          <w:ilvl w:val="0"/>
          <w:numId w:val="53"/>
        </w:numPr>
      </w:pPr>
      <w:r>
        <w:t>Nennen Sie, was die Influenz bewirkt.</w:t>
      </w:r>
    </w:p>
    <w:p w:rsidR="0061537C" w:rsidRDefault="0061537C" w:rsidP="0061537C">
      <w:pPr>
        <w:pStyle w:val="AufgabeEbene1"/>
      </w:pPr>
      <w:r>
        <w:t>Nennen Sie, auf welche Körper die Influenz nur wirkt.</w:t>
      </w:r>
    </w:p>
    <w:p w:rsidR="0061537C" w:rsidRPr="00F83B9F" w:rsidRDefault="0061537C" w:rsidP="0061537C">
      <w:pPr>
        <w:pStyle w:val="AufgabeEbene1"/>
      </w:pPr>
      <w:r>
        <w:lastRenderedPageBreak/>
        <w:t>Auf einen vorher neutral geladenen Körper wirkt auf einmal die Influenz ein. Nennen Sie den Ladungszustand des gesamten Körpers.</w:t>
      </w:r>
    </w:p>
    <w:p w:rsidR="0061537C" w:rsidRDefault="0061537C" w:rsidP="00BD1EE7">
      <w:pPr>
        <w:pStyle w:val="AufgabeEbene1"/>
        <w:numPr>
          <w:ilvl w:val="0"/>
          <w:numId w:val="14"/>
        </w:numPr>
      </w:pPr>
      <w:r>
        <w:t>Beschreiben Sie, was mit den zusätzlichen Elektronen passiert, die auf einen Körper gelangen, in dem sie sich frei bewegen können.</w:t>
      </w:r>
    </w:p>
    <w:p w:rsidR="0061537C" w:rsidRDefault="0061537C" w:rsidP="0061537C">
      <w:pPr>
        <w:pStyle w:val="AufgabeEbene1"/>
      </w:pPr>
      <w:r>
        <w:t xml:space="preserve">Beschreiben Sie, was Sie </w:t>
      </w:r>
      <w:r w:rsidR="00FB40E9">
        <w:t xml:space="preserve">im </w:t>
      </w:r>
      <w:r>
        <w:t>Experiment machen.</w:t>
      </w:r>
    </w:p>
    <w:p w:rsidR="0061537C" w:rsidRDefault="0061537C" w:rsidP="0061537C">
      <w:pPr>
        <w:pStyle w:val="AufgabeEbene1"/>
      </w:pPr>
      <w:r>
        <w:t>Nennen Sie den letzten Arbeitsschritt.</w:t>
      </w:r>
    </w:p>
    <w:p w:rsidR="0061537C" w:rsidRDefault="0061537C" w:rsidP="0061537C">
      <w:pPr>
        <w:pStyle w:val="Textkrper"/>
      </w:pPr>
    </w:p>
    <w:p w:rsidR="00D75D56" w:rsidRDefault="00D75D56" w:rsidP="0061537C">
      <w:pPr>
        <w:pStyle w:val="Textkrper"/>
      </w:pPr>
      <w:r>
        <w:rPr>
          <w:noProof/>
        </w:rPr>
        <w:drawing>
          <wp:anchor distT="0" distB="0" distL="114300" distR="114300" simplePos="0" relativeHeight="252183552" behindDoc="0" locked="0" layoutInCell="0" allowOverlap="1" wp14:anchorId="6614A163" wp14:editId="40804814">
            <wp:simplePos x="0" y="0"/>
            <wp:positionH relativeFrom="rightMargin">
              <wp:posOffset>109220</wp:posOffset>
            </wp:positionH>
            <wp:positionV relativeFrom="paragraph">
              <wp:posOffset>28575</wp:posOffset>
            </wp:positionV>
            <wp:extent cx="532765" cy="323850"/>
            <wp:effectExtent l="0" t="0" r="635" b="0"/>
            <wp:wrapNone/>
            <wp:docPr id="157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1537C">
        <w:t>Nachdem Sie die Aufgaben schriftlich beantwortet haben, besprechen Sie die Lösungen mit Ihren Gruppenmitgliedern. Anschließend stellen Sie</w:t>
      </w:r>
      <w:r w:rsidR="00E341D3">
        <w:t xml:space="preserve"> Ihrer Lehrerin oder</w:t>
      </w:r>
      <w:r w:rsidR="0061537C">
        <w:t xml:space="preserve"> Ihrem Lehrer die Lösungen vor und bekommen von ihm die Versuchsmaterialien.</w:t>
      </w:r>
      <w:r>
        <w:br w:type="page"/>
      </w:r>
    </w:p>
    <w:p w:rsidR="0061537C" w:rsidRDefault="0061537C" w:rsidP="0061537C">
      <w:pPr>
        <w:pStyle w:val="berschrift2"/>
      </w:pPr>
      <w:r>
        <w:lastRenderedPageBreak/>
        <w:t>Level C: Influenz – Wie werden L</w:t>
      </w:r>
      <w:r w:rsidR="00CD34A1">
        <w:t>adungen ohne Berührung bewegt? –</w:t>
      </w:r>
      <w:r>
        <w:t xml:space="preserve"> Versuchsnachbereitung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1537C"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61537C" w:rsidRDefault="0061537C" w:rsidP="00280ADF">
            <w:pPr>
              <w:pStyle w:val="Tabelle6pt"/>
              <w:rPr>
                <w:color w:val="000000"/>
              </w:rPr>
            </w:pPr>
            <w:r>
              <w:t>Kompetenzbereich</w:t>
            </w:r>
          </w:p>
          <w:p w:rsidR="0061537C" w:rsidRDefault="0061537C"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61537C" w:rsidRDefault="0061537C" w:rsidP="00280ADF">
            <w:pPr>
              <w:pStyle w:val="Tabelle6pt"/>
              <w:rPr>
                <w:color w:val="000000"/>
              </w:rPr>
            </w:pPr>
            <w:r>
              <w:t>Lernfortschritt</w:t>
            </w:r>
          </w:p>
          <w:p w:rsidR="0061537C" w:rsidRDefault="0061537C"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61537C" w:rsidRDefault="0061537C" w:rsidP="00280ADF">
            <w:pPr>
              <w:pStyle w:val="Tabelle6pt"/>
              <w:rPr>
                <w:color w:val="000000"/>
              </w:rPr>
            </w:pPr>
            <w:r>
              <w:t>Materialien/Titel</w:t>
            </w:r>
          </w:p>
          <w:p w:rsidR="0061537C" w:rsidRDefault="0061537C" w:rsidP="002F56F9">
            <w:pPr>
              <w:pStyle w:val="TabelleKopflinks"/>
            </w:pPr>
            <w:r>
              <w:t xml:space="preserve">Elektrostatik – Ladungsbewegung </w:t>
            </w:r>
            <w:r w:rsidR="002F56F9">
              <w:t>–</w:t>
            </w:r>
            <w:r>
              <w:t xml:space="preserve"> Versuch</w:t>
            </w:r>
            <w:r>
              <w:t>s</w:t>
            </w:r>
            <w:r w:rsidR="002F56F9">
              <w:t>nachbereitung – Level C</w:t>
            </w:r>
          </w:p>
        </w:tc>
        <w:tc>
          <w:tcPr>
            <w:tcW w:w="188" w:type="dxa"/>
            <w:vMerge w:val="restart"/>
            <w:tcBorders>
              <w:top w:val="nil"/>
              <w:left w:val="single" w:sz="4" w:space="0" w:color="auto"/>
              <w:bottom w:val="nil"/>
              <w:right w:val="single" w:sz="4" w:space="0" w:color="auto"/>
            </w:tcBorders>
            <w:shd w:val="clear" w:color="auto" w:fill="FFFFFF"/>
          </w:tcPr>
          <w:p w:rsidR="0061537C" w:rsidRPr="004B658C" w:rsidRDefault="0061537C"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1537C" w:rsidRPr="00B51DE9" w:rsidRDefault="0061537C" w:rsidP="00280ADF">
            <w:pPr>
              <w:pStyle w:val="TabelleKopfmitte"/>
            </w:pPr>
            <w:r>
              <w:t>Physik</w:t>
            </w:r>
          </w:p>
          <w:p w:rsidR="0061537C" w:rsidRPr="00B51DE9" w:rsidRDefault="0061537C" w:rsidP="0061537C">
            <w:pPr>
              <w:pStyle w:val="TabelleKopfmitte"/>
              <w:rPr>
                <w:rFonts w:eastAsia="Calibri"/>
              </w:rPr>
            </w:pPr>
            <w:r>
              <w:t>Ph</w:t>
            </w:r>
            <w:r w:rsidRPr="00B51DE9">
              <w:t>0</w:t>
            </w:r>
            <w:r>
              <w:t>4</w:t>
            </w:r>
            <w:r w:rsidRPr="00B51DE9">
              <w:t>.01</w:t>
            </w:r>
            <w:r>
              <w:t>.08</w:t>
            </w:r>
          </w:p>
        </w:tc>
      </w:tr>
      <w:tr w:rsidR="0061537C" w:rsidRPr="00B51DE9" w:rsidTr="00280ADF">
        <w:tc>
          <w:tcPr>
            <w:tcW w:w="7348" w:type="dxa"/>
            <w:gridSpan w:val="3"/>
            <w:tcBorders>
              <w:left w:val="single" w:sz="4" w:space="0" w:color="auto"/>
              <w:right w:val="single" w:sz="4" w:space="0" w:color="auto"/>
            </w:tcBorders>
            <w:hideMark/>
          </w:tcPr>
          <w:p w:rsidR="0061537C" w:rsidRPr="004B658C" w:rsidRDefault="0061537C" w:rsidP="00280ADF">
            <w:pPr>
              <w:pStyle w:val="Tabelle6pt"/>
            </w:pPr>
            <w:r w:rsidRPr="004B658C">
              <w:t>Kompetenz:</w:t>
            </w:r>
          </w:p>
          <w:p w:rsidR="0061537C" w:rsidRDefault="0061537C" w:rsidP="00280ADF">
            <w:pPr>
              <w:pStyle w:val="Kopf8ptafz"/>
            </w:pPr>
            <w:r>
              <w:t>Ich kann die Ladungsverteilung auf leitenden und nichtleitenden Körpern beschreiben.</w:t>
            </w:r>
          </w:p>
          <w:p w:rsidR="0061537C" w:rsidRDefault="0061537C" w:rsidP="00280ADF">
            <w:pPr>
              <w:pStyle w:val="Kopf8ptafz"/>
            </w:pPr>
            <w:r>
              <w:t>Ich kann beschreiben, wie ein geladener Körper von seiner Ladung befreit werden kann.</w:t>
            </w:r>
          </w:p>
          <w:p w:rsidR="0061537C" w:rsidRDefault="0061537C" w:rsidP="00280ADF">
            <w:pPr>
              <w:pStyle w:val="Kopf8ptafz"/>
            </w:pPr>
            <w:r>
              <w:t>Ich kann den Begriff Influenz erklären.</w:t>
            </w:r>
          </w:p>
          <w:p w:rsidR="0061537C" w:rsidRDefault="0061537C"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61537C" w:rsidRDefault="0061537C"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1537C" w:rsidRPr="00B51DE9" w:rsidTr="00280ADF">
              <w:trPr>
                <w:trHeight w:val="284"/>
              </w:trPr>
              <w:tc>
                <w:tcPr>
                  <w:tcW w:w="2090" w:type="dxa"/>
                  <w:shd w:val="clear" w:color="auto" w:fill="auto"/>
                </w:tcPr>
                <w:p w:rsidR="0061537C" w:rsidRPr="00B51DE9" w:rsidRDefault="0061537C" w:rsidP="00280ADF">
                  <w:pPr>
                    <w:pStyle w:val="Textkrpermitte"/>
                  </w:pPr>
                  <w:r w:rsidRPr="00B51DE9">
                    <w:t>LernPROJEKT</w:t>
                  </w:r>
                </w:p>
              </w:tc>
            </w:tr>
            <w:tr w:rsidR="0061537C" w:rsidRPr="00B51DE9" w:rsidTr="00280ADF">
              <w:trPr>
                <w:trHeight w:val="284"/>
              </w:trPr>
              <w:tc>
                <w:tcPr>
                  <w:tcW w:w="2090" w:type="dxa"/>
                  <w:shd w:val="clear" w:color="auto" w:fill="auto"/>
                </w:tcPr>
                <w:p w:rsidR="0061537C" w:rsidRPr="00B51DE9" w:rsidRDefault="0061537C" w:rsidP="00280ADF">
                  <w:pPr>
                    <w:pStyle w:val="Textkrpermitte"/>
                  </w:pPr>
                  <w:r w:rsidRPr="00B51DE9">
                    <w:t>LernTHEMA</w:t>
                  </w:r>
                </w:p>
              </w:tc>
            </w:tr>
            <w:tr w:rsidR="0061537C" w:rsidRPr="00B51DE9" w:rsidTr="00280ADF">
              <w:trPr>
                <w:trHeight w:val="284"/>
              </w:trPr>
              <w:tc>
                <w:tcPr>
                  <w:tcW w:w="2090" w:type="dxa"/>
                  <w:shd w:val="clear" w:color="auto" w:fill="D9D9D9" w:themeFill="background1" w:themeFillShade="D9"/>
                </w:tcPr>
                <w:p w:rsidR="0061537C" w:rsidRPr="00B51DE9" w:rsidRDefault="0061537C" w:rsidP="00280ADF">
                  <w:pPr>
                    <w:pStyle w:val="TabelleKopfmitte"/>
                  </w:pPr>
                  <w:r w:rsidRPr="00B51DE9">
                    <w:t>LernSCHRITT</w:t>
                  </w:r>
                </w:p>
              </w:tc>
            </w:tr>
          </w:tbl>
          <w:p w:rsidR="0061537C" w:rsidRPr="00B51DE9" w:rsidRDefault="0061537C" w:rsidP="00280ADF">
            <w:pPr>
              <w:pStyle w:val="TabelleKopfmitte"/>
            </w:pPr>
          </w:p>
        </w:tc>
      </w:tr>
      <w:tr w:rsidR="0061537C" w:rsidRPr="00B51DE9" w:rsidTr="00280ADF">
        <w:tc>
          <w:tcPr>
            <w:tcW w:w="7348" w:type="dxa"/>
            <w:gridSpan w:val="3"/>
            <w:tcBorders>
              <w:left w:val="single" w:sz="4" w:space="0" w:color="auto"/>
              <w:right w:val="single" w:sz="4" w:space="0" w:color="auto"/>
            </w:tcBorders>
            <w:hideMark/>
          </w:tcPr>
          <w:p w:rsidR="0061537C" w:rsidRPr="004B658C" w:rsidRDefault="0061537C" w:rsidP="00280ADF">
            <w:pPr>
              <w:pStyle w:val="Tabelle6pt"/>
            </w:pPr>
            <w:r w:rsidRPr="004B658C">
              <w:t>Hauptbezug:</w:t>
            </w:r>
          </w:p>
          <w:p w:rsidR="0061537C" w:rsidRDefault="0061537C"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61537C" w:rsidRDefault="0061537C"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1537C" w:rsidRPr="00B51DE9" w:rsidRDefault="0061537C" w:rsidP="00280ADF">
            <w:pPr>
              <w:pStyle w:val="TabelleKopfmitte"/>
            </w:pPr>
          </w:p>
        </w:tc>
      </w:tr>
      <w:tr w:rsidR="0061537C" w:rsidRPr="00B51DE9" w:rsidTr="00280ADF">
        <w:tc>
          <w:tcPr>
            <w:tcW w:w="7348" w:type="dxa"/>
            <w:gridSpan w:val="3"/>
            <w:tcBorders>
              <w:left w:val="single" w:sz="4" w:space="0" w:color="auto"/>
              <w:right w:val="single" w:sz="4" w:space="0" w:color="auto"/>
            </w:tcBorders>
            <w:tcMar>
              <w:bottom w:w="0" w:type="dxa"/>
            </w:tcMar>
            <w:hideMark/>
          </w:tcPr>
          <w:p w:rsidR="0061537C" w:rsidRDefault="0061537C" w:rsidP="00280ADF">
            <w:pPr>
              <w:pStyle w:val="Tabelle6pt"/>
            </w:pPr>
            <w:r>
              <w:t>Weitere Bezüge:</w:t>
            </w:r>
          </w:p>
          <w:p w:rsidR="0061537C" w:rsidRDefault="0061537C"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61537C" w:rsidRDefault="0061537C"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1537C" w:rsidRPr="00B51DE9" w:rsidRDefault="0061537C" w:rsidP="00280ADF">
            <w:pPr>
              <w:pStyle w:val="TabelleKopfmitte"/>
            </w:pPr>
          </w:p>
        </w:tc>
      </w:tr>
    </w:tbl>
    <w:p w:rsidR="005C53BA" w:rsidRDefault="005C53BA" w:rsidP="005C53BA">
      <w:pPr>
        <w:pStyle w:val="berschrift3"/>
      </w:pPr>
      <w:r>
        <w:t>Aufgaben:</w:t>
      </w:r>
      <w:r>
        <w:rPr>
          <w:noProof/>
          <w:sz w:val="24"/>
        </w:rPr>
        <w:drawing>
          <wp:anchor distT="0" distB="0" distL="114300" distR="114300" simplePos="0" relativeHeight="252305408" behindDoc="0" locked="0" layoutInCell="0" allowOverlap="1" wp14:anchorId="1459FD70" wp14:editId="5B5C60D1">
            <wp:simplePos x="0" y="0"/>
            <wp:positionH relativeFrom="rightMargin">
              <wp:posOffset>107950</wp:posOffset>
            </wp:positionH>
            <wp:positionV relativeFrom="paragraph">
              <wp:posOffset>0</wp:posOffset>
            </wp:positionV>
            <wp:extent cx="345440" cy="323850"/>
            <wp:effectExtent l="0" t="0" r="0" b="0"/>
            <wp:wrapNone/>
            <wp:docPr id="17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C8A" w:rsidRDefault="005A4C8A" w:rsidP="005A4C8A">
      <w:pPr>
        <w:pStyle w:val="Textkrper"/>
      </w:pPr>
      <w:r>
        <w:t>Bevor Sie Ihr Experiment protokollieren beantworten Sie alleine schriftlich die folge</w:t>
      </w:r>
      <w:r>
        <w:t>n</w:t>
      </w:r>
      <w:r>
        <w:t>den Fragen zum Experiment:</w:t>
      </w:r>
      <w:r>
        <w:rPr>
          <w:noProof/>
          <w:sz w:val="24"/>
        </w:rPr>
        <w:drawing>
          <wp:anchor distT="0" distB="0" distL="114300" distR="114300" simplePos="0" relativeHeight="252186624" behindDoc="0" locked="0" layoutInCell="0" allowOverlap="1" wp14:anchorId="01FB156F" wp14:editId="1871FF32">
            <wp:simplePos x="0" y="0"/>
            <wp:positionH relativeFrom="rightMargin">
              <wp:posOffset>107950</wp:posOffset>
            </wp:positionH>
            <wp:positionV relativeFrom="paragraph">
              <wp:posOffset>0</wp:posOffset>
            </wp:positionV>
            <wp:extent cx="302701" cy="324000"/>
            <wp:effectExtent l="0" t="0" r="2540" b="0"/>
            <wp:wrapNone/>
            <wp:docPr id="15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C8A" w:rsidRDefault="005A4C8A" w:rsidP="00BD1EE7">
      <w:pPr>
        <w:pStyle w:val="AufgabeEbene1"/>
        <w:numPr>
          <w:ilvl w:val="0"/>
          <w:numId w:val="54"/>
        </w:numPr>
      </w:pPr>
      <w:r>
        <w:t>Nennen Sie das Material, aus dem der Zeiger mit Halterung des Elektroskops ist.</w:t>
      </w:r>
    </w:p>
    <w:p w:rsidR="005A4C8A" w:rsidRDefault="005A4C8A" w:rsidP="005A4C8A">
      <w:pPr>
        <w:pStyle w:val="AufgabeEbene1"/>
      </w:pPr>
      <w:r>
        <w:t>Nennen Sie den Ladungszustand des Elektroskops vor dem Versuch.</w:t>
      </w:r>
    </w:p>
    <w:p w:rsidR="005A4C8A" w:rsidRDefault="005A4C8A" w:rsidP="005A4C8A">
      <w:pPr>
        <w:pStyle w:val="AufgabeEbene1"/>
      </w:pPr>
      <w:r>
        <w:t>Nennen Sie den Zeigerausschlag des Elektroskops vor dem Versuch.</w:t>
      </w:r>
    </w:p>
    <w:p w:rsidR="005A4C8A" w:rsidRDefault="005A4C8A" w:rsidP="005A4C8A">
      <w:pPr>
        <w:pStyle w:val="AufgabeEbene1"/>
      </w:pPr>
      <w:r>
        <w:t>Nennen Sie den Zeigerausschlag des Elektroskops sobald der Luftballon in die Nähe gebracht wird.</w:t>
      </w:r>
    </w:p>
    <w:p w:rsidR="00D75D56" w:rsidRDefault="005A4C8A" w:rsidP="005A4C8A">
      <w:pPr>
        <w:pStyle w:val="AufgabeEbene1"/>
      </w:pPr>
      <w:r>
        <w:t>Der Luftballon ist negativ geladen. Nennen Sie den Ladungszustand des Elektr</w:t>
      </w:r>
      <w:r>
        <w:t>o</w:t>
      </w:r>
      <w:r>
        <w:t>skops wä</w:t>
      </w:r>
      <w:r w:rsidR="00CD34A1">
        <w:t>hrend der Luftballon in der Näh</w:t>
      </w:r>
      <w:r>
        <w:t>e gehalten wird.</w:t>
      </w:r>
      <w:r w:rsidR="00D75D56">
        <w:br w:type="page"/>
      </w:r>
    </w:p>
    <w:p w:rsidR="005A4C8A" w:rsidRDefault="005A4C8A" w:rsidP="005A4C8A">
      <w:pPr>
        <w:pStyle w:val="AufgabeEbene1"/>
      </w:pPr>
      <w:r>
        <w:lastRenderedPageBreak/>
        <w:t>Nennen Sie den Ladungszustand der einzelnen Bereiche des Elektroskops wä</w:t>
      </w:r>
      <w:r w:rsidR="00CD34A1">
        <w:t>hrend der Luftballon in der Näh</w:t>
      </w:r>
      <w:r>
        <w:t>e gehalten wird.</w:t>
      </w:r>
    </w:p>
    <w:p w:rsidR="005A4C8A" w:rsidRDefault="005A4C8A" w:rsidP="005A4C8A">
      <w:pPr>
        <w:pStyle w:val="AufgabeEbene1"/>
      </w:pPr>
      <w:r>
        <w:t>Nennen Sie den Zeigerausschlag des Elektroskops nachdem der Finger berührt hat und der Luftballon aus der Nähe gebracht wurde.</w:t>
      </w:r>
    </w:p>
    <w:p w:rsidR="005A4C8A" w:rsidRDefault="005A4C8A" w:rsidP="005A4C8A">
      <w:pPr>
        <w:pStyle w:val="AufgabeEbene1"/>
      </w:pPr>
      <w:r>
        <w:t>Nennen Sie den Ladungszustand des Elektroskops nach dem Versuch.</w:t>
      </w:r>
    </w:p>
    <w:p w:rsidR="005A4C8A" w:rsidRPr="000E7960" w:rsidRDefault="005A4C8A" w:rsidP="005A4C8A">
      <w:pPr>
        <w:pStyle w:val="AufgabeEbene1"/>
      </w:pPr>
      <w:r>
        <w:t>Beschreiben Sie, was passiert ist, während der Finger den Teller des Elektroskops berührt hat.</w:t>
      </w:r>
    </w:p>
    <w:p w:rsidR="005A4C8A" w:rsidRDefault="005A4C8A" w:rsidP="005A4C8A">
      <w:pPr>
        <w:pStyle w:val="AufgabeEbene1"/>
      </w:pPr>
      <w:r>
        <w:t>Protokollieren Sie das Experiment. Gliedern Sie Ihr Protokoll nach den folgenden Punkten.</w:t>
      </w:r>
    </w:p>
    <w:p w:rsidR="005A4C8A" w:rsidRDefault="005A4C8A" w:rsidP="005A4C8A">
      <w:pPr>
        <w:pStyle w:val="AufgabeEbene2"/>
      </w:pPr>
      <w:r>
        <w:t>Benötigtes Material:</w:t>
      </w:r>
    </w:p>
    <w:p w:rsidR="005A4C8A" w:rsidRDefault="005A4C8A" w:rsidP="005A4C8A">
      <w:pPr>
        <w:pStyle w:val="AufgabeEbene2"/>
      </w:pPr>
      <w:r>
        <w:t>Versuchsaufbau (Skizze):</w:t>
      </w:r>
    </w:p>
    <w:p w:rsidR="005A4C8A" w:rsidRDefault="005A4C8A" w:rsidP="005A4C8A">
      <w:pPr>
        <w:pStyle w:val="AufgabeEbene2"/>
      </w:pPr>
      <w:r>
        <w:t>Versuchsdurchführung:</w:t>
      </w:r>
    </w:p>
    <w:p w:rsidR="005A4C8A" w:rsidRDefault="005A4C8A" w:rsidP="005A4C8A">
      <w:pPr>
        <w:pStyle w:val="AufgabeEbene2"/>
      </w:pPr>
      <w:r>
        <w:t>Beobachtungen:</w:t>
      </w:r>
    </w:p>
    <w:p w:rsidR="005A4C8A" w:rsidRDefault="005A4C8A" w:rsidP="005A4C8A">
      <w:pPr>
        <w:pStyle w:val="AufgabeEbene2"/>
      </w:pPr>
      <w:r>
        <w:t>Ergebnis: (Werden Sie hier ganz allgemein. Zum Beispiel könnte der erste Satz so beginnen: „Mit Hilfe der Influenz lassen sich Ladungen … .“</w:t>
      </w:r>
    </w:p>
    <w:p w:rsidR="005A4C8A" w:rsidRDefault="005A4C8A" w:rsidP="005A4C8A">
      <w:pPr>
        <w:pStyle w:val="Textkrper"/>
      </w:pPr>
    </w:p>
    <w:p w:rsidR="005A4C8A" w:rsidRDefault="005A4C8A" w:rsidP="005A4C8A">
      <w:pPr>
        <w:pStyle w:val="Textkrper"/>
      </w:pPr>
      <w:r>
        <w:rPr>
          <w:noProof/>
          <w:sz w:val="24"/>
        </w:rPr>
        <w:drawing>
          <wp:anchor distT="0" distB="0" distL="114300" distR="114300" simplePos="0" relativeHeight="252188672" behindDoc="0" locked="0" layoutInCell="0" allowOverlap="1" wp14:anchorId="6857D9A9" wp14:editId="0D461797">
            <wp:simplePos x="0" y="0"/>
            <wp:positionH relativeFrom="rightMargin">
              <wp:posOffset>781050</wp:posOffset>
            </wp:positionH>
            <wp:positionV relativeFrom="paragraph">
              <wp:posOffset>0</wp:posOffset>
            </wp:positionV>
            <wp:extent cx="334645" cy="323850"/>
            <wp:effectExtent l="0" t="0" r="8255" b="0"/>
            <wp:wrapNone/>
            <wp:docPr id="157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Nachdem Sie die Aufgaben schriftlich beantwortet haben, besprechen Sie die Lösungen mit Ihren Gruppenmitgliedern. Anschließend erstellen Sie ge</w:t>
      </w:r>
      <w:r>
        <w:rPr>
          <w:noProof/>
        </w:rPr>
        <w:drawing>
          <wp:anchor distT="0" distB="0" distL="114300" distR="114300" simplePos="0" relativeHeight="252187648" behindDoc="0" locked="0" layoutInCell="0" allowOverlap="1" wp14:anchorId="5503C49C" wp14:editId="0C9A7CD3">
            <wp:simplePos x="0" y="0"/>
            <wp:positionH relativeFrom="rightMargin">
              <wp:posOffset>107950</wp:posOffset>
            </wp:positionH>
            <wp:positionV relativeFrom="paragraph">
              <wp:posOffset>0</wp:posOffset>
            </wp:positionV>
            <wp:extent cx="532800" cy="324000"/>
            <wp:effectExtent l="0" t="0" r="635" b="0"/>
            <wp:wrapNone/>
            <wp:docPr id="157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meinsam ein Infoplakat für Ihre Mitschüler</w:t>
      </w:r>
      <w:r w:rsidR="00C25BF1">
        <w:t>innen und Mitschüler</w:t>
      </w:r>
      <w:r>
        <w:t>. Überlegen Sie sich, wie Sie das Ergebnis des Exp</w:t>
      </w:r>
      <w:r>
        <w:t>e</w:t>
      </w:r>
      <w:r>
        <w:t>rimentes den Mitschüler</w:t>
      </w:r>
      <w:r w:rsidR="00C25BF1">
        <w:t>innen und Mitschülern</w:t>
      </w:r>
      <w:r>
        <w:t xml:space="preserve"> am besten präsentieren können. Verge</w:t>
      </w:r>
      <w:r>
        <w:t>s</w:t>
      </w:r>
      <w:r>
        <w:t>sen Sie dabei nicht, auf die elektrischen Felder einzugehen.</w:t>
      </w:r>
    </w:p>
    <w:p w:rsidR="005A4C8A" w:rsidRPr="009C1778" w:rsidRDefault="005A4C8A" w:rsidP="00C04D0C">
      <w:pPr>
        <w:pStyle w:val="berschrift3"/>
      </w:pPr>
      <w:r>
        <w:t>Experimente vorführen und erklären</w:t>
      </w:r>
      <w:r>
        <w:rPr>
          <w:noProof/>
          <w:sz w:val="24"/>
        </w:rPr>
        <w:drawing>
          <wp:anchor distT="0" distB="0" distL="114300" distR="114300" simplePos="0" relativeHeight="252190720" behindDoc="0" locked="0" layoutInCell="0" allowOverlap="1" wp14:anchorId="1DB37090" wp14:editId="07F209DA">
            <wp:simplePos x="0" y="0"/>
            <wp:positionH relativeFrom="rightMargin">
              <wp:posOffset>107950</wp:posOffset>
            </wp:positionH>
            <wp:positionV relativeFrom="paragraph">
              <wp:posOffset>0</wp:posOffset>
            </wp:positionV>
            <wp:extent cx="334645" cy="323850"/>
            <wp:effectExtent l="0" t="0" r="8255" b="0"/>
            <wp:wrapNone/>
            <wp:docPr id="158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5D56" w:rsidRDefault="005A4C8A" w:rsidP="005A4C8A">
      <w:pPr>
        <w:pStyle w:val="Textkrper"/>
      </w:pPr>
      <w:r>
        <w:t>Die Schüler</w:t>
      </w:r>
      <w:r w:rsidR="00C25BF1">
        <w:t>innen und Schüler</w:t>
      </w:r>
      <w:r>
        <w:t xml:space="preserve"> präsentieren ihre Versuche und liefern die dazu nötigen Erklärungen mit Hilfe eines Plakats, warum etwas so ist. Sie sollten sich zu den einze</w:t>
      </w:r>
      <w:r>
        <w:t>l</w:t>
      </w:r>
      <w:r>
        <w:t>nen nicht selbst durchgeführten Experimenten Informationen notieren, so dass sie das folgende Arbeitsblatt zur Ergebniskontrolle eigenständig bearbeiten können.</w:t>
      </w:r>
      <w:r w:rsidR="00D75D56">
        <w:br w:type="page"/>
      </w:r>
    </w:p>
    <w:p w:rsidR="005A4C8A" w:rsidRDefault="005A4C8A" w:rsidP="00C04D0C">
      <w:pPr>
        <w:pStyle w:val="berschrift2"/>
      </w:pPr>
      <w:r>
        <w:lastRenderedPageBreak/>
        <w:t>Wiederholungsaufgaben zu den Experimenten lösen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C04D0C"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C04D0C" w:rsidRDefault="00C04D0C" w:rsidP="00280ADF">
            <w:pPr>
              <w:pStyle w:val="Tabelle6pt"/>
              <w:rPr>
                <w:color w:val="000000"/>
              </w:rPr>
            </w:pPr>
            <w:r>
              <w:t>Kompetenzbereich</w:t>
            </w:r>
          </w:p>
          <w:p w:rsidR="00C04D0C" w:rsidRDefault="00C04D0C"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C04D0C" w:rsidRDefault="00C04D0C" w:rsidP="00280ADF">
            <w:pPr>
              <w:pStyle w:val="Tabelle6pt"/>
              <w:rPr>
                <w:color w:val="000000"/>
              </w:rPr>
            </w:pPr>
            <w:r>
              <w:t>Lernfortschritt</w:t>
            </w:r>
          </w:p>
          <w:p w:rsidR="00C04D0C" w:rsidRDefault="00C04D0C"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C04D0C" w:rsidRDefault="00C04D0C" w:rsidP="00280ADF">
            <w:pPr>
              <w:pStyle w:val="Tabelle6pt"/>
              <w:rPr>
                <w:color w:val="000000"/>
              </w:rPr>
            </w:pPr>
            <w:r>
              <w:t>Materialien/Titel</w:t>
            </w:r>
          </w:p>
          <w:p w:rsidR="00C04D0C" w:rsidRDefault="00C04D0C" w:rsidP="002F56F9">
            <w:pPr>
              <w:pStyle w:val="TabelleKopflinks"/>
            </w:pPr>
            <w:r>
              <w:t xml:space="preserve">Elektrostatik – Ladungsbewegung </w:t>
            </w:r>
            <w:r w:rsidR="002F56F9">
              <w:t>–</w:t>
            </w:r>
            <w:r>
              <w:t xml:space="preserve"> Wiederh</w:t>
            </w:r>
            <w:r>
              <w:t>o</w:t>
            </w:r>
            <w:r>
              <w:t>lung</w:t>
            </w:r>
          </w:p>
        </w:tc>
        <w:tc>
          <w:tcPr>
            <w:tcW w:w="188" w:type="dxa"/>
            <w:vMerge w:val="restart"/>
            <w:tcBorders>
              <w:top w:val="nil"/>
              <w:left w:val="single" w:sz="4" w:space="0" w:color="auto"/>
              <w:bottom w:val="nil"/>
              <w:right w:val="single" w:sz="4" w:space="0" w:color="auto"/>
            </w:tcBorders>
            <w:shd w:val="clear" w:color="auto" w:fill="FFFFFF"/>
          </w:tcPr>
          <w:p w:rsidR="00C04D0C" w:rsidRPr="004B658C" w:rsidRDefault="00C04D0C"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04D0C" w:rsidRPr="00B51DE9" w:rsidRDefault="00C04D0C" w:rsidP="00280ADF">
            <w:pPr>
              <w:pStyle w:val="TabelleKopfmitte"/>
            </w:pPr>
            <w:r>
              <w:t>Physik</w:t>
            </w:r>
          </w:p>
          <w:p w:rsidR="00C04D0C" w:rsidRPr="00B51DE9" w:rsidRDefault="00C04D0C" w:rsidP="00C04D0C">
            <w:pPr>
              <w:pStyle w:val="TabelleKopfmitte"/>
              <w:rPr>
                <w:rFonts w:eastAsia="Calibri"/>
              </w:rPr>
            </w:pPr>
            <w:r>
              <w:t>Ph</w:t>
            </w:r>
            <w:r w:rsidRPr="00B51DE9">
              <w:t>0</w:t>
            </w:r>
            <w:r>
              <w:t>4</w:t>
            </w:r>
            <w:r w:rsidRPr="00B51DE9">
              <w:t>.01</w:t>
            </w:r>
            <w:r>
              <w:t>.09</w:t>
            </w:r>
          </w:p>
        </w:tc>
      </w:tr>
      <w:tr w:rsidR="00C04D0C" w:rsidRPr="00B51DE9" w:rsidTr="00280ADF">
        <w:tc>
          <w:tcPr>
            <w:tcW w:w="7348" w:type="dxa"/>
            <w:gridSpan w:val="3"/>
            <w:tcBorders>
              <w:left w:val="single" w:sz="4" w:space="0" w:color="auto"/>
              <w:right w:val="single" w:sz="4" w:space="0" w:color="auto"/>
            </w:tcBorders>
            <w:hideMark/>
          </w:tcPr>
          <w:p w:rsidR="00C04D0C" w:rsidRPr="004B658C" w:rsidRDefault="00C04D0C" w:rsidP="00280ADF">
            <w:pPr>
              <w:pStyle w:val="Tabelle6pt"/>
            </w:pPr>
            <w:r w:rsidRPr="004B658C">
              <w:t>Kompetenz:</w:t>
            </w:r>
          </w:p>
          <w:p w:rsidR="00C04D0C" w:rsidRDefault="00C04D0C" w:rsidP="00280ADF">
            <w:pPr>
              <w:pStyle w:val="Kopf8ptafz"/>
            </w:pPr>
            <w:r>
              <w:t>Ich kann die Ladungsverteilung auf leitenden und nichtleitenden Körpern beschreiben.</w:t>
            </w:r>
          </w:p>
          <w:p w:rsidR="00C04D0C" w:rsidRDefault="00C04D0C" w:rsidP="00280ADF">
            <w:pPr>
              <w:pStyle w:val="Kopf8ptafz"/>
            </w:pPr>
            <w:r>
              <w:t>Ich kann beschreiben, wie ein geladener Körper von seiner Ladung befreit werden kann.</w:t>
            </w:r>
          </w:p>
          <w:p w:rsidR="00C04D0C" w:rsidRDefault="00C04D0C" w:rsidP="00280ADF">
            <w:pPr>
              <w:pStyle w:val="Kopf8ptafz"/>
            </w:pPr>
            <w:r>
              <w:t>Ich kann den Begriff Influenz erklären.</w:t>
            </w:r>
          </w:p>
          <w:p w:rsidR="00C04D0C" w:rsidRDefault="00C04D0C"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C04D0C" w:rsidRDefault="00C04D0C"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04D0C" w:rsidRPr="00B51DE9" w:rsidTr="00280ADF">
              <w:trPr>
                <w:trHeight w:val="284"/>
              </w:trPr>
              <w:tc>
                <w:tcPr>
                  <w:tcW w:w="2090" w:type="dxa"/>
                  <w:shd w:val="clear" w:color="auto" w:fill="auto"/>
                </w:tcPr>
                <w:p w:rsidR="00C04D0C" w:rsidRPr="00B51DE9" w:rsidRDefault="00C04D0C" w:rsidP="00280ADF">
                  <w:pPr>
                    <w:pStyle w:val="Textkrpermitte"/>
                  </w:pPr>
                  <w:r w:rsidRPr="00B51DE9">
                    <w:t>LernPROJEKT</w:t>
                  </w:r>
                </w:p>
              </w:tc>
            </w:tr>
            <w:tr w:rsidR="00C04D0C" w:rsidRPr="00B51DE9" w:rsidTr="00280ADF">
              <w:trPr>
                <w:trHeight w:val="284"/>
              </w:trPr>
              <w:tc>
                <w:tcPr>
                  <w:tcW w:w="2090" w:type="dxa"/>
                  <w:shd w:val="clear" w:color="auto" w:fill="auto"/>
                </w:tcPr>
                <w:p w:rsidR="00C04D0C" w:rsidRPr="00B51DE9" w:rsidRDefault="00C04D0C" w:rsidP="00280ADF">
                  <w:pPr>
                    <w:pStyle w:val="Textkrpermitte"/>
                  </w:pPr>
                  <w:r w:rsidRPr="00B51DE9">
                    <w:t>LernTHEMA</w:t>
                  </w:r>
                </w:p>
              </w:tc>
            </w:tr>
            <w:tr w:rsidR="00C04D0C" w:rsidRPr="00B51DE9" w:rsidTr="00280ADF">
              <w:trPr>
                <w:trHeight w:val="284"/>
              </w:trPr>
              <w:tc>
                <w:tcPr>
                  <w:tcW w:w="2090" w:type="dxa"/>
                  <w:shd w:val="clear" w:color="auto" w:fill="D9D9D9" w:themeFill="background1" w:themeFillShade="D9"/>
                </w:tcPr>
                <w:p w:rsidR="00C04D0C" w:rsidRPr="00B51DE9" w:rsidRDefault="00C04D0C" w:rsidP="00280ADF">
                  <w:pPr>
                    <w:pStyle w:val="TabelleKopfmitte"/>
                  </w:pPr>
                  <w:r w:rsidRPr="00B51DE9">
                    <w:t>LernSCHRITT</w:t>
                  </w:r>
                </w:p>
              </w:tc>
            </w:tr>
          </w:tbl>
          <w:p w:rsidR="00C04D0C" w:rsidRPr="00B51DE9" w:rsidRDefault="00C04D0C" w:rsidP="00280ADF">
            <w:pPr>
              <w:pStyle w:val="TabelleKopfmitte"/>
            </w:pPr>
          </w:p>
        </w:tc>
      </w:tr>
      <w:tr w:rsidR="00C04D0C" w:rsidRPr="00B51DE9" w:rsidTr="00280ADF">
        <w:tc>
          <w:tcPr>
            <w:tcW w:w="7348" w:type="dxa"/>
            <w:gridSpan w:val="3"/>
            <w:tcBorders>
              <w:left w:val="single" w:sz="4" w:space="0" w:color="auto"/>
              <w:right w:val="single" w:sz="4" w:space="0" w:color="auto"/>
            </w:tcBorders>
            <w:hideMark/>
          </w:tcPr>
          <w:p w:rsidR="00C04D0C" w:rsidRPr="004B658C" w:rsidRDefault="00C04D0C" w:rsidP="00280ADF">
            <w:pPr>
              <w:pStyle w:val="Tabelle6pt"/>
            </w:pPr>
            <w:r w:rsidRPr="004B658C">
              <w:t>Hauptbezug:</w:t>
            </w:r>
          </w:p>
          <w:p w:rsidR="00C04D0C" w:rsidRDefault="00C04D0C"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C04D0C" w:rsidRDefault="00C04D0C"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04D0C" w:rsidRPr="00B51DE9" w:rsidRDefault="00C04D0C" w:rsidP="00280ADF">
            <w:pPr>
              <w:pStyle w:val="TabelleKopfmitte"/>
            </w:pPr>
          </w:p>
        </w:tc>
      </w:tr>
      <w:tr w:rsidR="00C04D0C" w:rsidRPr="00B51DE9" w:rsidTr="00280ADF">
        <w:tc>
          <w:tcPr>
            <w:tcW w:w="7348" w:type="dxa"/>
            <w:gridSpan w:val="3"/>
            <w:tcBorders>
              <w:left w:val="single" w:sz="4" w:space="0" w:color="auto"/>
              <w:right w:val="single" w:sz="4" w:space="0" w:color="auto"/>
            </w:tcBorders>
            <w:tcMar>
              <w:bottom w:w="0" w:type="dxa"/>
            </w:tcMar>
            <w:hideMark/>
          </w:tcPr>
          <w:p w:rsidR="00C04D0C" w:rsidRDefault="00C04D0C" w:rsidP="00280ADF">
            <w:pPr>
              <w:pStyle w:val="Tabelle6pt"/>
            </w:pPr>
            <w:r>
              <w:t>Weitere Bezüge:</w:t>
            </w:r>
          </w:p>
          <w:p w:rsidR="00C04D0C" w:rsidRDefault="00C04D0C"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C04D0C" w:rsidRDefault="00C04D0C"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04D0C" w:rsidRPr="00B51DE9" w:rsidRDefault="00C04D0C" w:rsidP="00280ADF">
            <w:pPr>
              <w:pStyle w:val="TabelleKopfmitte"/>
            </w:pPr>
          </w:p>
        </w:tc>
      </w:tr>
    </w:tbl>
    <w:p w:rsidR="005F77F9" w:rsidRDefault="005F77F9" w:rsidP="005F77F9">
      <w:pPr>
        <w:pStyle w:val="berschrift3"/>
      </w:pPr>
      <w:r>
        <w:t>Vorgehen: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F77F9" w:rsidRPr="00DE4890" w:rsidTr="006B5649">
        <w:trPr>
          <w:trHeight w:val="397"/>
        </w:trPr>
        <w:tc>
          <w:tcPr>
            <w:tcW w:w="1470" w:type="dxa"/>
            <w:shd w:val="clear" w:color="auto" w:fill="D9D9D9" w:themeFill="background1" w:themeFillShade="D9"/>
            <w:vAlign w:val="center"/>
          </w:tcPr>
          <w:p w:rsidR="005F77F9" w:rsidRPr="00DE4890" w:rsidRDefault="005F77F9" w:rsidP="006B5649">
            <w:pPr>
              <w:pStyle w:val="TabelleKopfmitte"/>
            </w:pPr>
            <w:r>
              <w:t>Phase</w:t>
            </w:r>
          </w:p>
        </w:tc>
        <w:tc>
          <w:tcPr>
            <w:tcW w:w="940" w:type="dxa"/>
            <w:shd w:val="clear" w:color="auto" w:fill="D9D9D9" w:themeFill="background1" w:themeFillShade="D9"/>
            <w:vAlign w:val="center"/>
          </w:tcPr>
          <w:p w:rsidR="005F77F9" w:rsidRPr="00DE4890" w:rsidRDefault="005F77F9" w:rsidP="006B5649">
            <w:pPr>
              <w:pStyle w:val="TabelleKopfmitte"/>
            </w:pPr>
            <w:r>
              <w:t>Zeit</w:t>
            </w:r>
          </w:p>
        </w:tc>
        <w:tc>
          <w:tcPr>
            <w:tcW w:w="4961" w:type="dxa"/>
            <w:shd w:val="clear" w:color="auto" w:fill="D9D9D9" w:themeFill="background1" w:themeFillShade="D9"/>
            <w:vAlign w:val="center"/>
          </w:tcPr>
          <w:p w:rsidR="005F77F9" w:rsidRPr="00DE4890" w:rsidRDefault="005F77F9" w:rsidP="006B5649">
            <w:pPr>
              <w:pStyle w:val="TabelleKopfmitte"/>
            </w:pPr>
            <w:r>
              <w:t>Aufgabe</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6B7092E3" wp14:editId="58BFEC20">
                  <wp:extent cx="302701" cy="324000"/>
                  <wp:effectExtent l="0" t="0" r="2540" b="0"/>
                  <wp:docPr id="174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5F77F9">
            <w:pPr>
              <w:pStyle w:val="Textkrper"/>
              <w:rPr>
                <w:noProof/>
              </w:rPr>
            </w:pPr>
            <w:r>
              <w:rPr>
                <w:noProof/>
              </w:rPr>
              <w:t>Wählen Sie aus den Aufgaben 1) – 20) die zu Ihnen passenden Aufgaben (Durchdringungstiefe) aus und bearbeiten Sie die ausgewählten Aufgaben schriftlich. Notieren Sie bei Unklarheiten offene Fragen.</w:t>
            </w:r>
          </w:p>
        </w:tc>
      </w:tr>
      <w:tr w:rsidR="005F77F9" w:rsidRPr="00DE4890" w:rsidTr="006B5649">
        <w:trPr>
          <w:trHeight w:val="624"/>
        </w:trPr>
        <w:tc>
          <w:tcPr>
            <w:tcW w:w="1470" w:type="dxa"/>
            <w:shd w:val="clear" w:color="auto" w:fill="auto"/>
            <w:vAlign w:val="center"/>
          </w:tcPr>
          <w:p w:rsidR="005F77F9" w:rsidRPr="00F0156F" w:rsidRDefault="005F77F9" w:rsidP="006B5649">
            <w:pPr>
              <w:pStyle w:val="Textkrpermitte"/>
            </w:pPr>
            <w:r w:rsidRPr="00F0156F">
              <w:rPr>
                <w:noProof/>
              </w:rPr>
              <w:drawing>
                <wp:inline distT="0" distB="0" distL="0" distR="0" wp14:anchorId="55D26369" wp14:editId="033CA08B">
                  <wp:extent cx="648000" cy="320400"/>
                  <wp:effectExtent l="0" t="0" r="0" b="3810"/>
                  <wp:docPr id="174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085E05">
            <w:pPr>
              <w:pStyle w:val="Textkrper"/>
              <w:rPr>
                <w:noProof/>
              </w:rPr>
            </w:pPr>
            <w:r>
              <w:rPr>
                <w:noProof/>
              </w:rPr>
              <w:t>Nachdem Sie die Aufgaben 1) – 20)</w:t>
            </w:r>
            <w:r w:rsidR="00085E05">
              <w:rPr>
                <w:noProof/>
              </w:rPr>
              <w:t xml:space="preserve"> gelöst haben, finden Sie eine Lernpartnerin oder einen Lernp</w:t>
            </w:r>
            <w:r>
              <w:rPr>
                <w:noProof/>
              </w:rPr>
              <w:t>artner mit Hilfe der Lerntempoduett-Methode. Vergl</w:t>
            </w:r>
            <w:r w:rsidR="00085E05">
              <w:rPr>
                <w:noProof/>
              </w:rPr>
              <w:t xml:space="preserve">eichen Sie Ihre Lösung mit Ihrer Lernpartnerin oder Ihrem Lernpartner </w:t>
            </w:r>
            <w:r>
              <w:rPr>
                <w:noProof/>
              </w:rPr>
              <w:t>und lösen Sie gegebenenfalls offene Fragen.</w:t>
            </w:r>
          </w:p>
        </w:tc>
      </w:tr>
    </w:tbl>
    <w:p w:rsidR="005C53BA" w:rsidRDefault="005C53BA" w:rsidP="005C53BA">
      <w:pPr>
        <w:pStyle w:val="berschrift3"/>
      </w:pPr>
      <w:r>
        <w:t>Aufgaben:</w:t>
      </w:r>
    </w:p>
    <w:p w:rsidR="006D60C4" w:rsidRDefault="006D60C4" w:rsidP="006D60C4">
      <w:pPr>
        <w:pStyle w:val="Textkrper"/>
      </w:pPr>
      <w:r>
        <w:t>Beantworten Sie die folgenden Aufgaben schriftlich alleine. Sollten Sie nicht weiter kommen, sehen Sie sich die Plakate der anderen Gruppen an.</w:t>
      </w:r>
    </w:p>
    <w:p w:rsidR="006D60C4" w:rsidRDefault="006D60C4" w:rsidP="00BD1EE7">
      <w:pPr>
        <w:pStyle w:val="AufgabeEbene1"/>
        <w:numPr>
          <w:ilvl w:val="0"/>
          <w:numId w:val="55"/>
        </w:numPr>
      </w:pPr>
      <w:r>
        <w:t>Beschreiben Sie, was die Influenz bewirkt.</w:t>
      </w:r>
      <w:r>
        <w:rPr>
          <w:noProof/>
          <w:sz w:val="24"/>
          <w:lang w:eastAsia="de-DE"/>
        </w:rPr>
        <w:drawing>
          <wp:anchor distT="0" distB="0" distL="114300" distR="114300" simplePos="0" relativeHeight="252197888" behindDoc="0" locked="0" layoutInCell="0" allowOverlap="1" wp14:anchorId="47E7AF77" wp14:editId="1E434033">
            <wp:simplePos x="0" y="0"/>
            <wp:positionH relativeFrom="rightMargin">
              <wp:posOffset>107950</wp:posOffset>
            </wp:positionH>
            <wp:positionV relativeFrom="paragraph">
              <wp:posOffset>0</wp:posOffset>
            </wp:positionV>
            <wp:extent cx="345440" cy="323850"/>
            <wp:effectExtent l="0" t="0" r="0" b="0"/>
            <wp:wrapNone/>
            <wp:docPr id="158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D60C4" w:rsidRDefault="006D60C4" w:rsidP="006D60C4">
      <w:pPr>
        <w:pStyle w:val="AufgabeEbene1"/>
      </w:pPr>
      <w:r>
        <w:t>Wenn ein elektrisch geladener Ballon in die Nähe von Papierschnipseln gebracht wird, zieht er die Schnipsel an. Begründen Sie dieses Phänomen.</w:t>
      </w:r>
    </w:p>
    <w:p w:rsidR="006D60C4" w:rsidRDefault="006D60C4" w:rsidP="006D60C4">
      <w:pPr>
        <w:pStyle w:val="AufgabeEbene1"/>
      </w:pPr>
      <w:r>
        <w:t>Beschreiben Sie, wie ein geladener Körper wieder neutral wird.</w:t>
      </w:r>
    </w:p>
    <w:p w:rsidR="006D60C4" w:rsidRDefault="006D60C4" w:rsidP="006D60C4">
      <w:pPr>
        <w:pStyle w:val="AufgabeEbene1"/>
      </w:pPr>
      <w:r>
        <w:t>Begründen Sie, weshalb bei einem Haus das eine Ende des Blitzableiters tief in der Erde steckt.</w:t>
      </w:r>
    </w:p>
    <w:p w:rsidR="006D60C4" w:rsidRPr="000657CE" w:rsidRDefault="006D60C4" w:rsidP="006D60C4">
      <w:pPr>
        <w:pStyle w:val="AufgabeEbene1"/>
      </w:pPr>
      <w:r>
        <w:t>Beschreiben Sie, was mit zusätzlichen Elektronen auf einer Metallkugel passiert.</w:t>
      </w:r>
    </w:p>
    <w:p w:rsidR="006D60C4" w:rsidRPr="000657CE" w:rsidRDefault="006D60C4" w:rsidP="006D60C4">
      <w:pPr>
        <w:pStyle w:val="AufgabeEbene1"/>
      </w:pPr>
      <w:r>
        <w:t xml:space="preserve"> Beschreiben Sie, was mit zusätzlichen Elektronen auf einem Luftballon passiert.</w:t>
      </w:r>
    </w:p>
    <w:p w:rsidR="006D60C4" w:rsidRDefault="006D60C4" w:rsidP="006D60C4">
      <w:pPr>
        <w:pStyle w:val="AufgabeEbene1"/>
      </w:pPr>
      <w:r>
        <w:t>Nennen Sie die Wirkung von Influenz.</w:t>
      </w:r>
      <w:r>
        <w:rPr>
          <w:noProof/>
          <w:sz w:val="24"/>
          <w:lang w:eastAsia="de-DE"/>
        </w:rPr>
        <w:drawing>
          <wp:anchor distT="0" distB="0" distL="114300" distR="114300" simplePos="0" relativeHeight="252198912" behindDoc="0" locked="0" layoutInCell="0" allowOverlap="1" wp14:anchorId="1502B873" wp14:editId="246AD80A">
            <wp:simplePos x="0" y="0"/>
            <wp:positionH relativeFrom="rightMargin">
              <wp:posOffset>107950</wp:posOffset>
            </wp:positionH>
            <wp:positionV relativeFrom="paragraph">
              <wp:posOffset>0</wp:posOffset>
            </wp:positionV>
            <wp:extent cx="345440" cy="323850"/>
            <wp:effectExtent l="0" t="0" r="0" b="0"/>
            <wp:wrapNone/>
            <wp:docPr id="15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D60C4" w:rsidRDefault="006D60C4" w:rsidP="006D60C4">
      <w:pPr>
        <w:pStyle w:val="AufgabeEbene1"/>
      </w:pPr>
      <w:r>
        <w:t>Nennen Sie die Materialien, bei denen die Influenz funktioniert.</w:t>
      </w:r>
    </w:p>
    <w:p w:rsidR="006D60C4" w:rsidRDefault="006D60C4" w:rsidP="006D60C4">
      <w:pPr>
        <w:pStyle w:val="AufgabeEbene1"/>
      </w:pPr>
      <w:r>
        <w:t>Beschreiben Sie, wie ein geladener Körper wieder neutral wird.</w:t>
      </w:r>
    </w:p>
    <w:p w:rsidR="006D60C4" w:rsidRDefault="006D60C4" w:rsidP="006D60C4">
      <w:pPr>
        <w:pStyle w:val="AufgabeEbene1"/>
      </w:pPr>
      <w:r>
        <w:t>Begründen Sie, weshalb bei einem Haus das eine Ende des Blitzableiters tief in der Erde steckt.</w:t>
      </w:r>
    </w:p>
    <w:p w:rsidR="006D60C4" w:rsidRDefault="006D60C4" w:rsidP="006D60C4">
      <w:pPr>
        <w:pStyle w:val="AufgabeEbene1"/>
      </w:pPr>
      <w:r>
        <w:t>Begründen Sie, weshalb die Größe eines Körpers bei der Erdung entscheidend ist.</w:t>
      </w:r>
    </w:p>
    <w:p w:rsidR="006D60C4" w:rsidRPr="000657CE" w:rsidRDefault="006D60C4" w:rsidP="006D60C4">
      <w:pPr>
        <w:pStyle w:val="AufgabeEbene1"/>
      </w:pPr>
      <w:r>
        <w:lastRenderedPageBreak/>
        <w:t>Beschreiben Sie, was mit zusätzlichen Elektronen auf einer Metallkugel passiert.</w:t>
      </w:r>
    </w:p>
    <w:p w:rsidR="006D60C4" w:rsidRPr="000657CE" w:rsidRDefault="006D60C4" w:rsidP="006D60C4">
      <w:pPr>
        <w:pStyle w:val="AufgabeEbene1"/>
      </w:pPr>
      <w:r>
        <w:t xml:space="preserve"> Beschreiben Sie, was mit zusätzlichen Elektronen auf einem Luftballon passiert.</w:t>
      </w:r>
    </w:p>
    <w:p w:rsidR="006D60C4" w:rsidRDefault="006D60C4" w:rsidP="006D60C4">
      <w:pPr>
        <w:pStyle w:val="AufgabeEbene1"/>
      </w:pPr>
      <w:r>
        <w:t>Nennen Sie die Wirkung von Influenz.</w:t>
      </w:r>
      <w:r w:rsidRPr="00CB6431">
        <w:rPr>
          <w:noProof/>
          <w:sz w:val="24"/>
          <w:lang w:eastAsia="de-DE"/>
        </w:rPr>
        <w:drawing>
          <wp:anchor distT="0" distB="0" distL="114300" distR="114300" simplePos="0" relativeHeight="252199936" behindDoc="0" locked="0" layoutInCell="0" allowOverlap="1" wp14:anchorId="31EEBD51" wp14:editId="2EE1A36B">
            <wp:simplePos x="0" y="0"/>
            <wp:positionH relativeFrom="rightMargin">
              <wp:posOffset>107950</wp:posOffset>
            </wp:positionH>
            <wp:positionV relativeFrom="paragraph">
              <wp:posOffset>0</wp:posOffset>
            </wp:positionV>
            <wp:extent cx="345440" cy="323850"/>
            <wp:effectExtent l="0" t="0" r="0" b="0"/>
            <wp:wrapNone/>
            <wp:docPr id="15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D60C4" w:rsidRDefault="006D60C4" w:rsidP="006D60C4">
      <w:pPr>
        <w:pStyle w:val="AufgabeEbene1"/>
      </w:pPr>
      <w:r>
        <w:t>Nennen Sie die Materialien, bei denen die Influenz funktioniert.</w:t>
      </w:r>
    </w:p>
    <w:p w:rsidR="006D60C4" w:rsidRDefault="006D60C4" w:rsidP="006D60C4">
      <w:pPr>
        <w:pStyle w:val="AufgabeEbene1"/>
      </w:pPr>
      <w:r>
        <w:t>Begründen Sie, weshalb das Phänomen Erdung so heißt.</w:t>
      </w:r>
    </w:p>
    <w:p w:rsidR="006D60C4" w:rsidRDefault="00085E05" w:rsidP="006D60C4">
      <w:pPr>
        <w:pStyle w:val="AufgabeEbene1"/>
      </w:pPr>
      <w:r>
        <w:t>Nennen Sie den Grund</w:t>
      </w:r>
      <w:r w:rsidR="006D60C4">
        <w:t>, weshalb Körper geerdet werden.</w:t>
      </w:r>
    </w:p>
    <w:p w:rsidR="006D60C4" w:rsidRDefault="006D60C4" w:rsidP="006D60C4">
      <w:pPr>
        <w:pStyle w:val="AufgabeEbene1"/>
      </w:pPr>
      <w:r>
        <w:t>Nennen Sie Materialien, die Elektronen leiten.</w:t>
      </w:r>
    </w:p>
    <w:p w:rsidR="006D60C4" w:rsidRDefault="006D60C4" w:rsidP="006D60C4">
      <w:pPr>
        <w:pStyle w:val="AufgabeEbene1"/>
      </w:pPr>
      <w:r>
        <w:t>Nennen Sie Materialien, die Elektronen nicht leiten.</w:t>
      </w:r>
    </w:p>
    <w:p w:rsidR="006D60C4" w:rsidRDefault="006D60C4" w:rsidP="006D60C4">
      <w:pPr>
        <w:pStyle w:val="AufgabeEbene1"/>
      </w:pPr>
      <w:r>
        <w:t>Nennen Sie das Phänomen, das bewirkt, dass sich die zusätzlichen Elektronen auf einer Metallkugel gleichmäßig verteilen.</w:t>
      </w:r>
    </w:p>
    <w:p w:rsidR="00D75D56" w:rsidRDefault="00D75D56" w:rsidP="00D75D56">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D60C4" w:rsidRPr="00B51DE9" w:rsidTr="00280ADF">
        <w:trPr>
          <w:trHeight w:val="523"/>
        </w:trPr>
        <w:tc>
          <w:tcPr>
            <w:tcW w:w="2268" w:type="dxa"/>
            <w:tcBorders>
              <w:left w:val="single" w:sz="4" w:space="0" w:color="auto"/>
              <w:bottom w:val="single" w:sz="4" w:space="0" w:color="auto"/>
              <w:right w:val="single" w:sz="4" w:space="0" w:color="auto"/>
            </w:tcBorders>
            <w:shd w:val="clear" w:color="auto" w:fill="D9D9D9"/>
            <w:hideMark/>
          </w:tcPr>
          <w:p w:rsidR="006D60C4" w:rsidRDefault="006D60C4" w:rsidP="00280ADF">
            <w:pPr>
              <w:pStyle w:val="Tabelle6pt"/>
              <w:rPr>
                <w:color w:val="000000"/>
              </w:rPr>
            </w:pPr>
            <w:r>
              <w:lastRenderedPageBreak/>
              <w:t>Kompetenzbereich</w:t>
            </w:r>
          </w:p>
          <w:p w:rsidR="006D60C4" w:rsidRDefault="006D60C4" w:rsidP="00280ADF">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6D60C4" w:rsidRDefault="006D60C4" w:rsidP="00280ADF">
            <w:pPr>
              <w:pStyle w:val="Tabelle6pt"/>
              <w:rPr>
                <w:color w:val="000000"/>
              </w:rPr>
            </w:pPr>
            <w:r>
              <w:t>Lernfortschritt</w:t>
            </w:r>
          </w:p>
          <w:p w:rsidR="006D60C4" w:rsidRDefault="006D60C4" w:rsidP="00280ADF">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6D60C4" w:rsidRDefault="006D60C4" w:rsidP="00280ADF">
            <w:pPr>
              <w:pStyle w:val="Tabelle6pt"/>
              <w:rPr>
                <w:color w:val="000000"/>
              </w:rPr>
            </w:pPr>
            <w:r>
              <w:t>Materialien/Titel</w:t>
            </w:r>
          </w:p>
          <w:p w:rsidR="006D60C4" w:rsidRDefault="006D60C4" w:rsidP="006D60C4">
            <w:pPr>
              <w:pStyle w:val="TabelleKopflinks"/>
            </w:pPr>
            <w:r>
              <w:t>E</w:t>
            </w:r>
            <w:r w:rsidR="002F56F9">
              <w:t>lektrostatik – Ladungsbewegung –</w:t>
            </w:r>
            <w:r>
              <w:t xml:space="preserve"> Hilfeste</w:t>
            </w:r>
            <w:r>
              <w:t>l</w:t>
            </w:r>
            <w:r>
              <w:t>lungen zu den Aufgaben</w:t>
            </w:r>
          </w:p>
        </w:tc>
        <w:tc>
          <w:tcPr>
            <w:tcW w:w="188" w:type="dxa"/>
            <w:vMerge w:val="restart"/>
            <w:tcBorders>
              <w:top w:val="nil"/>
              <w:left w:val="single" w:sz="4" w:space="0" w:color="auto"/>
              <w:bottom w:val="nil"/>
              <w:right w:val="single" w:sz="4" w:space="0" w:color="auto"/>
            </w:tcBorders>
            <w:shd w:val="clear" w:color="auto" w:fill="FFFFFF"/>
          </w:tcPr>
          <w:p w:rsidR="006D60C4" w:rsidRPr="004B658C" w:rsidRDefault="006D60C4" w:rsidP="00280ADF">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D60C4" w:rsidRPr="00B51DE9" w:rsidRDefault="006D60C4" w:rsidP="00280ADF">
            <w:pPr>
              <w:pStyle w:val="TabelleKopfmitte"/>
            </w:pPr>
            <w:r>
              <w:t>Physik</w:t>
            </w:r>
          </w:p>
          <w:p w:rsidR="006D60C4" w:rsidRPr="00B51DE9" w:rsidRDefault="006D60C4" w:rsidP="003F0A5B">
            <w:pPr>
              <w:pStyle w:val="TabelleKopfmitte"/>
              <w:rPr>
                <w:rFonts w:eastAsia="Calibri"/>
              </w:rPr>
            </w:pPr>
            <w:r>
              <w:t>Ph0</w:t>
            </w:r>
            <w:r w:rsidR="003F0A5B">
              <w:t>4</w:t>
            </w:r>
            <w:r w:rsidRPr="00B51DE9">
              <w:t>.0</w:t>
            </w:r>
            <w:r w:rsidR="003F0A5B">
              <w:t>1</w:t>
            </w:r>
            <w:r>
              <w:t>.10</w:t>
            </w:r>
          </w:p>
        </w:tc>
      </w:tr>
      <w:tr w:rsidR="006D60C4" w:rsidRPr="00B51DE9" w:rsidTr="00280ADF">
        <w:tc>
          <w:tcPr>
            <w:tcW w:w="7348" w:type="dxa"/>
            <w:gridSpan w:val="3"/>
            <w:tcBorders>
              <w:left w:val="single" w:sz="4" w:space="0" w:color="auto"/>
              <w:right w:val="single" w:sz="4" w:space="0" w:color="auto"/>
            </w:tcBorders>
            <w:hideMark/>
          </w:tcPr>
          <w:p w:rsidR="006D60C4" w:rsidRPr="004B658C" w:rsidRDefault="006D60C4" w:rsidP="00280ADF">
            <w:pPr>
              <w:pStyle w:val="Tabelle6pt"/>
            </w:pPr>
            <w:r w:rsidRPr="004B658C">
              <w:t>Kompetenz:</w:t>
            </w:r>
          </w:p>
          <w:p w:rsidR="006D60C4" w:rsidRDefault="006D60C4" w:rsidP="00280ADF">
            <w:pPr>
              <w:pStyle w:val="Kopf8ptafz"/>
            </w:pPr>
            <w:r>
              <w:t>Ich kann die Ladungsverteilung auf leitenden und nichtleitenden Körpern beschreiben.</w:t>
            </w:r>
          </w:p>
          <w:p w:rsidR="006D60C4" w:rsidRDefault="006D60C4" w:rsidP="00280ADF">
            <w:pPr>
              <w:pStyle w:val="Kopf8ptafz"/>
            </w:pPr>
            <w:r>
              <w:t>Ich kann beschreiben, wie ein geladener Körper von seiner Ladung befreit werden kann.</w:t>
            </w:r>
          </w:p>
          <w:p w:rsidR="006D60C4" w:rsidRDefault="006D60C4" w:rsidP="00280ADF">
            <w:pPr>
              <w:pStyle w:val="Kopf8ptafz"/>
            </w:pPr>
            <w:r>
              <w:t>Ich kann den Begriff Influenz erklären.</w:t>
            </w:r>
          </w:p>
          <w:p w:rsidR="006D60C4" w:rsidRDefault="006D60C4" w:rsidP="00280ADF">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6D60C4" w:rsidRDefault="006D60C4" w:rsidP="00280ADF">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D60C4" w:rsidRPr="00B51DE9" w:rsidTr="00280ADF">
              <w:trPr>
                <w:trHeight w:val="284"/>
              </w:trPr>
              <w:tc>
                <w:tcPr>
                  <w:tcW w:w="2090" w:type="dxa"/>
                  <w:shd w:val="clear" w:color="auto" w:fill="D9D9D9" w:themeFill="background1" w:themeFillShade="D9"/>
                </w:tcPr>
                <w:p w:rsidR="006D60C4" w:rsidRPr="00B51DE9" w:rsidRDefault="006D60C4" w:rsidP="00280ADF">
                  <w:pPr>
                    <w:pStyle w:val="TabelleKopfmitte"/>
                  </w:pPr>
                  <w:r>
                    <w:t>Hilfestellung</w:t>
                  </w:r>
                </w:p>
              </w:tc>
            </w:tr>
          </w:tbl>
          <w:p w:rsidR="006D60C4" w:rsidRPr="00B51DE9" w:rsidRDefault="006D60C4" w:rsidP="00280ADF">
            <w:pPr>
              <w:pStyle w:val="TabelleKopfmitte"/>
            </w:pPr>
          </w:p>
        </w:tc>
      </w:tr>
      <w:tr w:rsidR="006D60C4" w:rsidRPr="00B51DE9" w:rsidTr="00280ADF">
        <w:tc>
          <w:tcPr>
            <w:tcW w:w="7348" w:type="dxa"/>
            <w:gridSpan w:val="3"/>
            <w:tcBorders>
              <w:left w:val="single" w:sz="4" w:space="0" w:color="auto"/>
              <w:right w:val="single" w:sz="4" w:space="0" w:color="auto"/>
            </w:tcBorders>
            <w:hideMark/>
          </w:tcPr>
          <w:p w:rsidR="006D60C4" w:rsidRPr="004B658C" w:rsidRDefault="006D60C4" w:rsidP="00280ADF">
            <w:pPr>
              <w:pStyle w:val="Tabelle6pt"/>
            </w:pPr>
            <w:r w:rsidRPr="004B658C">
              <w:t>Hauptbezug:</w:t>
            </w:r>
          </w:p>
          <w:p w:rsidR="006D60C4" w:rsidRDefault="006D60C4" w:rsidP="00280ADF">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6D60C4" w:rsidRDefault="006D60C4"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D60C4" w:rsidRPr="00B51DE9" w:rsidRDefault="006D60C4" w:rsidP="00280ADF">
            <w:pPr>
              <w:pStyle w:val="TabelleKopfmitte"/>
            </w:pPr>
          </w:p>
        </w:tc>
      </w:tr>
      <w:tr w:rsidR="006D60C4" w:rsidRPr="00B51DE9" w:rsidTr="00280ADF">
        <w:tc>
          <w:tcPr>
            <w:tcW w:w="7348" w:type="dxa"/>
            <w:gridSpan w:val="3"/>
            <w:tcBorders>
              <w:left w:val="single" w:sz="4" w:space="0" w:color="auto"/>
              <w:right w:val="single" w:sz="4" w:space="0" w:color="auto"/>
            </w:tcBorders>
            <w:tcMar>
              <w:bottom w:w="0" w:type="dxa"/>
            </w:tcMar>
            <w:hideMark/>
          </w:tcPr>
          <w:p w:rsidR="006D60C4" w:rsidRDefault="006D60C4" w:rsidP="00280ADF">
            <w:pPr>
              <w:pStyle w:val="Tabelle6pt"/>
            </w:pPr>
            <w:r>
              <w:t>Weitere Bezüge:</w:t>
            </w:r>
          </w:p>
          <w:p w:rsidR="006D60C4" w:rsidRDefault="006D60C4" w:rsidP="00280ADF">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6D60C4" w:rsidRDefault="006D60C4" w:rsidP="00280ADF">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D60C4" w:rsidRPr="00B51DE9" w:rsidRDefault="006D60C4" w:rsidP="00280ADF">
            <w:pPr>
              <w:pStyle w:val="TabelleKopfmitte"/>
            </w:pPr>
          </w:p>
        </w:tc>
      </w:tr>
    </w:tbl>
    <w:p w:rsidR="006D60C4" w:rsidRDefault="006D60C4" w:rsidP="006D60C4">
      <w:pPr>
        <w:pStyle w:val="berschrift3"/>
      </w:pPr>
      <w:r>
        <w:t>Aufgaben Versuchsvorbereitung Level A</w:t>
      </w:r>
    </w:p>
    <w:p w:rsidR="00CE5E0F" w:rsidRDefault="00CE5E0F" w:rsidP="00BD1EE7">
      <w:pPr>
        <w:pStyle w:val="AufgabeEbene1"/>
        <w:numPr>
          <w:ilvl w:val="0"/>
          <w:numId w:val="56"/>
        </w:numPr>
      </w:pPr>
      <w:r>
        <w:t>Lesen Sie nochmal den Einleitungstext „Elektrische Leitung“.</w:t>
      </w:r>
    </w:p>
    <w:p w:rsidR="00CE5E0F" w:rsidRDefault="00CE5E0F" w:rsidP="00BD1EE7">
      <w:pPr>
        <w:pStyle w:val="AufgabeEbene1"/>
        <w:numPr>
          <w:ilvl w:val="0"/>
          <w:numId w:val="56"/>
        </w:numPr>
      </w:pPr>
      <w:r>
        <w:t>Lesen Sie nochmal den Einleitungstext „Elektrische Leitung“.</w:t>
      </w:r>
    </w:p>
    <w:p w:rsidR="00CE5E0F" w:rsidRDefault="00CE5E0F" w:rsidP="00BD1EE7">
      <w:pPr>
        <w:pStyle w:val="AufgabeEbene1"/>
        <w:numPr>
          <w:ilvl w:val="0"/>
          <w:numId w:val="56"/>
        </w:numPr>
      </w:pPr>
      <w:r>
        <w:t>Lesen Sie nochmal den Einleitungstext „Elektrische Leitung“.</w:t>
      </w:r>
    </w:p>
    <w:p w:rsidR="006D60C4" w:rsidRDefault="006D60C4" w:rsidP="00BD1EE7">
      <w:pPr>
        <w:pStyle w:val="AufgabeEbene1"/>
        <w:numPr>
          <w:ilvl w:val="0"/>
          <w:numId w:val="56"/>
        </w:numPr>
      </w:pPr>
      <w:r>
        <w:t xml:space="preserve">Lesen Sie nochmal den Einleitungstext „Elektrische </w:t>
      </w:r>
      <w:r w:rsidR="00CE5E0F">
        <w:t>Leitung</w:t>
      </w:r>
      <w:r>
        <w:t>“.</w:t>
      </w:r>
    </w:p>
    <w:p w:rsidR="00CE5E0F" w:rsidRDefault="00CE5E0F" w:rsidP="00BD1EE7">
      <w:pPr>
        <w:pStyle w:val="AufgabeEbene1"/>
        <w:numPr>
          <w:ilvl w:val="0"/>
          <w:numId w:val="31"/>
        </w:numPr>
      </w:pPr>
      <w:r>
        <w:t>Lesen Sie nochmal die Versuchsanleitung.</w:t>
      </w:r>
    </w:p>
    <w:p w:rsidR="00CE5E0F" w:rsidRDefault="00CE5E0F" w:rsidP="00BD1EE7">
      <w:pPr>
        <w:pStyle w:val="AufgabeEbene1"/>
        <w:numPr>
          <w:ilvl w:val="0"/>
          <w:numId w:val="31"/>
        </w:numPr>
      </w:pPr>
      <w:r>
        <w:t>Lesen Sie nochmal die Versuchsanleitung.</w:t>
      </w:r>
    </w:p>
    <w:p w:rsidR="00CE5E0F" w:rsidRDefault="00CE5E0F" w:rsidP="00BD1EE7">
      <w:pPr>
        <w:pStyle w:val="AufgabeEbene1"/>
        <w:numPr>
          <w:ilvl w:val="0"/>
          <w:numId w:val="31"/>
        </w:numPr>
      </w:pPr>
      <w:r>
        <w:t>Lesen Sie nochmal die Versuchsanleitung.</w:t>
      </w:r>
    </w:p>
    <w:p w:rsidR="006D60C4" w:rsidRDefault="006D60C4" w:rsidP="00BD1EE7">
      <w:pPr>
        <w:pStyle w:val="AufgabeEbene1"/>
        <w:numPr>
          <w:ilvl w:val="0"/>
          <w:numId w:val="31"/>
        </w:numPr>
      </w:pPr>
      <w:r>
        <w:t>Lesen Sie nochmal die Versuchsanleitung.</w:t>
      </w:r>
    </w:p>
    <w:p w:rsidR="00CE5E0F" w:rsidRDefault="00CE5E0F" w:rsidP="00CE5E0F">
      <w:pPr>
        <w:pStyle w:val="berschrift3"/>
      </w:pPr>
      <w:r>
        <w:t>Aufgaben Versuchsnachbereitung Level A</w:t>
      </w:r>
    </w:p>
    <w:p w:rsidR="00B367C3" w:rsidRDefault="00280ADF" w:rsidP="00BD1EE7">
      <w:pPr>
        <w:pStyle w:val="AufgabeEbene1"/>
        <w:numPr>
          <w:ilvl w:val="0"/>
          <w:numId w:val="57"/>
        </w:numPr>
      </w:pPr>
      <w:r>
        <w:t>Lesen Sie nochmal die Versuchsanleitung.</w:t>
      </w:r>
    </w:p>
    <w:p w:rsidR="00280ADF" w:rsidRDefault="00A02BA7" w:rsidP="00280ADF">
      <w:pPr>
        <w:pStyle w:val="AufgabeEbene1"/>
      </w:pPr>
      <w:r>
        <w:t>Was zeigte das Elektroskop an? Wie hoch ist der Zeiger gestiegen?</w:t>
      </w:r>
    </w:p>
    <w:p w:rsidR="00A02BA7" w:rsidRDefault="00A02BA7" w:rsidP="00A02BA7">
      <w:pPr>
        <w:pStyle w:val="AufgabeEbene1"/>
      </w:pPr>
      <w:r>
        <w:t>Was zeigte das Elektroskop an? Wie hoch ist der Zeiger gestiegen?</w:t>
      </w:r>
    </w:p>
    <w:p w:rsidR="00A02BA7" w:rsidRDefault="00A02BA7" w:rsidP="00A02BA7">
      <w:pPr>
        <w:pStyle w:val="AufgabeEbene1"/>
      </w:pPr>
      <w:r>
        <w:t>Was zeigte das Elektroskop beim ersten Abstreifen und beim zweiten Abstreifen an? Gibt es einen Unterschied? Hat sich der Luftballon bei der Berührung mit der Hand entladen? Wie viel Ladung ist in die Hand bei der Berührung gewandert?</w:t>
      </w:r>
    </w:p>
    <w:p w:rsidR="00A02BA7" w:rsidRDefault="00A02BA7" w:rsidP="00A02BA7">
      <w:pPr>
        <w:pStyle w:val="AufgabeEbene1"/>
      </w:pPr>
      <w:r>
        <w:t>Was zeigte das Elektroskop an? Wie hoch ist der Zeiger gestiegen?</w:t>
      </w:r>
    </w:p>
    <w:p w:rsidR="00A02BA7" w:rsidRDefault="00A02BA7" w:rsidP="00A02BA7">
      <w:pPr>
        <w:pStyle w:val="AufgabeEbene1"/>
      </w:pPr>
      <w:r>
        <w:t>Was zeigte das Elektroskop an? Wie hoch ist der Zeiger gestiegen?</w:t>
      </w:r>
    </w:p>
    <w:p w:rsidR="00A02BA7" w:rsidRDefault="00A02BA7" w:rsidP="00A02BA7">
      <w:pPr>
        <w:pStyle w:val="AufgabeEbene1"/>
      </w:pPr>
      <w:r>
        <w:t>Was zeigte das Elektroskop beim ersten Abstreifen und beim zweiten Abstreifen an? Gibt es einen Unterschied? Hat sich die Metallkugel bei der Berührung mit der Hand entladen? Wie viel Ladung ist in die Hand bei der Berührung gewandert?</w:t>
      </w:r>
    </w:p>
    <w:p w:rsidR="00A02BA7" w:rsidRDefault="00A02BA7" w:rsidP="00A02BA7">
      <w:pPr>
        <w:pStyle w:val="AufgabeEbene1"/>
      </w:pPr>
      <w:r>
        <w:t>Lesen Sie nochmal die Versuchsanleitung und sehen Sie in Ihren Aufzeichnungen nach.</w:t>
      </w:r>
    </w:p>
    <w:p w:rsidR="00A02BA7" w:rsidRPr="003B4698" w:rsidRDefault="00A02BA7" w:rsidP="00A02BA7">
      <w:pPr>
        <w:pStyle w:val="AufgabeEbene2"/>
      </w:pPr>
      <w:r w:rsidRPr="003B4698">
        <w:t>Lesen Sie nochmal die Versuchsanleitung.</w:t>
      </w:r>
    </w:p>
    <w:p w:rsidR="00A02BA7" w:rsidRDefault="00A02BA7" w:rsidP="00A02BA7">
      <w:pPr>
        <w:pStyle w:val="AufgabeEbene2"/>
      </w:pPr>
      <w:r>
        <w:t xml:space="preserve">Skizzieren Sie den Ballon und die </w:t>
      </w:r>
      <w:r w:rsidR="003F6BC7">
        <w:t>Metallkugel auf der einen Seite. Das Elektr</w:t>
      </w:r>
      <w:r w:rsidR="003F6BC7">
        <w:t>o</w:t>
      </w:r>
      <w:r w:rsidR="003F6BC7">
        <w:t>skop und die Hand auf der anderen Seite.</w:t>
      </w:r>
      <w:r>
        <w:t xml:space="preserve"> Pfeil</w:t>
      </w:r>
      <w:r w:rsidR="003F6BC7">
        <w:t>e</w:t>
      </w:r>
      <w:r>
        <w:t xml:space="preserve"> </w:t>
      </w:r>
      <w:r w:rsidR="003F6BC7">
        <w:t>können die einzelnen Abstrei</w:t>
      </w:r>
      <w:r w:rsidR="003F6BC7">
        <w:t>f</w:t>
      </w:r>
      <w:r w:rsidR="003F6BC7">
        <w:t>vorgänge</w:t>
      </w:r>
      <w:r>
        <w:t xml:space="preserve"> </w:t>
      </w:r>
      <w:r w:rsidR="003F6BC7">
        <w:t>v</w:t>
      </w:r>
      <w:r>
        <w:t>erdeutlich</w:t>
      </w:r>
      <w:r w:rsidR="003F6BC7">
        <w:t>en</w:t>
      </w:r>
      <w:r>
        <w:t>.</w:t>
      </w:r>
    </w:p>
    <w:p w:rsidR="00A02BA7" w:rsidRDefault="00A02BA7" w:rsidP="00A02BA7">
      <w:pPr>
        <w:pStyle w:val="AufgabeEbene2"/>
      </w:pPr>
      <w:r>
        <w:lastRenderedPageBreak/>
        <w:t xml:space="preserve">Was haben Sie gemacht? </w:t>
      </w:r>
      <w:r w:rsidR="00E57C57">
        <w:t xml:space="preserve">Einen </w:t>
      </w:r>
      <w:r>
        <w:t xml:space="preserve">Luftballon aufblasen und </w:t>
      </w:r>
      <w:r w:rsidR="00E57C57">
        <w:t>ihn und eine Metallk</w:t>
      </w:r>
      <w:r w:rsidR="00E57C57">
        <w:t>u</w:t>
      </w:r>
      <w:r w:rsidR="00E57C57">
        <w:t xml:space="preserve">gel </w:t>
      </w:r>
      <w:r>
        <w:t xml:space="preserve">elektrisch laden gehört nicht dazu. Sie können gleich davon ausgehen, dass Sie mit einem geladenen Luftballon </w:t>
      </w:r>
      <w:r w:rsidR="00E57C57">
        <w:t xml:space="preserve">und einer geladenen Metallkugel </w:t>
      </w:r>
      <w:r>
        <w:t>angefangen haben.</w:t>
      </w:r>
      <w:r w:rsidR="001D571F">
        <w:t xml:space="preserve"> Welche drei Schritte haben Sie mit den einzelnen Prüfkörpern vollzogen?</w:t>
      </w:r>
    </w:p>
    <w:p w:rsidR="00A02BA7" w:rsidRDefault="00A02BA7" w:rsidP="00A02BA7">
      <w:pPr>
        <w:pStyle w:val="AufgabeEbene2"/>
      </w:pPr>
      <w:r>
        <w:t xml:space="preserve">Was haben Sie beobachtet. </w:t>
      </w:r>
      <w:r w:rsidR="001D571F">
        <w:t>Sie können das ganze tabellarisch auflisten:</w:t>
      </w:r>
    </w:p>
    <w:p w:rsidR="005659E7" w:rsidRDefault="005659E7" w:rsidP="005659E7">
      <w:pPr>
        <w:pStyle w:val="Abstandszeile"/>
      </w:pPr>
    </w:p>
    <w:tbl>
      <w:tblPr>
        <w:tblStyle w:val="Tabellenraster"/>
        <w:tblW w:w="6804" w:type="dxa"/>
        <w:tblInd w:w="675" w:type="dxa"/>
        <w:tblLayout w:type="fixed"/>
        <w:tblCellMar>
          <w:top w:w="57" w:type="dxa"/>
          <w:bottom w:w="57" w:type="dxa"/>
        </w:tblCellMar>
        <w:tblLook w:val="04A0" w:firstRow="1" w:lastRow="0" w:firstColumn="1" w:lastColumn="0" w:noHBand="0" w:noVBand="1"/>
      </w:tblPr>
      <w:tblGrid>
        <w:gridCol w:w="2268"/>
        <w:gridCol w:w="2268"/>
        <w:gridCol w:w="2268"/>
      </w:tblGrid>
      <w:tr w:rsidR="001D571F" w:rsidRPr="00A410C8" w:rsidTr="00F42303">
        <w:tc>
          <w:tcPr>
            <w:tcW w:w="2268" w:type="dxa"/>
            <w:shd w:val="clear" w:color="auto" w:fill="D9D9D9" w:themeFill="background1" w:themeFillShade="D9"/>
          </w:tcPr>
          <w:p w:rsidR="001D571F" w:rsidRPr="00A410C8" w:rsidRDefault="001D571F" w:rsidP="000147D5">
            <w:pPr>
              <w:pStyle w:val="TabelleKopflinks"/>
            </w:pPr>
            <w:r>
              <w:t>Vorgang</w:t>
            </w:r>
          </w:p>
        </w:tc>
        <w:tc>
          <w:tcPr>
            <w:tcW w:w="2268" w:type="dxa"/>
            <w:shd w:val="clear" w:color="auto" w:fill="D9D9D9" w:themeFill="background1" w:themeFillShade="D9"/>
          </w:tcPr>
          <w:p w:rsidR="001D571F" w:rsidRPr="00A410C8" w:rsidRDefault="001D571F" w:rsidP="000147D5">
            <w:pPr>
              <w:pStyle w:val="TabelleKopflinks"/>
            </w:pPr>
            <w:r>
              <w:t>Luftballon</w:t>
            </w:r>
          </w:p>
        </w:tc>
        <w:tc>
          <w:tcPr>
            <w:tcW w:w="2268" w:type="dxa"/>
            <w:shd w:val="clear" w:color="auto" w:fill="D9D9D9" w:themeFill="background1" w:themeFillShade="D9"/>
          </w:tcPr>
          <w:p w:rsidR="001D571F" w:rsidRPr="00A410C8" w:rsidRDefault="001D571F" w:rsidP="000147D5">
            <w:pPr>
              <w:pStyle w:val="TabelleKopflinks"/>
            </w:pPr>
            <w:r>
              <w:t>Metallkugel</w:t>
            </w:r>
          </w:p>
        </w:tc>
      </w:tr>
      <w:tr w:rsidR="001D571F" w:rsidRPr="00A410C8" w:rsidTr="00F42303">
        <w:tc>
          <w:tcPr>
            <w:tcW w:w="2268" w:type="dxa"/>
            <w:shd w:val="clear" w:color="auto" w:fill="auto"/>
          </w:tcPr>
          <w:p w:rsidR="001D571F" w:rsidRPr="00A410C8" w:rsidRDefault="001D571F" w:rsidP="000147D5">
            <w:pPr>
              <w:pStyle w:val="Textkrper"/>
            </w:pPr>
            <w:r>
              <w:t>Erster Abstreifvorgang</w:t>
            </w:r>
          </w:p>
        </w:tc>
        <w:tc>
          <w:tcPr>
            <w:tcW w:w="2268" w:type="dxa"/>
          </w:tcPr>
          <w:p w:rsidR="001D571F" w:rsidRPr="00A410C8" w:rsidRDefault="001D571F" w:rsidP="000147D5">
            <w:pPr>
              <w:pStyle w:val="Textkrper"/>
            </w:pPr>
          </w:p>
        </w:tc>
        <w:tc>
          <w:tcPr>
            <w:tcW w:w="2268" w:type="dxa"/>
          </w:tcPr>
          <w:p w:rsidR="001D571F" w:rsidRPr="00A410C8" w:rsidRDefault="001D571F" w:rsidP="000147D5">
            <w:pPr>
              <w:pStyle w:val="Textkrper"/>
            </w:pPr>
          </w:p>
        </w:tc>
      </w:tr>
      <w:tr w:rsidR="001D571F" w:rsidRPr="00A410C8" w:rsidTr="00F42303">
        <w:tc>
          <w:tcPr>
            <w:tcW w:w="2268" w:type="dxa"/>
            <w:shd w:val="clear" w:color="auto" w:fill="auto"/>
          </w:tcPr>
          <w:p w:rsidR="001D571F" w:rsidRPr="00A410C8" w:rsidRDefault="001D571F" w:rsidP="000147D5">
            <w:pPr>
              <w:pStyle w:val="Textkrper"/>
            </w:pPr>
            <w:r>
              <w:t>Berührung mit der Hand</w:t>
            </w:r>
          </w:p>
        </w:tc>
        <w:tc>
          <w:tcPr>
            <w:tcW w:w="2268" w:type="dxa"/>
          </w:tcPr>
          <w:p w:rsidR="001D571F" w:rsidRPr="00A410C8" w:rsidRDefault="001D571F" w:rsidP="000147D5">
            <w:pPr>
              <w:pStyle w:val="Textkrper"/>
            </w:pPr>
          </w:p>
        </w:tc>
        <w:tc>
          <w:tcPr>
            <w:tcW w:w="2268" w:type="dxa"/>
          </w:tcPr>
          <w:p w:rsidR="001D571F" w:rsidRPr="00A410C8" w:rsidRDefault="001D571F" w:rsidP="000147D5">
            <w:pPr>
              <w:pStyle w:val="Textkrper"/>
            </w:pPr>
          </w:p>
        </w:tc>
      </w:tr>
      <w:tr w:rsidR="001D571F" w:rsidRPr="00A410C8" w:rsidTr="00F42303">
        <w:tc>
          <w:tcPr>
            <w:tcW w:w="2268" w:type="dxa"/>
            <w:shd w:val="clear" w:color="auto" w:fill="auto"/>
          </w:tcPr>
          <w:p w:rsidR="001D571F" w:rsidRPr="00A410C8" w:rsidRDefault="001D571F" w:rsidP="000147D5">
            <w:pPr>
              <w:pStyle w:val="Textkrper"/>
            </w:pPr>
            <w:r>
              <w:t>Zweiter Abstreifvorgang</w:t>
            </w:r>
          </w:p>
        </w:tc>
        <w:tc>
          <w:tcPr>
            <w:tcW w:w="2268" w:type="dxa"/>
          </w:tcPr>
          <w:p w:rsidR="001D571F" w:rsidRPr="00A410C8" w:rsidRDefault="001D571F" w:rsidP="000147D5">
            <w:pPr>
              <w:pStyle w:val="Textkrper"/>
            </w:pPr>
          </w:p>
        </w:tc>
        <w:tc>
          <w:tcPr>
            <w:tcW w:w="2268" w:type="dxa"/>
          </w:tcPr>
          <w:p w:rsidR="001D571F" w:rsidRPr="00A410C8" w:rsidRDefault="001D571F" w:rsidP="000147D5">
            <w:pPr>
              <w:pStyle w:val="Textkrper"/>
            </w:pPr>
          </w:p>
        </w:tc>
      </w:tr>
    </w:tbl>
    <w:p w:rsidR="00A02BA7" w:rsidRDefault="001D571F" w:rsidP="00A02BA7">
      <w:pPr>
        <w:pStyle w:val="AufgabeEbene2"/>
      </w:pPr>
      <w:r>
        <w:t>Verallgemeinern Sie Ihre Beobachtungen. Was passiert mit elektrisch leitfähigen Körpern und bei elektrisch nicht leitfähigen Materialien mit der Ladung? Wie ve</w:t>
      </w:r>
      <w:r>
        <w:t>r</w:t>
      </w:r>
      <w:r>
        <w:t>teilt sich die Ladung auf diesen Körpern?</w:t>
      </w:r>
    </w:p>
    <w:p w:rsidR="00D67293" w:rsidRDefault="00D67293" w:rsidP="00D67293">
      <w:pPr>
        <w:pStyle w:val="berschrift3"/>
      </w:pPr>
      <w:r>
        <w:t>Aufgaben Versuchsvorbereitung Level B</w:t>
      </w:r>
    </w:p>
    <w:p w:rsidR="00B06DEA" w:rsidRDefault="00B06DEA" w:rsidP="00BD1EE7">
      <w:pPr>
        <w:pStyle w:val="AufgabeEbene1"/>
        <w:numPr>
          <w:ilvl w:val="0"/>
          <w:numId w:val="58"/>
        </w:numPr>
      </w:pPr>
      <w:r>
        <w:t>Lesen Sie nochmal den Einleitungstext „Erdung“.</w:t>
      </w:r>
    </w:p>
    <w:p w:rsidR="00B06DEA" w:rsidRDefault="00B06DEA" w:rsidP="00BD1EE7">
      <w:pPr>
        <w:pStyle w:val="AufgabeEbene1"/>
        <w:numPr>
          <w:ilvl w:val="0"/>
          <w:numId w:val="58"/>
        </w:numPr>
      </w:pPr>
      <w:r>
        <w:t>Lesen Sie nochmal den Einleitungstext „Erdung“.</w:t>
      </w:r>
    </w:p>
    <w:p w:rsidR="00B06DEA" w:rsidRDefault="00B06DEA" w:rsidP="00BD1EE7">
      <w:pPr>
        <w:pStyle w:val="AufgabeEbene1"/>
        <w:numPr>
          <w:ilvl w:val="0"/>
          <w:numId w:val="58"/>
        </w:numPr>
      </w:pPr>
      <w:r>
        <w:t>Lesen Sie nochmal den Einleitungstext „Erdung“.</w:t>
      </w:r>
    </w:p>
    <w:p w:rsidR="00B06DEA" w:rsidRDefault="00B06DEA" w:rsidP="00BD1EE7">
      <w:pPr>
        <w:pStyle w:val="AufgabeEbene1"/>
        <w:numPr>
          <w:ilvl w:val="0"/>
          <w:numId w:val="58"/>
        </w:numPr>
      </w:pPr>
      <w:r>
        <w:t>Lesen Sie nochmal den Einleitungstext „Erdung“. Sie können sich auch gerne ein besseres Beispiel ausdenken.</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B06DEA" w:rsidRPr="003B4698" w:rsidRDefault="00B06DEA" w:rsidP="00B06DEA">
      <w:pPr>
        <w:pStyle w:val="AufgabeEbene1"/>
      </w:pPr>
      <w:r w:rsidRPr="003B4698">
        <w:t>Lesen Sie nochmal die Versuchsanleitung.</w:t>
      </w:r>
    </w:p>
    <w:p w:rsidR="009D5F2C" w:rsidRDefault="009D5F2C" w:rsidP="009D5F2C">
      <w:pPr>
        <w:pStyle w:val="berschrift3"/>
      </w:pPr>
      <w:r>
        <w:t>Aufgaben Versuchsnachbereitung Level B</w:t>
      </w:r>
    </w:p>
    <w:p w:rsidR="007408D1" w:rsidRPr="003B4698" w:rsidRDefault="007408D1" w:rsidP="00BD1EE7">
      <w:pPr>
        <w:pStyle w:val="AufgabeEbene1"/>
        <w:numPr>
          <w:ilvl w:val="0"/>
          <w:numId w:val="59"/>
        </w:numPr>
      </w:pPr>
      <w:r w:rsidRPr="003B4698">
        <w:t>Lesen Sie nochmal die Versuchsanleitung.</w:t>
      </w:r>
    </w:p>
    <w:p w:rsidR="007408D1" w:rsidRDefault="007408D1" w:rsidP="00BD1EE7">
      <w:pPr>
        <w:pStyle w:val="AufgabeEbene1"/>
        <w:numPr>
          <w:ilvl w:val="0"/>
          <w:numId w:val="59"/>
        </w:numPr>
      </w:pPr>
      <w:r>
        <w:t>Was zeigte das Elektroskop an? Wie hoch ist der Zeiger gestiegen?</w:t>
      </w:r>
    </w:p>
    <w:p w:rsidR="007408D1" w:rsidRDefault="007408D1" w:rsidP="00BD1EE7">
      <w:pPr>
        <w:pStyle w:val="AufgabeEbene1"/>
        <w:numPr>
          <w:ilvl w:val="0"/>
          <w:numId w:val="59"/>
        </w:numPr>
      </w:pPr>
      <w:r>
        <w:t>Was zeigte das Elektroskop an? Wie hoch ist der Zeiger gestiegen? Wo steht der Ze</w:t>
      </w:r>
      <w:r>
        <w:t>i</w:t>
      </w:r>
      <w:r>
        <w:t>ger nach der Berührung?</w:t>
      </w:r>
    </w:p>
    <w:p w:rsidR="00FD2E0E" w:rsidRDefault="007408D1" w:rsidP="00BD1EE7">
      <w:pPr>
        <w:pStyle w:val="AufgabeEbene1"/>
        <w:numPr>
          <w:ilvl w:val="0"/>
          <w:numId w:val="59"/>
        </w:numPr>
      </w:pPr>
      <w:r>
        <w:t>Wohin ist die Ladung aus dem Elektroskop verschwunden? Was ist mit dem Elektr</w:t>
      </w:r>
      <w:r>
        <w:t>o</w:t>
      </w:r>
      <w:r>
        <w:t>skop passiert?</w:t>
      </w:r>
    </w:p>
    <w:p w:rsidR="007408D1" w:rsidRDefault="007408D1" w:rsidP="00BD1EE7">
      <w:pPr>
        <w:pStyle w:val="AufgabeEbene1"/>
        <w:numPr>
          <w:ilvl w:val="0"/>
          <w:numId w:val="59"/>
        </w:numPr>
      </w:pPr>
      <w:r>
        <w:t>Was zeigte das Elektroskop an? Wie hoch ist der Zeiger gestiegen?</w:t>
      </w:r>
    </w:p>
    <w:p w:rsidR="007408D1" w:rsidRDefault="007408D1" w:rsidP="00BD1EE7">
      <w:pPr>
        <w:pStyle w:val="AufgabeEbene1"/>
        <w:numPr>
          <w:ilvl w:val="0"/>
          <w:numId w:val="59"/>
        </w:numPr>
      </w:pPr>
      <w:r>
        <w:t>Was zeigte das Elektroskop an? Wie hoch ist der Zeiger gestiegen?</w:t>
      </w:r>
    </w:p>
    <w:p w:rsidR="007408D1" w:rsidRDefault="007408D1" w:rsidP="00BD1EE7">
      <w:pPr>
        <w:pStyle w:val="AufgabeEbene1"/>
        <w:numPr>
          <w:ilvl w:val="0"/>
          <w:numId w:val="59"/>
        </w:numPr>
      </w:pPr>
      <w:r>
        <w:t>Lesen Sie nochmal die Versuchsanleitung und sehen Sie in Ihren Aufzeichnungen nach.</w:t>
      </w:r>
    </w:p>
    <w:p w:rsidR="007408D1" w:rsidRPr="003B4698" w:rsidRDefault="007408D1" w:rsidP="00BD1EE7">
      <w:pPr>
        <w:pStyle w:val="AufgabeEbene2"/>
        <w:numPr>
          <w:ilvl w:val="1"/>
          <w:numId w:val="59"/>
        </w:numPr>
      </w:pPr>
      <w:r w:rsidRPr="003B4698">
        <w:lastRenderedPageBreak/>
        <w:t>Lesen Sie nochmal die Versuchsanleitung.</w:t>
      </w:r>
    </w:p>
    <w:p w:rsidR="007408D1" w:rsidRDefault="007408D1" w:rsidP="00BD1EE7">
      <w:pPr>
        <w:pStyle w:val="AufgabeEbene2"/>
        <w:numPr>
          <w:ilvl w:val="1"/>
          <w:numId w:val="59"/>
        </w:numPr>
      </w:pPr>
      <w:r>
        <w:t>Skizzieren Sie die beiden Stäbe und das Elektroskop. Ein Pfeil kann den Abstrei</w:t>
      </w:r>
      <w:r>
        <w:t>f</w:t>
      </w:r>
      <w:r>
        <w:t>vorgang verdeutlichen.</w:t>
      </w:r>
    </w:p>
    <w:p w:rsidR="007408D1" w:rsidRDefault="007408D1" w:rsidP="00BD1EE7">
      <w:pPr>
        <w:pStyle w:val="AufgabeEbene2"/>
        <w:numPr>
          <w:ilvl w:val="1"/>
          <w:numId w:val="59"/>
        </w:numPr>
      </w:pPr>
      <w:r>
        <w:t xml:space="preserve">Was haben Sie gemacht? Einen </w:t>
      </w:r>
      <w:r w:rsidR="007A2621">
        <w:t>Stab</w:t>
      </w:r>
      <w:r>
        <w:t xml:space="preserve"> elektrisch laden gehört nicht dazu. Sie kö</w:t>
      </w:r>
      <w:r>
        <w:t>n</w:t>
      </w:r>
      <w:r>
        <w:t xml:space="preserve">nen gleich davon ausgehen, dass Sie mit einem geladenen </w:t>
      </w:r>
      <w:r w:rsidR="007A2621">
        <w:t>Stab</w:t>
      </w:r>
      <w:r>
        <w:t xml:space="preserve"> angefangen h</w:t>
      </w:r>
      <w:r>
        <w:t>a</w:t>
      </w:r>
      <w:r>
        <w:t xml:space="preserve">ben. Welche drei </w:t>
      </w:r>
      <w:r w:rsidR="007A2621">
        <w:t>Experimente</w:t>
      </w:r>
      <w:r>
        <w:t xml:space="preserve"> haben Sie mit den einzelnen Prüfkörpern vollz</w:t>
      </w:r>
      <w:r>
        <w:t>o</w:t>
      </w:r>
      <w:r>
        <w:t>gen?</w:t>
      </w:r>
    </w:p>
    <w:p w:rsidR="007408D1" w:rsidRDefault="007408D1" w:rsidP="00BD1EE7">
      <w:pPr>
        <w:pStyle w:val="AufgabeEbene2"/>
        <w:numPr>
          <w:ilvl w:val="1"/>
          <w:numId w:val="59"/>
        </w:numPr>
      </w:pPr>
      <w:r>
        <w:t>Was haben Sie beobachtet. Sie können das ganze tabellarisch auflisten:</w:t>
      </w:r>
    </w:p>
    <w:p w:rsidR="005659E7" w:rsidRDefault="005659E7" w:rsidP="005659E7">
      <w:pPr>
        <w:pStyle w:val="Abstandszeile"/>
      </w:pPr>
    </w:p>
    <w:tbl>
      <w:tblPr>
        <w:tblStyle w:val="Tabellenraster"/>
        <w:tblW w:w="6804" w:type="dxa"/>
        <w:tblInd w:w="675" w:type="dxa"/>
        <w:tblLayout w:type="fixed"/>
        <w:tblCellMar>
          <w:top w:w="57" w:type="dxa"/>
          <w:bottom w:w="57" w:type="dxa"/>
        </w:tblCellMar>
        <w:tblLook w:val="04A0" w:firstRow="1" w:lastRow="0" w:firstColumn="1" w:lastColumn="0" w:noHBand="0" w:noVBand="1"/>
      </w:tblPr>
      <w:tblGrid>
        <w:gridCol w:w="3402"/>
        <w:gridCol w:w="3402"/>
      </w:tblGrid>
      <w:tr w:rsidR="007A2621" w:rsidRPr="00A410C8" w:rsidTr="00F42303">
        <w:tc>
          <w:tcPr>
            <w:tcW w:w="3402" w:type="dxa"/>
            <w:shd w:val="clear" w:color="auto" w:fill="D9D9D9" w:themeFill="background1" w:themeFillShade="D9"/>
          </w:tcPr>
          <w:p w:rsidR="007A2621" w:rsidRPr="00A410C8" w:rsidRDefault="007A2621" w:rsidP="000147D5">
            <w:pPr>
              <w:pStyle w:val="TabelleKopflinks"/>
            </w:pPr>
            <w:r>
              <w:t>Vorgang</w:t>
            </w:r>
          </w:p>
        </w:tc>
        <w:tc>
          <w:tcPr>
            <w:tcW w:w="3402" w:type="dxa"/>
            <w:shd w:val="clear" w:color="auto" w:fill="D9D9D9" w:themeFill="background1" w:themeFillShade="D9"/>
          </w:tcPr>
          <w:p w:rsidR="007A2621" w:rsidRPr="00A410C8" w:rsidRDefault="007A2621" w:rsidP="000147D5">
            <w:pPr>
              <w:pStyle w:val="TabelleKopflinks"/>
            </w:pPr>
            <w:r>
              <w:t>Anzeige am Elektroskop</w:t>
            </w:r>
          </w:p>
        </w:tc>
      </w:tr>
      <w:tr w:rsidR="007A2621" w:rsidRPr="00A410C8" w:rsidTr="00F42303">
        <w:tc>
          <w:tcPr>
            <w:tcW w:w="3402" w:type="dxa"/>
            <w:shd w:val="clear" w:color="auto" w:fill="auto"/>
          </w:tcPr>
          <w:p w:rsidR="007A2621" w:rsidRPr="00A410C8" w:rsidRDefault="007A2621" w:rsidP="007A2621">
            <w:pPr>
              <w:pStyle w:val="Textkrper"/>
            </w:pPr>
            <w:r>
              <w:t>Glasstab abgestreift</w:t>
            </w:r>
          </w:p>
        </w:tc>
        <w:tc>
          <w:tcPr>
            <w:tcW w:w="3402" w:type="dxa"/>
          </w:tcPr>
          <w:p w:rsidR="007A2621" w:rsidRPr="00A410C8" w:rsidRDefault="007A2621" w:rsidP="000147D5">
            <w:pPr>
              <w:pStyle w:val="Textkrper"/>
            </w:pPr>
          </w:p>
        </w:tc>
      </w:tr>
      <w:tr w:rsidR="007A2621" w:rsidRPr="00A410C8" w:rsidTr="00F42303">
        <w:tc>
          <w:tcPr>
            <w:tcW w:w="3402" w:type="dxa"/>
            <w:shd w:val="clear" w:color="auto" w:fill="auto"/>
          </w:tcPr>
          <w:p w:rsidR="007A2621" w:rsidRDefault="003A51FA" w:rsidP="000147D5">
            <w:pPr>
              <w:pStyle w:val="Textkrper"/>
            </w:pPr>
            <w:r>
              <w:t>M</w:t>
            </w:r>
            <w:r w:rsidR="007A2621">
              <w:t>it Finger berührt</w:t>
            </w:r>
          </w:p>
        </w:tc>
        <w:tc>
          <w:tcPr>
            <w:tcW w:w="3402" w:type="dxa"/>
          </w:tcPr>
          <w:p w:rsidR="007A2621" w:rsidRPr="00A410C8" w:rsidRDefault="007A2621" w:rsidP="000147D5">
            <w:pPr>
              <w:pStyle w:val="Textkrper"/>
            </w:pPr>
          </w:p>
        </w:tc>
      </w:tr>
      <w:tr w:rsidR="007A2621" w:rsidRPr="00A410C8" w:rsidTr="00F42303">
        <w:tc>
          <w:tcPr>
            <w:tcW w:w="3402" w:type="dxa"/>
            <w:shd w:val="clear" w:color="auto" w:fill="auto"/>
          </w:tcPr>
          <w:p w:rsidR="007A2621" w:rsidRPr="00A410C8" w:rsidRDefault="007A2621" w:rsidP="000147D5">
            <w:pPr>
              <w:pStyle w:val="Textkrper"/>
            </w:pPr>
            <w:r>
              <w:t>Kunststoffstab abgestreift</w:t>
            </w:r>
          </w:p>
        </w:tc>
        <w:tc>
          <w:tcPr>
            <w:tcW w:w="3402" w:type="dxa"/>
          </w:tcPr>
          <w:p w:rsidR="007A2621" w:rsidRPr="00A410C8" w:rsidRDefault="007A2621" w:rsidP="000147D5">
            <w:pPr>
              <w:pStyle w:val="Textkrper"/>
            </w:pPr>
          </w:p>
        </w:tc>
      </w:tr>
      <w:tr w:rsidR="007A2621" w:rsidRPr="00A410C8" w:rsidTr="00F42303">
        <w:tc>
          <w:tcPr>
            <w:tcW w:w="3402" w:type="dxa"/>
            <w:shd w:val="clear" w:color="auto" w:fill="auto"/>
          </w:tcPr>
          <w:p w:rsidR="007A2621" w:rsidRDefault="003A51FA" w:rsidP="000147D5">
            <w:pPr>
              <w:pStyle w:val="Textkrper"/>
            </w:pPr>
            <w:r>
              <w:t>M</w:t>
            </w:r>
            <w:r w:rsidR="007A2621">
              <w:t>it Finger berührt</w:t>
            </w:r>
          </w:p>
        </w:tc>
        <w:tc>
          <w:tcPr>
            <w:tcW w:w="3402" w:type="dxa"/>
          </w:tcPr>
          <w:p w:rsidR="007A2621" w:rsidRPr="00A410C8" w:rsidRDefault="007A2621" w:rsidP="000147D5">
            <w:pPr>
              <w:pStyle w:val="Textkrper"/>
            </w:pPr>
          </w:p>
        </w:tc>
      </w:tr>
      <w:tr w:rsidR="007A2621" w:rsidRPr="00A410C8" w:rsidTr="00F42303">
        <w:tc>
          <w:tcPr>
            <w:tcW w:w="3402" w:type="dxa"/>
            <w:shd w:val="clear" w:color="auto" w:fill="auto"/>
          </w:tcPr>
          <w:p w:rsidR="007A2621" w:rsidRDefault="007A2621" w:rsidP="000147D5">
            <w:pPr>
              <w:pStyle w:val="Textkrper"/>
            </w:pPr>
            <w:r>
              <w:t>Nach dem Zusammenbringen einen Stab abgestreift</w:t>
            </w:r>
          </w:p>
        </w:tc>
        <w:tc>
          <w:tcPr>
            <w:tcW w:w="3402" w:type="dxa"/>
          </w:tcPr>
          <w:p w:rsidR="007A2621" w:rsidRPr="00A410C8" w:rsidRDefault="007A2621" w:rsidP="000147D5">
            <w:pPr>
              <w:pStyle w:val="Textkrper"/>
            </w:pPr>
          </w:p>
        </w:tc>
      </w:tr>
      <w:tr w:rsidR="007A2621" w:rsidRPr="00A410C8" w:rsidTr="00F42303">
        <w:tc>
          <w:tcPr>
            <w:tcW w:w="3402" w:type="dxa"/>
            <w:shd w:val="clear" w:color="auto" w:fill="auto"/>
          </w:tcPr>
          <w:p w:rsidR="007A2621" w:rsidRDefault="003A51FA" w:rsidP="000147D5">
            <w:pPr>
              <w:pStyle w:val="Textkrper"/>
            </w:pPr>
            <w:r>
              <w:t>M</w:t>
            </w:r>
            <w:r w:rsidR="007A2621">
              <w:t>it Finger berührt</w:t>
            </w:r>
          </w:p>
        </w:tc>
        <w:tc>
          <w:tcPr>
            <w:tcW w:w="3402" w:type="dxa"/>
          </w:tcPr>
          <w:p w:rsidR="007A2621" w:rsidRPr="00A410C8" w:rsidRDefault="007A2621" w:rsidP="000147D5">
            <w:pPr>
              <w:pStyle w:val="Textkrper"/>
            </w:pPr>
          </w:p>
        </w:tc>
      </w:tr>
      <w:tr w:rsidR="007A2621" w:rsidRPr="00A410C8" w:rsidTr="00F42303">
        <w:tc>
          <w:tcPr>
            <w:tcW w:w="3402" w:type="dxa"/>
            <w:shd w:val="clear" w:color="auto" w:fill="auto"/>
          </w:tcPr>
          <w:p w:rsidR="007A2621" w:rsidRDefault="007A2621" w:rsidP="000147D5">
            <w:pPr>
              <w:pStyle w:val="Textkrper"/>
            </w:pPr>
            <w:r>
              <w:t>Ersten Stab abgestreift</w:t>
            </w:r>
          </w:p>
        </w:tc>
        <w:tc>
          <w:tcPr>
            <w:tcW w:w="3402" w:type="dxa"/>
          </w:tcPr>
          <w:p w:rsidR="007A2621" w:rsidRPr="00A410C8" w:rsidRDefault="007A2621" w:rsidP="000147D5">
            <w:pPr>
              <w:pStyle w:val="Textkrper"/>
            </w:pPr>
          </w:p>
        </w:tc>
      </w:tr>
      <w:tr w:rsidR="007A2621" w:rsidRPr="00A410C8" w:rsidTr="00F42303">
        <w:tc>
          <w:tcPr>
            <w:tcW w:w="3402" w:type="dxa"/>
            <w:shd w:val="clear" w:color="auto" w:fill="auto"/>
          </w:tcPr>
          <w:p w:rsidR="007A2621" w:rsidRDefault="007A2621" w:rsidP="000147D5">
            <w:pPr>
              <w:pStyle w:val="Textkrper"/>
            </w:pPr>
            <w:r>
              <w:t>Zweiten Stab abgestreift</w:t>
            </w:r>
          </w:p>
        </w:tc>
        <w:tc>
          <w:tcPr>
            <w:tcW w:w="3402" w:type="dxa"/>
          </w:tcPr>
          <w:p w:rsidR="007A2621" w:rsidRPr="00A410C8" w:rsidRDefault="007A2621" w:rsidP="000147D5">
            <w:pPr>
              <w:pStyle w:val="Textkrper"/>
            </w:pPr>
          </w:p>
        </w:tc>
      </w:tr>
    </w:tbl>
    <w:p w:rsidR="007408D1" w:rsidRDefault="007408D1" w:rsidP="00BD1EE7">
      <w:pPr>
        <w:pStyle w:val="AufgabeEbene2"/>
        <w:numPr>
          <w:ilvl w:val="1"/>
          <w:numId w:val="59"/>
        </w:numPr>
      </w:pPr>
      <w:r>
        <w:t xml:space="preserve">Verallgemeinern Sie Ihre Beobachtungen. </w:t>
      </w:r>
      <w:r w:rsidR="00AE4C47">
        <w:t xml:space="preserve">Es sind zwei Punkte: Wohin gehen die Ladungen? </w:t>
      </w:r>
      <w:r w:rsidR="00087A0A">
        <w:t xml:space="preserve">Was geschieht bei einem Ladungsaustausch? </w:t>
      </w:r>
      <w:r w:rsidR="00AE4C47">
        <w:t>Und: Können Ladungen durch gegenteilige Ladungen neutralisiert werden?</w:t>
      </w:r>
    </w:p>
    <w:p w:rsidR="00AE4C47" w:rsidRDefault="00AE4C47" w:rsidP="00AE4C47">
      <w:pPr>
        <w:pStyle w:val="berschrift3"/>
      </w:pPr>
      <w:r>
        <w:t>Aufgaben Versuchsvorbereitung Level C</w:t>
      </w:r>
    </w:p>
    <w:p w:rsidR="00FB40E9" w:rsidRDefault="00FB40E9" w:rsidP="00BD1EE7">
      <w:pPr>
        <w:pStyle w:val="AufgabeEbene1"/>
        <w:numPr>
          <w:ilvl w:val="0"/>
          <w:numId w:val="60"/>
        </w:numPr>
      </w:pPr>
      <w:r>
        <w:t>Lesen Sie nochmal den Einleitungstext „Influenz“.</w:t>
      </w:r>
    </w:p>
    <w:p w:rsidR="00FB40E9" w:rsidRDefault="00FB40E9" w:rsidP="00BD1EE7">
      <w:pPr>
        <w:pStyle w:val="AufgabeEbene1"/>
        <w:numPr>
          <w:ilvl w:val="0"/>
          <w:numId w:val="60"/>
        </w:numPr>
      </w:pPr>
      <w:r>
        <w:t>Lesen Sie nochmal den Einleitungstext „Influenz“.</w:t>
      </w:r>
    </w:p>
    <w:p w:rsidR="00FB40E9" w:rsidRDefault="00FB40E9" w:rsidP="00BD1EE7">
      <w:pPr>
        <w:pStyle w:val="AufgabeEbene1"/>
        <w:numPr>
          <w:ilvl w:val="0"/>
          <w:numId w:val="60"/>
        </w:numPr>
      </w:pPr>
      <w:r>
        <w:t>Lesen Sie nochmal den Einleitungstext „Influenz“.</w:t>
      </w:r>
    </w:p>
    <w:p w:rsidR="007408D1" w:rsidRDefault="00FB40E9" w:rsidP="00BD1EE7">
      <w:pPr>
        <w:pStyle w:val="AufgabeEbene1"/>
        <w:numPr>
          <w:ilvl w:val="0"/>
          <w:numId w:val="60"/>
        </w:numPr>
      </w:pPr>
      <w:r>
        <w:t>Fragen Sie die Gruppe, die sich mit der elektrischen Leitung befasst danach.</w:t>
      </w:r>
    </w:p>
    <w:p w:rsidR="00482B57" w:rsidRPr="003B4698" w:rsidRDefault="00482B57" w:rsidP="00BD1EE7">
      <w:pPr>
        <w:pStyle w:val="AufgabeEbene1"/>
        <w:numPr>
          <w:ilvl w:val="0"/>
          <w:numId w:val="60"/>
        </w:numPr>
      </w:pPr>
      <w:r w:rsidRPr="003B4698">
        <w:t>Lesen Sie nochmal die Versuchsanleitung.</w:t>
      </w:r>
    </w:p>
    <w:p w:rsidR="00482B57" w:rsidRPr="003B4698" w:rsidRDefault="00482B57" w:rsidP="00BD1EE7">
      <w:pPr>
        <w:pStyle w:val="AufgabeEbene1"/>
        <w:numPr>
          <w:ilvl w:val="0"/>
          <w:numId w:val="60"/>
        </w:numPr>
      </w:pPr>
      <w:r w:rsidRPr="003B4698">
        <w:t>Lesen Sie nochmal die Versuchsanleitung.</w:t>
      </w:r>
    </w:p>
    <w:p w:rsidR="00482B57" w:rsidRDefault="00482B57" w:rsidP="00482B57">
      <w:pPr>
        <w:pStyle w:val="berschrift3"/>
      </w:pPr>
      <w:r>
        <w:t>Aufgaben Versuchsnachbereitung Level C</w:t>
      </w:r>
    </w:p>
    <w:p w:rsidR="00FB40E9" w:rsidRDefault="003567E6" w:rsidP="00BD1EE7">
      <w:pPr>
        <w:pStyle w:val="AufgabeEbene1"/>
        <w:numPr>
          <w:ilvl w:val="0"/>
          <w:numId w:val="61"/>
        </w:numPr>
      </w:pPr>
      <w:r>
        <w:t>Diese Frage ist bereits in einer der letzten Stunden beantwortet worden. Sehen Sie in Ihren Unterlagen nach.</w:t>
      </w:r>
    </w:p>
    <w:p w:rsidR="003567E6" w:rsidRPr="003B4698" w:rsidRDefault="003567E6" w:rsidP="00BD1EE7">
      <w:pPr>
        <w:pStyle w:val="AufgabeEbene1"/>
        <w:numPr>
          <w:ilvl w:val="0"/>
          <w:numId w:val="61"/>
        </w:numPr>
      </w:pPr>
      <w:r w:rsidRPr="003B4698">
        <w:t>Lesen Sie nochmal die Versuchsanleitung.</w:t>
      </w:r>
    </w:p>
    <w:p w:rsidR="003567E6" w:rsidRDefault="003567E6" w:rsidP="003567E6">
      <w:pPr>
        <w:pStyle w:val="AufgabeEbene1"/>
      </w:pPr>
      <w:r>
        <w:t>Wie hoch steht der Zeiger bevor irgendetwas passiert?</w:t>
      </w:r>
    </w:p>
    <w:p w:rsidR="003567E6" w:rsidRDefault="003567E6" w:rsidP="003567E6">
      <w:pPr>
        <w:pStyle w:val="AufgabeEbene1"/>
      </w:pPr>
      <w:r>
        <w:t>Was zeigte das Elektroskop an? Wie hoch ist der Zeiger gestiegen?</w:t>
      </w:r>
    </w:p>
    <w:p w:rsidR="003567E6" w:rsidRDefault="003567E6" w:rsidP="003567E6">
      <w:pPr>
        <w:pStyle w:val="AufgabeEbene1"/>
      </w:pPr>
      <w:r>
        <w:t>Hat sich an der gesamten Ladung etwas geändert? Sind Ladungen hinzugekommen oder verschwunden?</w:t>
      </w:r>
    </w:p>
    <w:p w:rsidR="003567E6" w:rsidRDefault="003567E6" w:rsidP="003567E6">
      <w:pPr>
        <w:pStyle w:val="AufgabeEbene1"/>
      </w:pPr>
      <w:r>
        <w:lastRenderedPageBreak/>
        <w:t>Was bewirkt der Luftballon? Wohin wandern die Elektronen im Elektroskop? Wie ist der Metallteller geladen, wie der untere Teil des Stab</w:t>
      </w:r>
      <w:r w:rsidR="00085806">
        <w:t>s</w:t>
      </w:r>
      <w:r>
        <w:t xml:space="preserve"> mit Zeiger?</w:t>
      </w:r>
    </w:p>
    <w:p w:rsidR="00085806" w:rsidRDefault="00085806" w:rsidP="00085806">
      <w:pPr>
        <w:pStyle w:val="AufgabeEbene1"/>
      </w:pPr>
      <w:r>
        <w:t>Was zeigte das Elektroskop an? Wie hoch ist der Zeiger gestiegen?</w:t>
      </w:r>
    </w:p>
    <w:p w:rsidR="00054C69" w:rsidRDefault="00054C69" w:rsidP="00054C69">
      <w:pPr>
        <w:pStyle w:val="AufgabeEbene1"/>
      </w:pPr>
      <w:r>
        <w:t>Hat sich an der gesamten Ladung etwas geändert? Sind Ladungen hinzugekommen oder verschwunden? Wie ist das Elektroskop nun geladen?</w:t>
      </w:r>
    </w:p>
    <w:p w:rsidR="003567E6" w:rsidRDefault="00054C69" w:rsidP="003567E6">
      <w:pPr>
        <w:pStyle w:val="AufgabeEbene1"/>
      </w:pPr>
      <w:r>
        <w:t>Sind Ladungen hinzugekommen oder verschwunden? Was ist passiert als der Finger den Metallteller berührt hat?</w:t>
      </w:r>
    </w:p>
    <w:p w:rsidR="00C743BE" w:rsidRDefault="00C743BE" w:rsidP="00C743BE">
      <w:pPr>
        <w:pStyle w:val="AufgabeEbene1"/>
      </w:pPr>
      <w:r>
        <w:t>Lesen Sie nochmal die Versuchsanleitung und sehen Sie in Ihren Aufzeichnungen nach.</w:t>
      </w:r>
    </w:p>
    <w:p w:rsidR="00C743BE" w:rsidRPr="003B4698" w:rsidRDefault="00C743BE" w:rsidP="00C743BE">
      <w:pPr>
        <w:pStyle w:val="AufgabeEbene2"/>
      </w:pPr>
      <w:r w:rsidRPr="003B4698">
        <w:t>Lesen Sie nochmal die Versuchsanleitung.</w:t>
      </w:r>
    </w:p>
    <w:p w:rsidR="00C743BE" w:rsidRDefault="00C743BE" w:rsidP="00C743BE">
      <w:pPr>
        <w:pStyle w:val="AufgabeEbene2"/>
      </w:pPr>
      <w:r>
        <w:t>Skizzieren Sie das Elektroskop zu den verschiedenen Zeitpunkten mit den einze</w:t>
      </w:r>
      <w:r>
        <w:t>l</w:t>
      </w:r>
      <w:r>
        <w:t>nen Ladungen.</w:t>
      </w:r>
    </w:p>
    <w:p w:rsidR="00C743BE" w:rsidRDefault="00C743BE" w:rsidP="00C743BE">
      <w:pPr>
        <w:pStyle w:val="AufgabeEbene2"/>
      </w:pPr>
      <w:r>
        <w:t xml:space="preserve">Was haben Sie gemacht? Einen </w:t>
      </w:r>
      <w:r w:rsidR="00933A0B">
        <w:t>Luftballon</w:t>
      </w:r>
      <w:r>
        <w:t xml:space="preserve"> elektrisch laden gehört nicht dazu. Sie können gleich davon ausgehen, dass Sie mit einem geladenen </w:t>
      </w:r>
      <w:r w:rsidR="00933A0B">
        <w:t>Luftballon</w:t>
      </w:r>
      <w:r>
        <w:t xml:space="preserve"> ang</w:t>
      </w:r>
      <w:r>
        <w:t>e</w:t>
      </w:r>
      <w:r>
        <w:t>fangen haben. Wel</w:t>
      </w:r>
      <w:r w:rsidR="00933A0B">
        <w:t>che drei Schritte haben Sie durchgeführt?</w:t>
      </w:r>
    </w:p>
    <w:p w:rsidR="00933A0B" w:rsidRDefault="00933A0B" w:rsidP="00C743BE">
      <w:pPr>
        <w:pStyle w:val="AufgabeEbene2"/>
      </w:pPr>
      <w:r>
        <w:t>Was haben Sie zu welchem Zeitpunkt beobachtet? Sie können nur den Zeigerau</w:t>
      </w:r>
      <w:r>
        <w:t>s</w:t>
      </w:r>
      <w:r>
        <w:t>schlag beobachten. Die Vermutungen, wohin die Elektronen gewandert sind, g</w:t>
      </w:r>
      <w:r>
        <w:t>e</w:t>
      </w:r>
      <w:r>
        <w:t>hören nicht dazu.</w:t>
      </w:r>
    </w:p>
    <w:p w:rsidR="00933A0B" w:rsidRDefault="00446163" w:rsidP="00C743BE">
      <w:pPr>
        <w:pStyle w:val="AufgabeEbene2"/>
      </w:pPr>
      <w:r>
        <w:t>Mit Hilfe der Influenz lassen sich Ladungen bewegen, ohne dass … .</w:t>
      </w:r>
      <w:r w:rsidR="000F5366">
        <w:t xml:space="preserve"> Die Ladung</w:t>
      </w:r>
      <w:r w:rsidR="000F5366">
        <w:t>s</w:t>
      </w:r>
      <w:r w:rsidR="000F5366">
        <w:t>bewegung lässt sich auch nutzen, um … .</w:t>
      </w:r>
    </w:p>
    <w:p w:rsidR="004368C2" w:rsidRDefault="004368C2" w:rsidP="004368C2">
      <w:pPr>
        <w:pStyle w:val="berschrift3"/>
      </w:pPr>
      <w:r>
        <w:t>Wiederholu</w:t>
      </w:r>
      <w:r w:rsidR="00D75EB9">
        <w:t>ngsaufgaben zu den Experimenten</w:t>
      </w:r>
    </w:p>
    <w:p w:rsidR="005A16A2" w:rsidRDefault="00AE0EC0" w:rsidP="00BD1EE7">
      <w:pPr>
        <w:pStyle w:val="AufgabeEbene1"/>
        <w:numPr>
          <w:ilvl w:val="0"/>
          <w:numId w:val="62"/>
        </w:numPr>
      </w:pPr>
      <w:r>
        <w:t>Was ist nötig um Influenzeffekte auszulösen? Wie wirkt sie sich auf neutral geladene Körper aus? Was passiert mit den Ladungen in den neutral geladenen Körpern?</w:t>
      </w:r>
    </w:p>
    <w:p w:rsidR="00583B69" w:rsidRDefault="00583B69" w:rsidP="00583B69">
      <w:pPr>
        <w:pStyle w:val="AufgabeEbene1"/>
      </w:pPr>
      <w:r>
        <w:t>Ein Teil der Lösung liefert das Phänomen Influenz. Was bewirkt sie bei den Papie</w:t>
      </w:r>
      <w:r>
        <w:t>r</w:t>
      </w:r>
      <w:r>
        <w:t>schnipseln?</w:t>
      </w:r>
    </w:p>
    <w:p w:rsidR="00583B69" w:rsidRDefault="00781921" w:rsidP="00583B69">
      <w:pPr>
        <w:pStyle w:val="AufgabeEbene1"/>
      </w:pPr>
      <w:r>
        <w:t>Das Phänomen heißt Erdung. Was passiert bei der Erdung?</w:t>
      </w:r>
    </w:p>
    <w:p w:rsidR="00781921" w:rsidRDefault="00781921" w:rsidP="00781921">
      <w:pPr>
        <w:pStyle w:val="AufgabeEbene1"/>
      </w:pPr>
      <w:r>
        <w:t>Blitze bestehen aus sehr großen elektrischen Ladungen. Diese Ladungen sind für Menschen und Häuser sehr gefährlich. Deshalb gibt es Blitzableiter. Wie funktioni</w:t>
      </w:r>
      <w:r>
        <w:t>e</w:t>
      </w:r>
      <w:r>
        <w:t xml:space="preserve">ren sie und wieso </w:t>
      </w:r>
      <w:r w:rsidR="009314CF">
        <w:t>steckt das untere Ende in der Erde?</w:t>
      </w:r>
    </w:p>
    <w:p w:rsidR="009314CF" w:rsidRDefault="009314CF" w:rsidP="009314CF">
      <w:pPr>
        <w:pStyle w:val="AufgabeEbene1"/>
      </w:pPr>
      <w:r>
        <w:t>Wenn eine neutrale Metallkugel elektrisch geladen wird, indem zum Beispiel Elek</w:t>
      </w:r>
      <w:r>
        <w:t>t</w:t>
      </w:r>
      <w:r>
        <w:t>ronen hinzugefügt werden, wie verteilen sich dann diese Elektronen auf der Kugel? Bleiben sie an einer Stelle oder verteilen sie sich gleichmäßig? Warum ist das so?</w:t>
      </w:r>
    </w:p>
    <w:p w:rsidR="009314CF" w:rsidRDefault="009314CF" w:rsidP="009314CF">
      <w:pPr>
        <w:pStyle w:val="AufgabeEbene1"/>
      </w:pPr>
      <w:r>
        <w:t>Wenn ein neutraler Luftballon elektrisch geladen wird, indem zum Beispiel Elektr</w:t>
      </w:r>
      <w:r>
        <w:t>o</w:t>
      </w:r>
      <w:r>
        <w:t>nen hinzugefügt werden, wie verteilen sich dann diese Elektronen auf dem Ballon? Bleiben sie an einer Stelle oder verteilen sie sich gleichmäßig? Warum ist das so?</w:t>
      </w:r>
    </w:p>
    <w:p w:rsidR="009314CF" w:rsidRDefault="00811E42" w:rsidP="009314CF">
      <w:pPr>
        <w:pStyle w:val="AufgabeEbene1"/>
      </w:pPr>
      <w:r>
        <w:t>Was bewirkt die Influenz? Wenn ein geladener Körper in die Nähe eines anderen Körpers gebracht wird, können Influenzeffekte eintreten. Was passiert in dem and</w:t>
      </w:r>
      <w:r>
        <w:t>e</w:t>
      </w:r>
      <w:r>
        <w:t>ren Körper?</w:t>
      </w:r>
    </w:p>
    <w:p w:rsidR="00811E42" w:rsidRDefault="00F767B5" w:rsidP="00811E42">
      <w:pPr>
        <w:pStyle w:val="AufgabeEbene1"/>
      </w:pPr>
      <w:r>
        <w:t>Damit Influenzeffekte gut funktionieren, müssen sich im ungeladenen Körper die Ladungen frei bewegen können. Bei welchen Materialien klappt das besonders gut?</w:t>
      </w:r>
    </w:p>
    <w:p w:rsidR="00603A8F" w:rsidRDefault="00603A8F" w:rsidP="00603A8F">
      <w:pPr>
        <w:pStyle w:val="AufgabeEbene1"/>
      </w:pPr>
      <w:r>
        <w:t>Das Phänomen heißt Erdung. Was passiert bei der Erdung?</w:t>
      </w:r>
    </w:p>
    <w:p w:rsidR="00603A8F" w:rsidRDefault="00603A8F" w:rsidP="00603A8F">
      <w:pPr>
        <w:pStyle w:val="AufgabeEbene1"/>
      </w:pPr>
      <w:r>
        <w:lastRenderedPageBreak/>
        <w:t>Blitze bestehen aus sehr großen elektrischen Ladungen. Diese Ladungen sind für Menschen und Häuser sehr gefährlich. Deshalb gibt es Blitzableiter. Wie funktioni</w:t>
      </w:r>
      <w:r>
        <w:t>e</w:t>
      </w:r>
      <w:r>
        <w:t>ren sie und wieso steckt das untere Ende in der Erde?</w:t>
      </w:r>
    </w:p>
    <w:p w:rsidR="00F767B5" w:rsidRDefault="00603A8F" w:rsidP="00F767B5">
      <w:pPr>
        <w:pStyle w:val="AufgabeEbene1"/>
      </w:pPr>
      <w:r>
        <w:t>Vergleichen Sie, was mit einem geladenen Körper passiert, wenn er an einen sehr kleinen Körper beziehungsweise einen sehr großen Körper gehalten wird? Wie wirkt sich das auf die Ladung aus?</w:t>
      </w:r>
    </w:p>
    <w:p w:rsidR="00B47FF3" w:rsidRDefault="00B47FF3" w:rsidP="00B47FF3">
      <w:pPr>
        <w:pStyle w:val="AufgabeEbene1"/>
      </w:pPr>
      <w:r>
        <w:t>Wenn eine neutrale Metallkugel elektrisch geladen wird, indem zum Beispiel Elek</w:t>
      </w:r>
      <w:r>
        <w:t>t</w:t>
      </w:r>
      <w:r>
        <w:t>ronen hinzugefügt werden, wie verteilen sich dann diese Elektronen auf der Kugel? Bleiben sie an einer Stelle oder verteilen sie sich gleichmäßig? Warum ist das so?</w:t>
      </w:r>
    </w:p>
    <w:p w:rsidR="00B47FF3" w:rsidRDefault="00B47FF3" w:rsidP="00B47FF3">
      <w:pPr>
        <w:pStyle w:val="AufgabeEbene1"/>
      </w:pPr>
      <w:r>
        <w:t>Wenn ein neutraler Luftballon elektrisch geladen wird, indem zum Beispiel Elektr</w:t>
      </w:r>
      <w:r>
        <w:t>o</w:t>
      </w:r>
      <w:r>
        <w:t>nen hinzugefügt werden, wie verteilen sich dann diese Elektronen auf dem Ballon? Bleiben sie an einer Stelle oder verteilen sie sich gleichmäßig? Warum ist das so?</w:t>
      </w:r>
    </w:p>
    <w:p w:rsidR="008902C2" w:rsidRDefault="008902C2" w:rsidP="008902C2">
      <w:pPr>
        <w:pStyle w:val="AufgabeEbene1"/>
      </w:pPr>
      <w:r>
        <w:t>Was bewirkt die Influenz? Wenn ein geladener Körper in die Nähe eines anderen Körpers gebracht wird, können Influenzeffekte eintreten. Was passiert in dem and</w:t>
      </w:r>
      <w:r>
        <w:t>e</w:t>
      </w:r>
      <w:r>
        <w:t>ren Körper?</w:t>
      </w:r>
    </w:p>
    <w:p w:rsidR="008902C2" w:rsidRDefault="008902C2" w:rsidP="008902C2">
      <w:pPr>
        <w:pStyle w:val="AufgabeEbene1"/>
      </w:pPr>
      <w:r>
        <w:t>Damit Influenzeffekte gut funktionieren, müssen sich im ungeladenen Körper die Ladungen frei bewegen können. Bei welchen Materialien klappt das besonders gut?</w:t>
      </w:r>
    </w:p>
    <w:p w:rsidR="00603A8F" w:rsidRDefault="00EB79CA" w:rsidP="00603A8F">
      <w:pPr>
        <w:pStyle w:val="AufgabeEbene1"/>
      </w:pPr>
      <w:r>
        <w:t>Mit welchem „Körper“ bringen Sie das Wort Erdung in Verbindung? Er nimmt ohne Probleme jede Menge Ladungen auf.</w:t>
      </w:r>
    </w:p>
    <w:p w:rsidR="00EB79CA" w:rsidRDefault="00836996" w:rsidP="00EB79CA">
      <w:pPr>
        <w:pStyle w:val="AufgabeEbene1"/>
      </w:pPr>
      <w:r>
        <w:t>Bei der Erdung werden große Ladungen in die Erde abgeleitet. Weshalb sollen große Ladungen abgeleitet werden? Welchen Nutzen bringt das?</w:t>
      </w:r>
    </w:p>
    <w:p w:rsidR="00836996" w:rsidRDefault="00836996" w:rsidP="00836996">
      <w:pPr>
        <w:pStyle w:val="AufgabeEbene1"/>
      </w:pPr>
      <w:r>
        <w:t>Welche Materialien sind elektrische Leiter?</w:t>
      </w:r>
    </w:p>
    <w:p w:rsidR="00836996" w:rsidRDefault="00836996" w:rsidP="00836996">
      <w:pPr>
        <w:pStyle w:val="AufgabeEbene1"/>
      </w:pPr>
      <w:r>
        <w:t>Welche Materialien sind elektrische Nichtleiter?</w:t>
      </w:r>
    </w:p>
    <w:p w:rsidR="00D75D56" w:rsidRDefault="00C244E3" w:rsidP="00C244E3">
      <w:pPr>
        <w:pStyle w:val="AufgabeEbene1"/>
      </w:pPr>
      <w:r>
        <w:t>Zusätzliche Ladungen kann man als negative Ladungen betrachten. Welche Kräfte wirken zwischen mehreren negativen Ladungen?</w:t>
      </w:r>
      <w:r w:rsidR="00D75D56">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61A37" w:rsidRPr="00B51DE9" w:rsidTr="000147D5">
        <w:trPr>
          <w:trHeight w:val="523"/>
        </w:trPr>
        <w:tc>
          <w:tcPr>
            <w:tcW w:w="2268" w:type="dxa"/>
            <w:tcBorders>
              <w:left w:val="single" w:sz="4" w:space="0" w:color="auto"/>
              <w:bottom w:val="single" w:sz="4" w:space="0" w:color="auto"/>
              <w:right w:val="single" w:sz="4" w:space="0" w:color="auto"/>
            </w:tcBorders>
            <w:shd w:val="clear" w:color="auto" w:fill="D9D9D9"/>
            <w:hideMark/>
          </w:tcPr>
          <w:p w:rsidR="00A61A37" w:rsidRDefault="00A61A37" w:rsidP="000147D5">
            <w:pPr>
              <w:pStyle w:val="Tabelle6pt"/>
              <w:rPr>
                <w:color w:val="000000"/>
              </w:rPr>
            </w:pPr>
            <w:r>
              <w:lastRenderedPageBreak/>
              <w:t>Kompetenzbereich</w:t>
            </w:r>
          </w:p>
          <w:p w:rsidR="00A61A37" w:rsidRDefault="00A61A37" w:rsidP="000147D5">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A61A37" w:rsidRDefault="00A61A37" w:rsidP="000147D5">
            <w:pPr>
              <w:pStyle w:val="Tabelle6pt"/>
              <w:rPr>
                <w:color w:val="000000"/>
              </w:rPr>
            </w:pPr>
            <w:r>
              <w:t>Lernfortschritt</w:t>
            </w:r>
          </w:p>
          <w:p w:rsidR="00A61A37" w:rsidRDefault="00A61A37" w:rsidP="000147D5">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A61A37" w:rsidRDefault="00A61A37" w:rsidP="000147D5">
            <w:pPr>
              <w:pStyle w:val="Tabelle6pt"/>
              <w:rPr>
                <w:color w:val="000000"/>
              </w:rPr>
            </w:pPr>
            <w:r>
              <w:t>Materialien/Titel</w:t>
            </w:r>
          </w:p>
          <w:p w:rsidR="00A61A37" w:rsidRDefault="00A61A37" w:rsidP="002F56F9">
            <w:pPr>
              <w:pStyle w:val="TabelleKopflinks"/>
            </w:pPr>
            <w:r>
              <w:t xml:space="preserve">Elektrostatik – Ladungsbewegung </w:t>
            </w:r>
            <w:r w:rsidR="002F56F9">
              <w:t>–</w:t>
            </w:r>
            <w:r>
              <w:t xml:space="preserve"> </w:t>
            </w:r>
            <w:r w:rsidR="00AA7B55">
              <w:t>Lösungen</w:t>
            </w:r>
            <w:r>
              <w:t xml:space="preserve"> zu den Aufgaben</w:t>
            </w:r>
          </w:p>
        </w:tc>
        <w:tc>
          <w:tcPr>
            <w:tcW w:w="188" w:type="dxa"/>
            <w:vMerge w:val="restart"/>
            <w:tcBorders>
              <w:top w:val="nil"/>
              <w:left w:val="single" w:sz="4" w:space="0" w:color="auto"/>
              <w:bottom w:val="nil"/>
              <w:right w:val="single" w:sz="4" w:space="0" w:color="auto"/>
            </w:tcBorders>
            <w:shd w:val="clear" w:color="auto" w:fill="FFFFFF"/>
          </w:tcPr>
          <w:p w:rsidR="00A61A37" w:rsidRPr="004B658C" w:rsidRDefault="00A61A37" w:rsidP="000147D5">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61A37" w:rsidRPr="00B51DE9" w:rsidRDefault="00A61A37" w:rsidP="000147D5">
            <w:pPr>
              <w:pStyle w:val="TabelleKopfmitte"/>
            </w:pPr>
            <w:r>
              <w:t>Physik</w:t>
            </w:r>
          </w:p>
          <w:p w:rsidR="00A61A37" w:rsidRPr="00B51DE9" w:rsidRDefault="00A61A37" w:rsidP="003F0A5B">
            <w:pPr>
              <w:pStyle w:val="TabelleKopfmitte"/>
              <w:rPr>
                <w:rFonts w:eastAsia="Calibri"/>
              </w:rPr>
            </w:pPr>
            <w:r>
              <w:t>Ph0</w:t>
            </w:r>
            <w:r w:rsidR="003F0A5B">
              <w:t>4</w:t>
            </w:r>
            <w:r w:rsidRPr="00B51DE9">
              <w:t>.0</w:t>
            </w:r>
            <w:r w:rsidR="003F0A5B">
              <w:t>1</w:t>
            </w:r>
            <w:r>
              <w:t>.11</w:t>
            </w:r>
          </w:p>
        </w:tc>
      </w:tr>
      <w:tr w:rsidR="00A61A37" w:rsidRPr="00B51DE9" w:rsidTr="000147D5">
        <w:tc>
          <w:tcPr>
            <w:tcW w:w="7348" w:type="dxa"/>
            <w:gridSpan w:val="3"/>
            <w:tcBorders>
              <w:left w:val="single" w:sz="4" w:space="0" w:color="auto"/>
              <w:right w:val="single" w:sz="4" w:space="0" w:color="auto"/>
            </w:tcBorders>
            <w:hideMark/>
          </w:tcPr>
          <w:p w:rsidR="00A61A37" w:rsidRPr="004B658C" w:rsidRDefault="00A61A37" w:rsidP="000147D5">
            <w:pPr>
              <w:pStyle w:val="Tabelle6pt"/>
            </w:pPr>
            <w:r w:rsidRPr="004B658C">
              <w:t>Kompetenz:</w:t>
            </w:r>
          </w:p>
          <w:p w:rsidR="00A61A37" w:rsidRDefault="00A61A37" w:rsidP="000147D5">
            <w:pPr>
              <w:pStyle w:val="Kopf8ptafz"/>
            </w:pPr>
            <w:r>
              <w:t>Ich kann die Ladungsverteilung auf leitenden und nichtleitenden Körpern beschreiben.</w:t>
            </w:r>
          </w:p>
          <w:p w:rsidR="00A61A37" w:rsidRDefault="00A61A37" w:rsidP="000147D5">
            <w:pPr>
              <w:pStyle w:val="Kopf8ptafz"/>
            </w:pPr>
            <w:r>
              <w:t>Ich kann beschreiben, wie ein geladener Körper von seiner Ladung befreit werden kann.</w:t>
            </w:r>
          </w:p>
          <w:p w:rsidR="00A61A37" w:rsidRDefault="00A61A37" w:rsidP="000147D5">
            <w:pPr>
              <w:pStyle w:val="Kopf8ptafz"/>
            </w:pPr>
            <w:r>
              <w:t>Ich kann den Begriff Influenz erklären.</w:t>
            </w:r>
          </w:p>
          <w:p w:rsidR="00A61A37" w:rsidRDefault="00A61A37" w:rsidP="000147D5">
            <w:pPr>
              <w:pStyle w:val="Kopf8ptafz"/>
            </w:pPr>
            <w:r w:rsidRPr="00E50D53">
              <w:t>Ich kann Rückschlüsse auf die Elektronenbewegung ziehen.</w:t>
            </w:r>
          </w:p>
        </w:tc>
        <w:tc>
          <w:tcPr>
            <w:tcW w:w="188" w:type="dxa"/>
            <w:vMerge/>
            <w:tcBorders>
              <w:left w:val="single" w:sz="4" w:space="0" w:color="auto"/>
              <w:bottom w:val="nil"/>
              <w:right w:val="nil"/>
            </w:tcBorders>
            <w:vAlign w:val="center"/>
            <w:hideMark/>
          </w:tcPr>
          <w:p w:rsidR="00A61A37" w:rsidRDefault="00A61A37" w:rsidP="000147D5">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61A37" w:rsidRPr="00B51DE9" w:rsidTr="000147D5">
              <w:trPr>
                <w:trHeight w:val="284"/>
              </w:trPr>
              <w:tc>
                <w:tcPr>
                  <w:tcW w:w="2090" w:type="dxa"/>
                  <w:shd w:val="clear" w:color="auto" w:fill="D9D9D9" w:themeFill="background1" w:themeFillShade="D9"/>
                </w:tcPr>
                <w:p w:rsidR="00A61A37" w:rsidRPr="00B51DE9" w:rsidRDefault="00A61A37" w:rsidP="000147D5">
                  <w:pPr>
                    <w:pStyle w:val="TabelleKopfmitte"/>
                  </w:pPr>
                  <w:r>
                    <w:t>Lösung</w:t>
                  </w:r>
                </w:p>
              </w:tc>
            </w:tr>
          </w:tbl>
          <w:p w:rsidR="00A61A37" w:rsidRPr="00B51DE9" w:rsidRDefault="00A61A37" w:rsidP="000147D5">
            <w:pPr>
              <w:pStyle w:val="TabelleKopfmitte"/>
            </w:pPr>
          </w:p>
        </w:tc>
      </w:tr>
      <w:tr w:rsidR="00A61A37" w:rsidRPr="00B51DE9" w:rsidTr="000147D5">
        <w:tc>
          <w:tcPr>
            <w:tcW w:w="7348" w:type="dxa"/>
            <w:gridSpan w:val="3"/>
            <w:tcBorders>
              <w:left w:val="single" w:sz="4" w:space="0" w:color="auto"/>
              <w:right w:val="single" w:sz="4" w:space="0" w:color="auto"/>
            </w:tcBorders>
            <w:hideMark/>
          </w:tcPr>
          <w:p w:rsidR="00A61A37" w:rsidRPr="004B658C" w:rsidRDefault="00A61A37" w:rsidP="000147D5">
            <w:pPr>
              <w:pStyle w:val="Tabelle6pt"/>
            </w:pPr>
            <w:r w:rsidRPr="004B658C">
              <w:t>Hauptbezug:</w:t>
            </w:r>
          </w:p>
          <w:p w:rsidR="00A61A37" w:rsidRDefault="00A61A37" w:rsidP="000147D5">
            <w:pPr>
              <w:pStyle w:val="Kopf8ptafz"/>
            </w:pPr>
            <w:r w:rsidRPr="001D0E10">
              <w:t>Ich kann Auswirkungen physikalischer Sachverhalte nennen.</w:t>
            </w:r>
          </w:p>
        </w:tc>
        <w:tc>
          <w:tcPr>
            <w:tcW w:w="188" w:type="dxa"/>
            <w:vMerge/>
            <w:tcBorders>
              <w:left w:val="single" w:sz="4" w:space="0" w:color="auto"/>
              <w:bottom w:val="nil"/>
              <w:right w:val="nil"/>
            </w:tcBorders>
            <w:vAlign w:val="center"/>
            <w:hideMark/>
          </w:tcPr>
          <w:p w:rsidR="00A61A37" w:rsidRDefault="00A61A37" w:rsidP="000147D5">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61A37" w:rsidRPr="00B51DE9" w:rsidRDefault="00A61A37" w:rsidP="000147D5">
            <w:pPr>
              <w:pStyle w:val="TabelleKopfmitte"/>
            </w:pPr>
          </w:p>
        </w:tc>
      </w:tr>
      <w:tr w:rsidR="00A61A37" w:rsidRPr="00B51DE9" w:rsidTr="000147D5">
        <w:tc>
          <w:tcPr>
            <w:tcW w:w="7348" w:type="dxa"/>
            <w:gridSpan w:val="3"/>
            <w:tcBorders>
              <w:left w:val="single" w:sz="4" w:space="0" w:color="auto"/>
              <w:right w:val="single" w:sz="4" w:space="0" w:color="auto"/>
            </w:tcBorders>
            <w:tcMar>
              <w:bottom w:w="0" w:type="dxa"/>
            </w:tcMar>
            <w:hideMark/>
          </w:tcPr>
          <w:p w:rsidR="00A61A37" w:rsidRDefault="00A61A37" w:rsidP="000147D5">
            <w:pPr>
              <w:pStyle w:val="Tabelle6pt"/>
            </w:pPr>
            <w:r>
              <w:t>Weitere Bezüge:</w:t>
            </w:r>
          </w:p>
          <w:p w:rsidR="00A61A37" w:rsidRDefault="00A61A37" w:rsidP="000147D5">
            <w:pPr>
              <w:pStyle w:val="Kopf8ptafz"/>
            </w:pPr>
            <w:r w:rsidRPr="00E50D53">
              <w:t>Ich kann einfache physikalische Experimente nach Anleitung durchführen und auswerten.</w:t>
            </w:r>
          </w:p>
        </w:tc>
        <w:tc>
          <w:tcPr>
            <w:tcW w:w="188" w:type="dxa"/>
            <w:vMerge/>
            <w:tcBorders>
              <w:left w:val="single" w:sz="4" w:space="0" w:color="auto"/>
              <w:bottom w:val="nil"/>
              <w:right w:val="nil"/>
            </w:tcBorders>
            <w:vAlign w:val="center"/>
            <w:hideMark/>
          </w:tcPr>
          <w:p w:rsidR="00A61A37" w:rsidRDefault="00A61A37" w:rsidP="000147D5">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61A37" w:rsidRPr="00B51DE9" w:rsidRDefault="00A61A37" w:rsidP="000147D5">
            <w:pPr>
              <w:pStyle w:val="TabelleKopfmitte"/>
            </w:pPr>
          </w:p>
        </w:tc>
      </w:tr>
    </w:tbl>
    <w:p w:rsidR="00E01B69" w:rsidRDefault="00E01B69" w:rsidP="00E01B69">
      <w:pPr>
        <w:pStyle w:val="berschrift3"/>
      </w:pPr>
      <w:r>
        <w:t>Aufgaben Versuchsvorbereitung Level A</w:t>
      </w:r>
    </w:p>
    <w:p w:rsidR="00C244E3" w:rsidRDefault="00BC5C4A" w:rsidP="00BD1EE7">
      <w:pPr>
        <w:pStyle w:val="AufgabeEbene1"/>
        <w:numPr>
          <w:ilvl w:val="0"/>
          <w:numId w:val="63"/>
        </w:numPr>
      </w:pPr>
      <w:r>
        <w:t>Die Beweglichkeit der Elektronen ist vom Material des geladenen Körpers abhängig.</w:t>
      </w:r>
    </w:p>
    <w:p w:rsidR="00BC5C4A" w:rsidRDefault="00BC5C4A" w:rsidP="00BD1EE7">
      <w:pPr>
        <w:pStyle w:val="AufgabeEbene1"/>
        <w:numPr>
          <w:ilvl w:val="0"/>
          <w:numId w:val="63"/>
        </w:numPr>
      </w:pPr>
      <w:r>
        <w:t>In Körpern, in denen sich die Elektronen frei bewegen können, versuchen die zusät</w:t>
      </w:r>
      <w:r>
        <w:t>z</w:t>
      </w:r>
      <w:r>
        <w:t>lichen Elektronen</w:t>
      </w:r>
      <w:r w:rsidR="003A51FA">
        <w:t>,</w:t>
      </w:r>
      <w:r>
        <w:t xml:space="preserve"> sich möglichst weit von den anderen Elektronen zu entfernen. Am Ende sind alle zusätzlichen Elektronen gleichweit voneinander entfernt und sitzen gleichmäßig auf der Oberfläche des Körpers verteilt.</w:t>
      </w:r>
    </w:p>
    <w:p w:rsidR="00BC5C4A" w:rsidRDefault="00BC5C4A" w:rsidP="00BC5C4A">
      <w:pPr>
        <w:pStyle w:val="AufgabeEbene1"/>
      </w:pPr>
      <w:r>
        <w:t>In Körpern, in denen sich die Elektronen nicht frei bewegen können, bleiben sie an dem Platz, an dem sie bei der Reibung hingeschoben wurden.</w:t>
      </w:r>
    </w:p>
    <w:p w:rsidR="00BC5C4A" w:rsidRDefault="00BC5C4A" w:rsidP="00BC5C4A">
      <w:pPr>
        <w:pStyle w:val="AufgabeEbene1"/>
      </w:pPr>
      <w:r>
        <w:t>1 Elektroskop, 1 Metallkugel, 1 Luftballon und 1 Stück Fell</w:t>
      </w:r>
    </w:p>
    <w:p w:rsidR="00BC5C4A" w:rsidRDefault="0099741B" w:rsidP="00BC5C4A">
      <w:pPr>
        <w:pStyle w:val="AufgabeEbene1"/>
      </w:pPr>
      <w:r>
        <w:t>Im ersten Teil wird ein Luftballon aufgeladen und mit ihm nacheinander drei Aufg</w:t>
      </w:r>
      <w:r>
        <w:t>a</w:t>
      </w:r>
      <w:r>
        <w:t>ben ausgeführt. Er wird zuerst an einem Elektroskop mit der vorderen Seite abg</w:t>
      </w:r>
      <w:r>
        <w:t>e</w:t>
      </w:r>
      <w:r>
        <w:t>streift, dann mit einer freien Hand an der oberen Rundung berührt und zuletzt mit der hinteren Seite wieder am Elektroskop abgestreift. Dabei wird der Zeigerau</w:t>
      </w:r>
      <w:r>
        <w:t>s</w:t>
      </w:r>
      <w:r>
        <w:t>schlag des Elektroskops beobachtet.</w:t>
      </w:r>
    </w:p>
    <w:p w:rsidR="0099741B" w:rsidRDefault="0099741B" w:rsidP="0099741B">
      <w:pPr>
        <w:pStyle w:val="AufgabeEbene1"/>
      </w:pPr>
      <w:r>
        <w:t>1 Elektroskop, 1 Luftballon und 1 Stück Fell</w:t>
      </w:r>
    </w:p>
    <w:p w:rsidR="001F2561" w:rsidRDefault="001F2561" w:rsidP="001F2561">
      <w:pPr>
        <w:pStyle w:val="AufgabeEbene1"/>
      </w:pPr>
      <w:r>
        <w:t>Im zweiten Teil wird eine Metallkugel aufgeladen und mit ihr nacheinander drei Au</w:t>
      </w:r>
      <w:r>
        <w:t>f</w:t>
      </w:r>
      <w:r>
        <w:t>gaben ausgeführt. Sie wird zuerst an einem Elektroskop mit der vorderen Seite abg</w:t>
      </w:r>
      <w:r>
        <w:t>e</w:t>
      </w:r>
      <w:r>
        <w:t>streift, dann mit einer freien Hand an der oberen Rundung berührt und zuletzt mit der hinteren Seite wieder am Elektroskop abgestreift. Dabei wird der Zeigerau</w:t>
      </w:r>
      <w:r>
        <w:t>s</w:t>
      </w:r>
      <w:r>
        <w:t>schlag des Elektroskops beobachtet.</w:t>
      </w:r>
    </w:p>
    <w:p w:rsidR="0099741B" w:rsidRDefault="007328BB" w:rsidP="0099741B">
      <w:pPr>
        <w:pStyle w:val="AufgabeEbene1"/>
      </w:pPr>
      <w:r>
        <w:t>Räumen Sie den Versuch auf.</w:t>
      </w:r>
    </w:p>
    <w:p w:rsidR="007328BB" w:rsidRDefault="007328BB" w:rsidP="007328BB">
      <w:pPr>
        <w:pStyle w:val="berschrift3"/>
      </w:pPr>
      <w:r>
        <w:t>Aufgaben Versuchsnachbereitung Level A</w:t>
      </w:r>
    </w:p>
    <w:p w:rsidR="007328BB" w:rsidRDefault="00A757D8" w:rsidP="00BD1EE7">
      <w:pPr>
        <w:pStyle w:val="AufgabeEbene1"/>
        <w:numPr>
          <w:ilvl w:val="0"/>
          <w:numId w:val="64"/>
        </w:numPr>
      </w:pPr>
      <w:r>
        <w:t>Der Luftballon ist aus Gummi beziehungsweise Kunststoff. Die Metallkugel ist aus Metall.</w:t>
      </w:r>
    </w:p>
    <w:p w:rsidR="00A70232" w:rsidRDefault="00A70232" w:rsidP="00BD1EE7">
      <w:pPr>
        <w:pStyle w:val="AufgabeEbene1"/>
        <w:numPr>
          <w:ilvl w:val="0"/>
          <w:numId w:val="64"/>
        </w:numPr>
      </w:pPr>
      <w:r>
        <w:t>Der Zeiger schlägt aus.</w:t>
      </w:r>
    </w:p>
    <w:p w:rsidR="00A70232" w:rsidRDefault="00A70232" w:rsidP="00BD1EE7">
      <w:pPr>
        <w:pStyle w:val="AufgabeEbene1"/>
        <w:numPr>
          <w:ilvl w:val="0"/>
          <w:numId w:val="64"/>
        </w:numPr>
      </w:pPr>
      <w:r>
        <w:t>Der Zeiger schlägt aus.</w:t>
      </w:r>
    </w:p>
    <w:p w:rsidR="00A757D8" w:rsidRDefault="00A70232" w:rsidP="00A70232">
      <w:pPr>
        <w:pStyle w:val="AufgabeEbene1"/>
      </w:pPr>
      <w:r>
        <w:t>Da das Elektroskop beides Mal anzeigt, dass der Luftballon geladen ist, kann max</w:t>
      </w:r>
      <w:r>
        <w:t>i</w:t>
      </w:r>
      <w:r>
        <w:t>mal nur ein Teil der Ladung vom Luftballon in die Hand gewandert sein.</w:t>
      </w:r>
    </w:p>
    <w:p w:rsidR="00A70232" w:rsidRDefault="00A70232" w:rsidP="00A70232">
      <w:pPr>
        <w:pStyle w:val="AufgabeEbene1"/>
      </w:pPr>
      <w:r>
        <w:t>Der Zeiger schlägt aus.</w:t>
      </w:r>
    </w:p>
    <w:p w:rsidR="00A70232" w:rsidRDefault="00A70232" w:rsidP="00A70232">
      <w:pPr>
        <w:pStyle w:val="AufgabeEbene1"/>
      </w:pPr>
      <w:r>
        <w:t>Der Zeiger schlägt nicht aus.</w:t>
      </w:r>
    </w:p>
    <w:p w:rsidR="00A70232" w:rsidRDefault="00A70232" w:rsidP="00A70232">
      <w:pPr>
        <w:pStyle w:val="AufgabeEbene1"/>
      </w:pPr>
      <w:r>
        <w:lastRenderedPageBreak/>
        <w:t>Da das Elektroskop nur beim ersten Mal anzeigt, dass die Metallkugel geladen ist, wird die Ladung von der Metallkugel in die Hand gewandert sein.</w:t>
      </w:r>
    </w:p>
    <w:p w:rsidR="00A70232" w:rsidRDefault="0097446E" w:rsidP="00A70232">
      <w:pPr>
        <w:pStyle w:val="AufgabeEbene1"/>
      </w:pPr>
      <w:r>
        <w:t>Protokoll:</w:t>
      </w:r>
    </w:p>
    <w:p w:rsidR="001F44E7" w:rsidRPr="001F44E7" w:rsidRDefault="000E79DB" w:rsidP="001F44E7">
      <w:pPr>
        <w:pStyle w:val="AufgabeEbene2"/>
      </w:pPr>
      <w:r>
        <w:t xml:space="preserve">Material: </w:t>
      </w:r>
      <w:r w:rsidR="001F44E7" w:rsidRPr="001F44E7">
        <w:t>1 Elektroskop, 1 Metallkugel, 1 Luftballon und 1 Stück Fell</w:t>
      </w:r>
    </w:p>
    <w:p w:rsidR="0097446E" w:rsidRDefault="000E79DB" w:rsidP="0097446E">
      <w:pPr>
        <w:pStyle w:val="AufgabeEbene2"/>
      </w:pPr>
      <w:r>
        <w:t>Versuchsaufbau:</w:t>
      </w:r>
    </w:p>
    <w:p w:rsidR="000E79DB" w:rsidRDefault="000E79DB"/>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261"/>
        <w:gridCol w:w="567"/>
        <w:gridCol w:w="1842"/>
        <w:gridCol w:w="1701"/>
      </w:tblGrid>
      <w:tr w:rsidR="000E79DB" w:rsidRPr="00A410C8" w:rsidTr="000E79DB">
        <w:trPr>
          <w:trHeight w:val="789"/>
        </w:trPr>
        <w:tc>
          <w:tcPr>
            <w:tcW w:w="3261" w:type="dxa"/>
            <w:shd w:val="clear" w:color="auto" w:fill="auto"/>
          </w:tcPr>
          <w:p w:rsidR="003A51FA" w:rsidRDefault="000E79DB" w:rsidP="000147D5">
            <w:pPr>
              <w:pStyle w:val="Textkrper"/>
              <w:rPr>
                <w:noProof/>
              </w:rPr>
            </w:pPr>
            <w:r>
              <w:rPr>
                <w:noProof/>
              </w:rPr>
              <w:t>Elektroskop</w:t>
            </w:r>
          </w:p>
          <w:tbl>
            <w:tblPr>
              <w:tblStyle w:val="Tabellenraster"/>
              <w:tblW w:w="0" w:type="auto"/>
              <w:tblInd w:w="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58"/>
            </w:tblGrid>
            <w:tr w:rsidR="003A51FA" w:rsidRPr="00A410C8" w:rsidTr="009532B6">
              <w:trPr>
                <w:trHeight w:val="3308"/>
              </w:trPr>
              <w:tc>
                <w:tcPr>
                  <w:tcW w:w="2958" w:type="dxa"/>
                  <w:shd w:val="clear" w:color="auto" w:fill="auto"/>
                </w:tcPr>
                <w:p w:rsidR="003A51FA" w:rsidRPr="00A410C8" w:rsidRDefault="009532B6" w:rsidP="009E6802">
                  <w:pPr>
                    <w:pStyle w:val="Textkrper"/>
                  </w:pPr>
                  <w:r>
                    <w:rPr>
                      <w:noProof/>
                    </w:rPr>
                    <w:drawing>
                      <wp:inline distT="0" distB="0" distL="0" distR="0" wp14:anchorId="0E695261" wp14:editId="7989FC25">
                        <wp:extent cx="1587260" cy="2472351"/>
                        <wp:effectExtent l="0" t="0" r="0" b="4445"/>
                        <wp:docPr id="1472" name="Grafik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589246" cy="2475445"/>
                                </a:xfrm>
                                <a:prstGeom prst="rect">
                                  <a:avLst/>
                                </a:prstGeom>
                              </pic:spPr>
                            </pic:pic>
                          </a:graphicData>
                        </a:graphic>
                      </wp:inline>
                    </w:drawing>
                  </w:r>
                </w:p>
              </w:tc>
            </w:tr>
          </w:tbl>
          <w:p w:rsidR="000E79DB" w:rsidRDefault="000E79DB" w:rsidP="000147D5">
            <w:pPr>
              <w:pStyle w:val="Textkrper"/>
              <w:rPr>
                <w:noProof/>
              </w:rPr>
            </w:pPr>
          </w:p>
          <w:p w:rsidR="000E79DB" w:rsidRDefault="000E79DB" w:rsidP="000147D5">
            <w:pPr>
              <w:pStyle w:val="Textkrper"/>
              <w:rPr>
                <w:noProof/>
              </w:rPr>
            </w:pPr>
          </w:p>
        </w:tc>
        <w:tc>
          <w:tcPr>
            <w:tcW w:w="567" w:type="dxa"/>
          </w:tcPr>
          <w:p w:rsidR="000E79DB" w:rsidRPr="00A410C8" w:rsidRDefault="000E79DB" w:rsidP="000147D5">
            <w:pPr>
              <w:pStyle w:val="Textkrper"/>
            </w:pPr>
            <w:r>
              <w:t>1.</w:t>
            </w:r>
          </w:p>
        </w:tc>
        <w:tc>
          <w:tcPr>
            <w:tcW w:w="1842" w:type="dxa"/>
          </w:tcPr>
          <w:p w:rsidR="000E79DB" w:rsidRDefault="000E79DB" w:rsidP="000147D5">
            <w:pPr>
              <w:pStyle w:val="Textkrper"/>
              <w:rPr>
                <w:noProof/>
              </w:rPr>
            </w:pPr>
            <w:r>
              <w:t>Geladener Ballon</w:t>
            </w:r>
          </w:p>
          <w:p w:rsidR="000E79DB" w:rsidRPr="00B606F7" w:rsidRDefault="000E79DB" w:rsidP="000147D5">
            <w:pPr>
              <w:pStyle w:val="Textkrper"/>
              <w:rPr>
                <w:noProof/>
              </w:rPr>
            </w:pPr>
            <w:r w:rsidRPr="00B606F7">
              <w:rPr>
                <w:noProof/>
              </w:rPr>
              <w:drawing>
                <wp:inline distT="0" distB="0" distL="0" distR="0" wp14:anchorId="3D9B1E63" wp14:editId="02E99B0E">
                  <wp:extent cx="1080000" cy="1522175"/>
                  <wp:effectExtent l="0" t="0" r="6350" b="1905"/>
                  <wp:docPr id="1592" name="Grafik 1592"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701" w:type="dxa"/>
          </w:tcPr>
          <w:p w:rsidR="000E79DB" w:rsidRDefault="000E79DB" w:rsidP="000147D5">
            <w:pPr>
              <w:pStyle w:val="Textkrper"/>
            </w:pPr>
            <w:r>
              <w:t xml:space="preserve">Geladene </w:t>
            </w:r>
          </w:p>
          <w:p w:rsidR="000E79DB" w:rsidRDefault="000E79DB" w:rsidP="000147D5">
            <w:pPr>
              <w:pStyle w:val="Textkrper"/>
            </w:pPr>
            <w:r>
              <w:t>Metallkugel</w:t>
            </w:r>
          </w:p>
          <w:p w:rsidR="000E79DB" w:rsidRPr="00B606F7" w:rsidRDefault="000E79DB" w:rsidP="000147D5">
            <w:pPr>
              <w:rPr>
                <w:noProof/>
              </w:rPr>
            </w:pPr>
            <w:r>
              <w:rPr>
                <w:noProof/>
              </w:rPr>
              <mc:AlternateContent>
                <mc:Choice Requires="wps">
                  <w:drawing>
                    <wp:inline distT="0" distB="0" distL="0" distR="0" wp14:anchorId="56EE0874" wp14:editId="04C735F8">
                      <wp:extent cx="1037967" cy="1037967"/>
                      <wp:effectExtent l="0" t="0" r="10160" b="10160"/>
                      <wp:docPr id="1600" name="Ellipse 1600"/>
                      <wp:cNvGraphicFramePr/>
                      <a:graphic xmlns:a="http://schemas.openxmlformats.org/drawingml/2006/main">
                        <a:graphicData uri="http://schemas.microsoft.com/office/word/2010/wordprocessingShape">
                          <wps:wsp>
                            <wps:cNvSpPr/>
                            <wps:spPr>
                              <a:xfrm>
                                <a:off x="0" y="0"/>
                                <a:ext cx="1037967" cy="1037967"/>
                              </a:xfrm>
                              <a:prstGeom prst="ellipse">
                                <a:avLst/>
                              </a:prstGeom>
                              <a:solidFill>
                                <a:schemeClr val="bg1">
                                  <a:lumMod val="6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600" o:spid="_x0000_s1026" style="width:81.7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" fillcolor="#a5a5a5 [2092]" strokecolor="#7f7f7f [1612]" strokeweight="2pt">
                      <w10:anchorlock/>
                    </v:oval>
                  </w:pict>
                </mc:Fallback>
              </mc:AlternateContent>
            </w:r>
          </w:p>
        </w:tc>
      </w:tr>
      <w:tr w:rsidR="000E79DB" w:rsidRPr="00A410C8" w:rsidTr="000E79DB">
        <w:trPr>
          <w:trHeight w:val="789"/>
        </w:trPr>
        <w:tc>
          <w:tcPr>
            <w:tcW w:w="3261" w:type="dxa"/>
            <w:shd w:val="clear" w:color="auto" w:fill="auto"/>
          </w:tcPr>
          <w:p w:rsidR="000E79DB" w:rsidRDefault="000E79DB" w:rsidP="000147D5">
            <w:pPr>
              <w:pStyle w:val="Textkrper"/>
              <w:rPr>
                <w:noProof/>
              </w:rPr>
            </w:pPr>
            <w:r>
              <w:rPr>
                <w:noProof/>
              </w:rPr>
              <mc:AlternateContent>
                <mc:Choice Requires="wps">
                  <w:drawing>
                    <wp:anchor distT="0" distB="0" distL="114300" distR="114300" simplePos="0" relativeHeight="252219392" behindDoc="0" locked="0" layoutInCell="1" allowOverlap="1" wp14:anchorId="696E1DD1" wp14:editId="407ADA01">
                      <wp:simplePos x="0" y="0"/>
                      <wp:positionH relativeFrom="column">
                        <wp:posOffset>1388264</wp:posOffset>
                      </wp:positionH>
                      <wp:positionV relativeFrom="paragraph">
                        <wp:posOffset>127841</wp:posOffset>
                      </wp:positionV>
                      <wp:extent cx="1031240" cy="327025"/>
                      <wp:effectExtent l="19050" t="0" r="16510" b="53975"/>
                      <wp:wrapNone/>
                      <wp:docPr id="1598" name="Pfeil nach links 1598"/>
                      <wp:cNvGraphicFramePr/>
                      <a:graphic xmlns:a="http://schemas.openxmlformats.org/drawingml/2006/main">
                        <a:graphicData uri="http://schemas.microsoft.com/office/word/2010/wordprocessingShape">
                          <wps:wsp>
                            <wps:cNvSpPr/>
                            <wps:spPr>
                              <a:xfrm rot="11123765">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1598" o:spid="_x0000_s1026" type="#_x0000_t66" style="position:absolute;margin-left:109.3pt;margin-top:10.05pt;width:81.2pt;height:25.75pt;rotation:-11442842fd;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" adj="3425" fillcolor="#4f81bd [3204]" strokecolor="#243f60 [1604]" strokeweight="2pt"/>
                  </w:pict>
                </mc:Fallback>
              </mc:AlternateContent>
            </w:r>
            <w:r>
              <w:rPr>
                <w:noProof/>
              </w:rPr>
              <w:drawing>
                <wp:inline distT="0" distB="0" distL="0" distR="0" wp14:anchorId="440A349A" wp14:editId="5690C26C">
                  <wp:extent cx="636064" cy="1070360"/>
                  <wp:effectExtent l="49530" t="45720" r="0" b="137795"/>
                  <wp:docPr id="1594" name="Grafik 1594" descr="C:\Users\M\Desktop\pointer-15286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pointer-152868_1280.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15088417" flipH="1" flipV="1">
                            <a:off x="0" y="0"/>
                            <a:ext cx="636270" cy="1070706"/>
                          </a:xfrm>
                          <a:prstGeom prst="rect">
                            <a:avLst/>
                          </a:prstGeom>
                          <a:noFill/>
                          <a:ln>
                            <a:noFill/>
                          </a:ln>
                        </pic:spPr>
                      </pic:pic>
                    </a:graphicData>
                  </a:graphic>
                </wp:inline>
              </w:drawing>
            </w:r>
          </w:p>
          <w:p w:rsidR="000E79DB" w:rsidRPr="00FC38BF" w:rsidRDefault="000E79DB" w:rsidP="000147D5">
            <w:pPr>
              <w:pStyle w:val="Textkrper"/>
              <w:rPr>
                <w:noProof/>
              </w:rPr>
            </w:pPr>
            <w:r>
              <w:rPr>
                <w:noProof/>
              </w:rPr>
              <w:t>Ungeladener Finger</w:t>
            </w:r>
          </w:p>
        </w:tc>
        <w:tc>
          <w:tcPr>
            <w:tcW w:w="567" w:type="dxa"/>
          </w:tcPr>
          <w:p w:rsidR="000E79DB" w:rsidRPr="00A410C8" w:rsidRDefault="000E79DB" w:rsidP="000147D5">
            <w:pPr>
              <w:pStyle w:val="Textkrper"/>
            </w:pPr>
            <w:r>
              <w:t>2.</w:t>
            </w:r>
            <w:r>
              <w:rPr>
                <w:noProof/>
              </w:rPr>
              <w:t xml:space="preserve"> </w:t>
            </w:r>
          </w:p>
        </w:tc>
        <w:tc>
          <w:tcPr>
            <w:tcW w:w="1842" w:type="dxa"/>
          </w:tcPr>
          <w:p w:rsidR="000E79DB" w:rsidRDefault="000E79DB" w:rsidP="000147D5">
            <w:r w:rsidRPr="00B606F7">
              <w:rPr>
                <w:noProof/>
              </w:rPr>
              <w:drawing>
                <wp:inline distT="0" distB="0" distL="0" distR="0" wp14:anchorId="0A7F9835" wp14:editId="5BFEDD1A">
                  <wp:extent cx="1080000" cy="1522175"/>
                  <wp:effectExtent l="0" t="0" r="6350" b="1905"/>
                  <wp:docPr id="1596" name="Grafik 1596"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701" w:type="dxa"/>
          </w:tcPr>
          <w:p w:rsidR="000E79DB" w:rsidRDefault="000E79DB" w:rsidP="000147D5">
            <w:r>
              <w:rPr>
                <w:noProof/>
              </w:rPr>
              <mc:AlternateContent>
                <mc:Choice Requires="wps">
                  <w:drawing>
                    <wp:inline distT="0" distB="0" distL="0" distR="0" wp14:anchorId="5B7522F5" wp14:editId="37CAFC27">
                      <wp:extent cx="1037967" cy="1037967"/>
                      <wp:effectExtent l="0" t="0" r="10160" b="10160"/>
                      <wp:docPr id="1601" name="Ellipse 1601"/>
                      <wp:cNvGraphicFramePr/>
                      <a:graphic xmlns:a="http://schemas.openxmlformats.org/drawingml/2006/main">
                        <a:graphicData uri="http://schemas.microsoft.com/office/word/2010/wordprocessingShape">
                          <wps:wsp>
                            <wps:cNvSpPr/>
                            <wps:spPr>
                              <a:xfrm>
                                <a:off x="0" y="0"/>
                                <a:ext cx="1037967" cy="1037967"/>
                              </a:xfrm>
                              <a:prstGeom prst="ellipse">
                                <a:avLst/>
                              </a:prstGeom>
                              <a:solidFill>
                                <a:schemeClr val="bg1">
                                  <a:lumMod val="6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601" o:spid="_x0000_s1026" style="width:81.7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" fillcolor="#a5a5a5 [2092]" strokecolor="#7f7f7f [1612]" strokeweight="2pt">
                      <w10:anchorlock/>
                    </v:oval>
                  </w:pict>
                </mc:Fallback>
              </mc:AlternateContent>
            </w:r>
          </w:p>
        </w:tc>
      </w:tr>
    </w:tbl>
    <w:p w:rsidR="00D963EE" w:rsidRPr="00964AB6" w:rsidRDefault="00D963EE" w:rsidP="00D963EE">
      <w:pPr>
        <w:pStyle w:val="Marginaliegrau"/>
        <w:framePr w:wrap="around" w:x="8911"/>
      </w:pPr>
      <w:r>
        <w:t>Bilder des Autors</w:t>
      </w:r>
    </w:p>
    <w:p w:rsidR="00AA7B55" w:rsidRDefault="00AA7B55">
      <w:r>
        <w:br w:type="page"/>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261"/>
        <w:gridCol w:w="567"/>
        <w:gridCol w:w="1842"/>
        <w:gridCol w:w="1701"/>
      </w:tblGrid>
      <w:tr w:rsidR="000E79DB" w:rsidRPr="00A410C8" w:rsidTr="000E79DB">
        <w:trPr>
          <w:trHeight w:val="4481"/>
        </w:trPr>
        <w:tc>
          <w:tcPr>
            <w:tcW w:w="3261" w:type="dxa"/>
            <w:shd w:val="clear" w:color="auto" w:fill="auto"/>
          </w:tcPr>
          <w:p w:rsidR="000E79DB" w:rsidRDefault="000E79DB" w:rsidP="000147D5">
            <w:pPr>
              <w:pStyle w:val="Textkrper"/>
            </w:pPr>
            <w:r>
              <w:rPr>
                <w:noProof/>
              </w:rPr>
              <w:lastRenderedPageBreak/>
              <mc:AlternateContent>
                <mc:Choice Requires="wps">
                  <w:drawing>
                    <wp:anchor distT="0" distB="0" distL="114300" distR="114300" simplePos="0" relativeHeight="252220416" behindDoc="0" locked="0" layoutInCell="1" allowOverlap="1" wp14:anchorId="79DAC905" wp14:editId="595EBEA6">
                      <wp:simplePos x="0" y="0"/>
                      <wp:positionH relativeFrom="column">
                        <wp:posOffset>1518886</wp:posOffset>
                      </wp:positionH>
                      <wp:positionV relativeFrom="paragraph">
                        <wp:posOffset>128313</wp:posOffset>
                      </wp:positionV>
                      <wp:extent cx="1031240" cy="327025"/>
                      <wp:effectExtent l="0" t="114300" r="16510" b="73025"/>
                      <wp:wrapNone/>
                      <wp:docPr id="1599" name="Pfeil nach links 1599"/>
                      <wp:cNvGraphicFramePr/>
                      <a:graphic xmlns:a="http://schemas.openxmlformats.org/drawingml/2006/main">
                        <a:graphicData uri="http://schemas.microsoft.com/office/word/2010/wordprocessingShape">
                          <wps:wsp>
                            <wps:cNvSpPr/>
                            <wps:spPr>
                              <a:xfrm rot="893684">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599" o:spid="_x0000_s1026" type="#_x0000_t66" style="position:absolute;margin-left:119.6pt;margin-top:10.1pt;width:81.2pt;height:25.75pt;rotation:976141fd;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" adj="3425" fillcolor="#4f81bd [3204]" strokecolor="#243f60 [1604]" strokeweight="2pt"/>
                  </w:pict>
                </mc:Fallback>
              </mc:AlternateContent>
            </w:r>
            <w:r w:rsidR="009532B6">
              <w:rPr>
                <w:noProof/>
              </w:rPr>
              <w:drawing>
                <wp:inline distT="0" distB="0" distL="0" distR="0" wp14:anchorId="22C4CDA2" wp14:editId="731185D5">
                  <wp:extent cx="1933575" cy="3011805"/>
                  <wp:effectExtent l="0" t="0" r="9525" b="0"/>
                  <wp:docPr id="1484" name="Grafik 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933575" cy="3011805"/>
                          </a:xfrm>
                          <a:prstGeom prst="rect">
                            <a:avLst/>
                          </a:prstGeom>
                        </pic:spPr>
                      </pic:pic>
                    </a:graphicData>
                  </a:graphic>
                </wp:inline>
              </w:drawing>
            </w:r>
          </w:p>
          <w:p w:rsidR="000E79DB" w:rsidRPr="00A410C8" w:rsidRDefault="000E79DB" w:rsidP="000147D5">
            <w:pPr>
              <w:pStyle w:val="Textkrper"/>
            </w:pPr>
            <w:r>
              <w:t>Elektroskop</w:t>
            </w:r>
          </w:p>
        </w:tc>
        <w:tc>
          <w:tcPr>
            <w:tcW w:w="567" w:type="dxa"/>
          </w:tcPr>
          <w:p w:rsidR="000E79DB" w:rsidRPr="00A410C8" w:rsidRDefault="000E79DB" w:rsidP="000147D5">
            <w:pPr>
              <w:pStyle w:val="Textkrper"/>
            </w:pPr>
            <w:r>
              <w:t>3.</w:t>
            </w:r>
            <w:r>
              <w:rPr>
                <w:noProof/>
              </w:rPr>
              <w:t xml:space="preserve"> </w:t>
            </w:r>
          </w:p>
        </w:tc>
        <w:tc>
          <w:tcPr>
            <w:tcW w:w="1842" w:type="dxa"/>
          </w:tcPr>
          <w:p w:rsidR="000E79DB" w:rsidRPr="00116558" w:rsidRDefault="000E79DB" w:rsidP="000147D5">
            <w:r w:rsidRPr="00B606F7">
              <w:rPr>
                <w:noProof/>
              </w:rPr>
              <w:drawing>
                <wp:inline distT="0" distB="0" distL="0" distR="0" wp14:anchorId="02482F40" wp14:editId="264948E6">
                  <wp:extent cx="1080000" cy="1522175"/>
                  <wp:effectExtent l="0" t="0" r="6350" b="1905"/>
                  <wp:docPr id="1597" name="Grafik 1597"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H="1">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701" w:type="dxa"/>
          </w:tcPr>
          <w:p w:rsidR="000E79DB" w:rsidRPr="00116558" w:rsidRDefault="000E79DB" w:rsidP="000147D5">
            <w:r>
              <w:rPr>
                <w:noProof/>
              </w:rPr>
              <mc:AlternateContent>
                <mc:Choice Requires="wps">
                  <w:drawing>
                    <wp:inline distT="0" distB="0" distL="0" distR="0" wp14:anchorId="647E5E32" wp14:editId="5EF08F4F">
                      <wp:extent cx="1037967" cy="1037967"/>
                      <wp:effectExtent l="0" t="0" r="10160" b="10160"/>
                      <wp:docPr id="1602" name="Ellipse 1602"/>
                      <wp:cNvGraphicFramePr/>
                      <a:graphic xmlns:a="http://schemas.openxmlformats.org/drawingml/2006/main">
                        <a:graphicData uri="http://schemas.microsoft.com/office/word/2010/wordprocessingShape">
                          <wps:wsp>
                            <wps:cNvSpPr/>
                            <wps:spPr>
                              <a:xfrm>
                                <a:off x="0" y="0"/>
                                <a:ext cx="1037967" cy="1037967"/>
                              </a:xfrm>
                              <a:prstGeom prst="ellipse">
                                <a:avLst/>
                              </a:prstGeom>
                              <a:solidFill>
                                <a:schemeClr val="bg1">
                                  <a:lumMod val="6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602" o:spid="_x0000_s1026" style="width:81.7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" fillcolor="#a5a5a5 [2092]" strokecolor="#7f7f7f [1612]" strokeweight="2pt">
                      <w10:anchorlock/>
                    </v:oval>
                  </w:pict>
                </mc:Fallback>
              </mc:AlternateContent>
            </w:r>
          </w:p>
        </w:tc>
      </w:tr>
    </w:tbl>
    <w:p w:rsidR="00D963EE" w:rsidRPr="00964AB6" w:rsidRDefault="00D963EE" w:rsidP="00D963EE">
      <w:pPr>
        <w:pStyle w:val="Marginaliegrau"/>
        <w:framePr w:wrap="around" w:x="8911"/>
      </w:pPr>
      <w:r>
        <w:t>Bild des LS</w:t>
      </w:r>
    </w:p>
    <w:p w:rsidR="00803D93" w:rsidRDefault="000E79DB" w:rsidP="00803D93">
      <w:pPr>
        <w:pStyle w:val="AufgabeEbene2"/>
      </w:pPr>
      <w:r>
        <w:t xml:space="preserve">Durchführung: Der geladene Ballon wird am Elektroskop abgestreift und das </w:t>
      </w:r>
      <w:r w:rsidR="005B11C7">
        <w:t>Elektroskop dabei beobachtet. Anschließend wird der Luftballon an der oberen Rundung mit der Hand berührt und darauf wieder, diesmal mit der Rückseite, am Elektroskop abgestreift. Genauso wird mit der Metallkugel verfahren.</w:t>
      </w:r>
    </w:p>
    <w:p w:rsidR="000E79DB" w:rsidRDefault="00B0081F" w:rsidP="000E79DB">
      <w:pPr>
        <w:pStyle w:val="AufgabeEbene2"/>
      </w:pPr>
      <w:r>
        <w:t>B</w:t>
      </w:r>
      <w:r w:rsidR="000E79DB">
        <w:t>eobacht</w:t>
      </w:r>
      <w:r>
        <w:t>ung</w:t>
      </w:r>
      <w:r w:rsidR="000E79DB">
        <w:t>:</w:t>
      </w:r>
    </w:p>
    <w:p w:rsidR="005659E7" w:rsidRDefault="005659E7" w:rsidP="005659E7">
      <w:pPr>
        <w:pStyle w:val="Abstandszeile"/>
      </w:pPr>
    </w:p>
    <w:tbl>
      <w:tblPr>
        <w:tblStyle w:val="Tabellenraster"/>
        <w:tblW w:w="6804" w:type="dxa"/>
        <w:tblInd w:w="675" w:type="dxa"/>
        <w:tblLayout w:type="fixed"/>
        <w:tblCellMar>
          <w:top w:w="57" w:type="dxa"/>
          <w:bottom w:w="57" w:type="dxa"/>
        </w:tblCellMar>
        <w:tblLook w:val="04A0" w:firstRow="1" w:lastRow="0" w:firstColumn="1" w:lastColumn="0" w:noHBand="0" w:noVBand="1"/>
      </w:tblPr>
      <w:tblGrid>
        <w:gridCol w:w="2268"/>
        <w:gridCol w:w="2268"/>
        <w:gridCol w:w="2268"/>
      </w:tblGrid>
      <w:tr w:rsidR="000E79DB" w:rsidRPr="00A410C8" w:rsidTr="00F42303">
        <w:tc>
          <w:tcPr>
            <w:tcW w:w="2268" w:type="dxa"/>
            <w:shd w:val="clear" w:color="auto" w:fill="D9D9D9" w:themeFill="background1" w:themeFillShade="D9"/>
          </w:tcPr>
          <w:p w:rsidR="000E79DB" w:rsidRPr="00A410C8" w:rsidRDefault="000E79DB" w:rsidP="000147D5">
            <w:pPr>
              <w:pStyle w:val="TabelleKopflinks"/>
            </w:pPr>
            <w:r>
              <w:t>Vorgang</w:t>
            </w:r>
          </w:p>
        </w:tc>
        <w:tc>
          <w:tcPr>
            <w:tcW w:w="2268" w:type="dxa"/>
            <w:shd w:val="clear" w:color="auto" w:fill="D9D9D9" w:themeFill="background1" w:themeFillShade="D9"/>
          </w:tcPr>
          <w:p w:rsidR="000E79DB" w:rsidRPr="00A410C8" w:rsidRDefault="000E79DB" w:rsidP="000147D5">
            <w:pPr>
              <w:pStyle w:val="TabelleKopflinks"/>
            </w:pPr>
            <w:r>
              <w:t>Luftballon</w:t>
            </w:r>
          </w:p>
        </w:tc>
        <w:tc>
          <w:tcPr>
            <w:tcW w:w="2268" w:type="dxa"/>
            <w:shd w:val="clear" w:color="auto" w:fill="D9D9D9" w:themeFill="background1" w:themeFillShade="D9"/>
          </w:tcPr>
          <w:p w:rsidR="000E79DB" w:rsidRPr="00A410C8" w:rsidRDefault="000E79DB" w:rsidP="000147D5">
            <w:pPr>
              <w:pStyle w:val="TabelleKopflinks"/>
            </w:pPr>
            <w:r>
              <w:t>Metallkugel</w:t>
            </w:r>
          </w:p>
        </w:tc>
      </w:tr>
      <w:tr w:rsidR="000E79DB" w:rsidRPr="00A410C8" w:rsidTr="00F42303">
        <w:tc>
          <w:tcPr>
            <w:tcW w:w="2268" w:type="dxa"/>
            <w:shd w:val="clear" w:color="auto" w:fill="auto"/>
          </w:tcPr>
          <w:p w:rsidR="000E79DB" w:rsidRPr="00A410C8" w:rsidRDefault="000E79DB" w:rsidP="000147D5">
            <w:pPr>
              <w:pStyle w:val="Textkrper"/>
            </w:pPr>
            <w:r>
              <w:t>Erster Abstreifvorgang</w:t>
            </w:r>
          </w:p>
        </w:tc>
        <w:tc>
          <w:tcPr>
            <w:tcW w:w="2268" w:type="dxa"/>
          </w:tcPr>
          <w:p w:rsidR="000E79DB" w:rsidRPr="00A410C8" w:rsidRDefault="00B0081F" w:rsidP="000147D5">
            <w:pPr>
              <w:pStyle w:val="Textkrper"/>
            </w:pPr>
            <w:r>
              <w:t>Der Zeiger schlägt aus.</w:t>
            </w:r>
          </w:p>
        </w:tc>
        <w:tc>
          <w:tcPr>
            <w:tcW w:w="2268" w:type="dxa"/>
          </w:tcPr>
          <w:p w:rsidR="000E79DB" w:rsidRPr="00A410C8" w:rsidRDefault="00B0081F" w:rsidP="000147D5">
            <w:pPr>
              <w:pStyle w:val="Textkrper"/>
            </w:pPr>
            <w:r>
              <w:t>Der Zeiger schlägt aus.</w:t>
            </w:r>
          </w:p>
        </w:tc>
      </w:tr>
      <w:tr w:rsidR="000E79DB" w:rsidRPr="00A410C8" w:rsidTr="00F42303">
        <w:tc>
          <w:tcPr>
            <w:tcW w:w="2268" w:type="dxa"/>
            <w:shd w:val="clear" w:color="auto" w:fill="auto"/>
          </w:tcPr>
          <w:p w:rsidR="000E79DB" w:rsidRPr="00A410C8" w:rsidRDefault="000E79DB" w:rsidP="000147D5">
            <w:pPr>
              <w:pStyle w:val="Textkrper"/>
            </w:pPr>
            <w:r>
              <w:t>Berührung mit der Hand</w:t>
            </w:r>
          </w:p>
        </w:tc>
        <w:tc>
          <w:tcPr>
            <w:tcW w:w="2268" w:type="dxa"/>
          </w:tcPr>
          <w:p w:rsidR="000E79DB" w:rsidRPr="00A410C8" w:rsidRDefault="000E79DB" w:rsidP="000147D5">
            <w:pPr>
              <w:pStyle w:val="Textkrper"/>
            </w:pPr>
          </w:p>
        </w:tc>
        <w:tc>
          <w:tcPr>
            <w:tcW w:w="2268" w:type="dxa"/>
          </w:tcPr>
          <w:p w:rsidR="000E79DB" w:rsidRPr="00A410C8" w:rsidRDefault="000E79DB" w:rsidP="000147D5">
            <w:pPr>
              <w:pStyle w:val="Textkrper"/>
            </w:pPr>
          </w:p>
        </w:tc>
      </w:tr>
      <w:tr w:rsidR="000E79DB" w:rsidRPr="00A410C8" w:rsidTr="00F42303">
        <w:tc>
          <w:tcPr>
            <w:tcW w:w="2268" w:type="dxa"/>
            <w:shd w:val="clear" w:color="auto" w:fill="auto"/>
          </w:tcPr>
          <w:p w:rsidR="000E79DB" w:rsidRPr="00A410C8" w:rsidRDefault="000E79DB" w:rsidP="000147D5">
            <w:pPr>
              <w:pStyle w:val="Textkrper"/>
            </w:pPr>
            <w:r>
              <w:t>Zweiter Abstreifvorgang</w:t>
            </w:r>
          </w:p>
        </w:tc>
        <w:tc>
          <w:tcPr>
            <w:tcW w:w="2268" w:type="dxa"/>
          </w:tcPr>
          <w:p w:rsidR="000E79DB" w:rsidRPr="00A410C8" w:rsidRDefault="00B0081F" w:rsidP="000147D5">
            <w:pPr>
              <w:pStyle w:val="Textkrper"/>
            </w:pPr>
            <w:r>
              <w:t>Der Zeiger schlägt aus.</w:t>
            </w:r>
          </w:p>
        </w:tc>
        <w:tc>
          <w:tcPr>
            <w:tcW w:w="2268" w:type="dxa"/>
          </w:tcPr>
          <w:p w:rsidR="000E79DB" w:rsidRPr="00A410C8" w:rsidRDefault="00B0081F" w:rsidP="000147D5">
            <w:pPr>
              <w:pStyle w:val="Textkrper"/>
            </w:pPr>
            <w:r>
              <w:t>Der Zeiger schlägt nicht aus.</w:t>
            </w:r>
          </w:p>
        </w:tc>
      </w:tr>
    </w:tbl>
    <w:p w:rsidR="000E79DB" w:rsidRDefault="00B0081F" w:rsidP="00803D93">
      <w:pPr>
        <w:pStyle w:val="AufgabeEbene2"/>
      </w:pPr>
      <w:r>
        <w:t xml:space="preserve">Ergebnis: </w:t>
      </w:r>
      <w:r w:rsidR="00924B04">
        <w:t>Es hängt vom Material ab, ob sich die Elektronen von ihrer Stelle bew</w:t>
      </w:r>
      <w:r w:rsidR="00924B04">
        <w:t>e</w:t>
      </w:r>
      <w:r w:rsidR="00924B04">
        <w:t xml:space="preserve">gen. </w:t>
      </w:r>
      <w:r>
        <w:t>Metallische Körper leiten die Ladungen. Nicht metallische Körper leiten die Ladungen nicht weiter.</w:t>
      </w:r>
    </w:p>
    <w:p w:rsidR="00924B04" w:rsidRDefault="00924B04" w:rsidP="00924B04">
      <w:pPr>
        <w:pStyle w:val="berschrift3"/>
      </w:pPr>
      <w:r>
        <w:t>Aufgaben Versuchsvorbereitung Level B</w:t>
      </w:r>
    </w:p>
    <w:p w:rsidR="00924B04" w:rsidRDefault="0037362B" w:rsidP="00BD1EE7">
      <w:pPr>
        <w:pStyle w:val="AufgabeEbene1"/>
        <w:numPr>
          <w:ilvl w:val="0"/>
          <w:numId w:val="65"/>
        </w:numPr>
      </w:pPr>
      <w:r>
        <w:t>Bei der Erdung kommt es zum Ladungsaustausch.</w:t>
      </w:r>
    </w:p>
    <w:p w:rsidR="0037362B" w:rsidRDefault="0037362B" w:rsidP="0037362B">
      <w:pPr>
        <w:pStyle w:val="AufgabeEbene1"/>
      </w:pPr>
      <w:r>
        <w:t>Bei der Erdung spielt die Größe der Körper und die Stärke der Ladung eine wesentl</w:t>
      </w:r>
      <w:r>
        <w:t>i</w:t>
      </w:r>
      <w:r>
        <w:t>che Rolle.</w:t>
      </w:r>
    </w:p>
    <w:p w:rsidR="0037362B" w:rsidRDefault="007F4F2D" w:rsidP="0037362B">
      <w:pPr>
        <w:pStyle w:val="AufgabeEbene1"/>
      </w:pPr>
      <w:r>
        <w:t>Der Name ist bei beiden gleich. Das ko</w:t>
      </w:r>
      <w:r w:rsidR="00754873">
        <w:t>mmt daher, dass der Planet Erde</w:t>
      </w:r>
      <w:r>
        <w:t xml:space="preserve"> der größte für uns erreichbare Körper ist, in den wir alle Ladungen ableiten können und der trotzdem neutral bleibt.</w:t>
      </w:r>
    </w:p>
    <w:p w:rsidR="007F4F2D" w:rsidRDefault="007F4F2D" w:rsidP="007F4F2D">
      <w:pPr>
        <w:pStyle w:val="AufgabeEbene1"/>
      </w:pPr>
      <w:r w:rsidRPr="007F4F2D">
        <w:t xml:space="preserve">In einem Schnapsglas voll </w:t>
      </w:r>
      <w:r w:rsidR="00FE0DE2" w:rsidRPr="007F4F2D">
        <w:t>Wodka</w:t>
      </w:r>
      <w:r w:rsidRPr="007F4F2D">
        <w:t xml:space="preserve"> ist ordentlich Alkohol drin. Wird von einem Lon</w:t>
      </w:r>
      <w:r w:rsidRPr="007F4F2D">
        <w:t>g</w:t>
      </w:r>
      <w:r w:rsidR="00FE0DE2">
        <w:t>drink W</w:t>
      </w:r>
      <w:r w:rsidRPr="007F4F2D">
        <w:t>odka-Red Bull ein Schnapsglas voll getrun</w:t>
      </w:r>
      <w:r w:rsidR="00754873">
        <w:t>ken, hat sich die Alkoholmenge mehr als</w:t>
      </w:r>
      <w:r w:rsidRPr="007F4F2D">
        <w:t xml:space="preserve"> halbiert. Wird eine Flasche</w:t>
      </w:r>
      <w:r w:rsidR="00FE0DE2">
        <w:t xml:space="preserve"> W</w:t>
      </w:r>
      <w:r w:rsidRPr="007F4F2D">
        <w:t>odka in eine Badewanne voll Wasser geleert und davon wiederum ein Schnapsglas voll getrunken, ist die getrunkene Alkoho</w:t>
      </w:r>
      <w:r w:rsidRPr="007F4F2D">
        <w:t>l</w:t>
      </w:r>
      <w:r w:rsidRPr="007F4F2D">
        <w:t>menge fast nicht nachweisbar.</w:t>
      </w:r>
    </w:p>
    <w:p w:rsidR="007F4F2D" w:rsidRDefault="007F4F2D" w:rsidP="007F4F2D">
      <w:pPr>
        <w:pStyle w:val="AufgabeEbene1"/>
      </w:pPr>
      <w:r>
        <w:t>1 Elektroskop, 1 Glasstab, 1 Kuns</w:t>
      </w:r>
      <w:r w:rsidR="00803891">
        <w:t>tstoffstab und 1 Baumw</w:t>
      </w:r>
      <w:r w:rsidR="00754873">
        <w:t>olltuch</w:t>
      </w:r>
    </w:p>
    <w:p w:rsidR="007F4F2D" w:rsidRDefault="00B3632B" w:rsidP="007F4F2D">
      <w:pPr>
        <w:pStyle w:val="AufgabeEbene1"/>
      </w:pPr>
      <w:r>
        <w:lastRenderedPageBreak/>
        <w:t>Im ersten Teil wird ein Elektroskop einmal positiv und einmal negativ geladen. Nach dem Laden wird das Elektroskop mit dem Finger berührt und der Zeigerausschlag beobachtet.</w:t>
      </w:r>
    </w:p>
    <w:p w:rsidR="00B3632B" w:rsidRDefault="00B3632B" w:rsidP="00B3632B">
      <w:pPr>
        <w:pStyle w:val="AufgabeEbene1"/>
      </w:pPr>
      <w:r>
        <w:t>1 Elektroskop, 1 Glasstab, 1 Kuns</w:t>
      </w:r>
      <w:r w:rsidR="00754873">
        <w:t>tstoffstab und 1 Baumwolltuch</w:t>
      </w:r>
    </w:p>
    <w:p w:rsidR="00B3632B" w:rsidRDefault="00B3632B" w:rsidP="00B3632B">
      <w:pPr>
        <w:pStyle w:val="AufgabeEbene1"/>
      </w:pPr>
      <w:r>
        <w:t>Im zweiten Teil wird ein positiv geladener Stab mit einem negativ geladenen Stab zum Ladungsaustausch gebracht. Es wird am Elektroskop überprüft, ob die Ladu</w:t>
      </w:r>
      <w:r>
        <w:t>n</w:t>
      </w:r>
      <w:r>
        <w:t>gen sich gegenseitig ausgelöscht haben.</w:t>
      </w:r>
    </w:p>
    <w:p w:rsidR="00B3632B" w:rsidRDefault="00B3632B" w:rsidP="00B3632B">
      <w:pPr>
        <w:pStyle w:val="AufgabeEbene1"/>
      </w:pPr>
      <w:r>
        <w:t>Im dritten Teil wird erst ein positiv, dann ein negativ geladener Stab am Elektroskop abgestreift. Beim Abstreifen des zweiten Stabes wird das Elektroskop beobachtet.</w:t>
      </w:r>
    </w:p>
    <w:p w:rsidR="00B3632B" w:rsidRDefault="00B3632B" w:rsidP="00B3632B">
      <w:pPr>
        <w:pStyle w:val="AufgabeEbene1"/>
      </w:pPr>
      <w:r>
        <w:t>Räumen Sie den Versuch auf.</w:t>
      </w:r>
    </w:p>
    <w:p w:rsidR="00B3632B" w:rsidRDefault="00B3632B" w:rsidP="00B3632B">
      <w:pPr>
        <w:pStyle w:val="berschrift3"/>
      </w:pPr>
      <w:r>
        <w:t>Aufgaben Versuchsnachbereitung Level B</w:t>
      </w:r>
    </w:p>
    <w:p w:rsidR="00B3632B" w:rsidRDefault="00196EEE" w:rsidP="00BD1EE7">
      <w:pPr>
        <w:pStyle w:val="AufgabeEbene1"/>
        <w:numPr>
          <w:ilvl w:val="0"/>
          <w:numId w:val="66"/>
        </w:numPr>
      </w:pPr>
      <w:r>
        <w:t>Der Glasstab ist positiv geladen, der Kunststoffstab ist negativ geladen.</w:t>
      </w:r>
    </w:p>
    <w:p w:rsidR="00196EEE" w:rsidRDefault="00196EEE" w:rsidP="00BD1EE7">
      <w:pPr>
        <w:pStyle w:val="AufgabeEbene1"/>
        <w:numPr>
          <w:ilvl w:val="0"/>
          <w:numId w:val="66"/>
        </w:numPr>
      </w:pPr>
      <w:r>
        <w:t>Der Zeiger schlägt aus.</w:t>
      </w:r>
    </w:p>
    <w:p w:rsidR="00196EEE" w:rsidRDefault="00196EEE" w:rsidP="00196EEE">
      <w:pPr>
        <w:pStyle w:val="AufgabeEbene1"/>
      </w:pPr>
      <w:r>
        <w:t>Der Zeigerausschlag geht wieder zurück.</w:t>
      </w:r>
    </w:p>
    <w:p w:rsidR="00196EEE" w:rsidRDefault="00196EEE" w:rsidP="00196EEE">
      <w:pPr>
        <w:pStyle w:val="AufgabeEbene1"/>
      </w:pPr>
      <w:r>
        <w:t>Die Ladung wandert durch die Finger in den menschlichen Körper.</w:t>
      </w:r>
    </w:p>
    <w:p w:rsidR="00196EEE" w:rsidRDefault="00196EEE" w:rsidP="00196EEE">
      <w:pPr>
        <w:pStyle w:val="AufgabeEbene1"/>
      </w:pPr>
      <w:r>
        <w:t>Der Zeiger schlägt aus.</w:t>
      </w:r>
    </w:p>
    <w:p w:rsidR="00196EEE" w:rsidRDefault="00196EEE" w:rsidP="00196EEE">
      <w:pPr>
        <w:pStyle w:val="AufgabeEbene1"/>
      </w:pPr>
      <w:r>
        <w:t>Der Zeiger schlägt aus.</w:t>
      </w:r>
    </w:p>
    <w:p w:rsidR="00196EEE" w:rsidRDefault="00196EEE" w:rsidP="00196EEE">
      <w:pPr>
        <w:pStyle w:val="AufgabeEbene1"/>
      </w:pPr>
      <w:r>
        <w:t>Protokoll:</w:t>
      </w:r>
    </w:p>
    <w:p w:rsidR="00196EEE" w:rsidRPr="00196EEE" w:rsidRDefault="00196EEE" w:rsidP="00196EEE">
      <w:pPr>
        <w:pStyle w:val="AufgabeEbene2"/>
      </w:pPr>
      <w:r>
        <w:t xml:space="preserve">Material: </w:t>
      </w:r>
      <w:r w:rsidRPr="00196EEE">
        <w:t xml:space="preserve">1 Elektroskop, 1 Glasstab, 1 Kunststoffstab und 1 </w:t>
      </w:r>
      <w:r w:rsidR="00754873">
        <w:t>Baumwolltuch</w:t>
      </w:r>
    </w:p>
    <w:p w:rsidR="00196EEE" w:rsidRDefault="008B619C" w:rsidP="00196EEE">
      <w:pPr>
        <w:pStyle w:val="AufgabeEbene2"/>
      </w:pPr>
      <w:r>
        <w:t>Versuchsaufbau:</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402"/>
        <w:gridCol w:w="851"/>
        <w:gridCol w:w="1889"/>
        <w:gridCol w:w="1229"/>
      </w:tblGrid>
      <w:tr w:rsidR="008B619C" w:rsidRPr="00A410C8" w:rsidTr="000147D5">
        <w:trPr>
          <w:trHeight w:val="4481"/>
        </w:trPr>
        <w:tc>
          <w:tcPr>
            <w:tcW w:w="3402" w:type="dxa"/>
            <w:shd w:val="clear" w:color="auto" w:fill="auto"/>
          </w:tcPr>
          <w:p w:rsidR="008B619C" w:rsidRDefault="008B619C" w:rsidP="000147D5">
            <w:pPr>
              <w:pStyle w:val="Textkrper"/>
            </w:pPr>
            <w:r>
              <w:rPr>
                <w:noProof/>
              </w:rPr>
              <mc:AlternateContent>
                <mc:Choice Requires="wps">
                  <w:drawing>
                    <wp:anchor distT="0" distB="0" distL="114300" distR="114300" simplePos="0" relativeHeight="252222464" behindDoc="0" locked="0" layoutInCell="1" allowOverlap="1" wp14:anchorId="0C340169" wp14:editId="4226D5C3">
                      <wp:simplePos x="0" y="0"/>
                      <wp:positionH relativeFrom="column">
                        <wp:posOffset>1620710</wp:posOffset>
                      </wp:positionH>
                      <wp:positionV relativeFrom="paragraph">
                        <wp:posOffset>203286</wp:posOffset>
                      </wp:positionV>
                      <wp:extent cx="1031240" cy="327025"/>
                      <wp:effectExtent l="0" t="114300" r="16510" b="92075"/>
                      <wp:wrapNone/>
                      <wp:docPr id="1603" name="Pfeil nach links 1603"/>
                      <wp:cNvGraphicFramePr/>
                      <a:graphic xmlns:a="http://schemas.openxmlformats.org/drawingml/2006/main">
                        <a:graphicData uri="http://schemas.microsoft.com/office/word/2010/wordprocessingShape">
                          <wps:wsp>
                            <wps:cNvSpPr/>
                            <wps:spPr>
                              <a:xfrm rot="1057479">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603" o:spid="_x0000_s1026" type="#_x0000_t66" style="position:absolute;margin-left:127.6pt;margin-top:16pt;width:81.2pt;height:25.75pt;rotation:1155049fd;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" adj="3425" fillcolor="#4f81bd [3204]" strokecolor="#243f60 [1604]" strokeweight="2pt"/>
                  </w:pict>
                </mc:Fallback>
              </mc:AlternateContent>
            </w:r>
            <w:r w:rsidR="009532B6">
              <w:rPr>
                <w:noProof/>
              </w:rPr>
              <w:drawing>
                <wp:inline distT="0" distB="0" distL="0" distR="0" wp14:anchorId="66E371A7" wp14:editId="3E8C0F60">
                  <wp:extent cx="1794294" cy="2794851"/>
                  <wp:effectExtent l="0" t="0" r="0" b="5715"/>
                  <wp:docPr id="1485" name="Grafik 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800814" cy="2805006"/>
                          </a:xfrm>
                          <a:prstGeom prst="rect">
                            <a:avLst/>
                          </a:prstGeom>
                        </pic:spPr>
                      </pic:pic>
                    </a:graphicData>
                  </a:graphic>
                </wp:inline>
              </w:drawing>
            </w:r>
          </w:p>
          <w:p w:rsidR="008B619C" w:rsidRPr="00A410C8" w:rsidRDefault="008B619C" w:rsidP="000147D5">
            <w:pPr>
              <w:pStyle w:val="Textkrper"/>
            </w:pPr>
            <w:r>
              <w:t>Elektroskop</w:t>
            </w:r>
          </w:p>
        </w:tc>
        <w:tc>
          <w:tcPr>
            <w:tcW w:w="851" w:type="dxa"/>
          </w:tcPr>
          <w:p w:rsidR="008B619C" w:rsidRPr="00A410C8" w:rsidRDefault="008B619C" w:rsidP="000147D5">
            <w:pPr>
              <w:pStyle w:val="Textkrper"/>
            </w:pPr>
          </w:p>
        </w:tc>
        <w:tc>
          <w:tcPr>
            <w:tcW w:w="1889" w:type="dxa"/>
          </w:tcPr>
          <w:p w:rsidR="008B619C" w:rsidRPr="00116558" w:rsidRDefault="008B619C" w:rsidP="008B619C">
            <w:r w:rsidRPr="00116558">
              <w:rPr>
                <w:noProof/>
              </w:rPr>
              <mc:AlternateContent>
                <mc:Choice Requires="wps">
                  <w:drawing>
                    <wp:inline distT="0" distB="0" distL="0" distR="0" wp14:anchorId="1E36AB72" wp14:editId="325BF886">
                      <wp:extent cx="1037590" cy="129540"/>
                      <wp:effectExtent l="0" t="190500" r="10160" b="194310"/>
                      <wp:docPr id="1604" name="Rechteck 1604"/>
                      <wp:cNvGraphicFramePr/>
                      <a:graphic xmlns:a="http://schemas.openxmlformats.org/drawingml/2006/main">
                        <a:graphicData uri="http://schemas.microsoft.com/office/word/2010/wordprocessingShape">
                          <wps:wsp>
                            <wps:cNvSpPr/>
                            <wps:spPr>
                              <a:xfrm rot="1166224">
                                <a:off x="0" y="0"/>
                                <a:ext cx="1037590" cy="129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604" o:spid="_x0000_s1026" style="width:81.7pt;height:10.2pt;rotation:1273828fd;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" fillcolor="#4f81bd [3204]" strokecolor="#243f60 [1604]" strokeweight="2pt">
                      <w10:anchorlock/>
                    </v:rect>
                  </w:pict>
                </mc:Fallback>
              </mc:AlternateContent>
            </w:r>
            <w:r>
              <w:rPr>
                <w:noProof/>
              </w:rPr>
              <w:drawing>
                <wp:inline distT="0" distB="0" distL="0" distR="0" wp14:anchorId="0D5A0ACB" wp14:editId="525CC69E">
                  <wp:extent cx="636064" cy="1070360"/>
                  <wp:effectExtent l="0" t="45720" r="0" b="137795"/>
                  <wp:docPr id="1608" name="Grafik 1608" descr="C:\Users\M\Desktop\pointer-15286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pointer-152868_1280.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6511583" flipV="1">
                            <a:off x="0" y="0"/>
                            <a:ext cx="636270" cy="1070706"/>
                          </a:xfrm>
                          <a:prstGeom prst="rect">
                            <a:avLst/>
                          </a:prstGeom>
                          <a:noFill/>
                          <a:ln>
                            <a:noFill/>
                          </a:ln>
                        </pic:spPr>
                      </pic:pic>
                    </a:graphicData>
                  </a:graphic>
                </wp:inline>
              </w:drawing>
            </w:r>
            <w:r w:rsidRPr="00116558">
              <w:rPr>
                <w:noProof/>
              </w:rPr>
              <mc:AlternateContent>
                <mc:Choice Requires="wps">
                  <w:drawing>
                    <wp:inline distT="0" distB="0" distL="0" distR="0" wp14:anchorId="4C3C7011" wp14:editId="45A41FC1">
                      <wp:extent cx="1037590" cy="129540"/>
                      <wp:effectExtent l="0" t="190500" r="10160" b="194310"/>
                      <wp:docPr id="1605" name="Rechteck 1605"/>
                      <wp:cNvGraphicFramePr/>
                      <a:graphic xmlns:a="http://schemas.openxmlformats.org/drawingml/2006/main">
                        <a:graphicData uri="http://schemas.microsoft.com/office/word/2010/wordprocessingShape">
                          <wps:wsp>
                            <wps:cNvSpPr/>
                            <wps:spPr>
                              <a:xfrm rot="1166224">
                                <a:off x="0" y="0"/>
                                <a:ext cx="1037590" cy="12954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1605" o:spid="_x0000_s1026" style="width:81.7pt;height:10.2pt;rotation:1273828fd;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" fillcolor="#c0504d [3205]" strokecolor="#622423 [1605]" strokeweight="2pt">
                      <w10:anchorlock/>
                    </v:rect>
                  </w:pict>
                </mc:Fallback>
              </mc:AlternateContent>
            </w:r>
          </w:p>
        </w:tc>
        <w:tc>
          <w:tcPr>
            <w:tcW w:w="1229" w:type="dxa"/>
          </w:tcPr>
          <w:p w:rsidR="008B619C" w:rsidRDefault="008B619C" w:rsidP="008B619C">
            <w:pPr>
              <w:pStyle w:val="Textkrper"/>
            </w:pPr>
          </w:p>
          <w:p w:rsidR="008B619C" w:rsidRDefault="008B619C" w:rsidP="008B619C">
            <w:pPr>
              <w:pStyle w:val="Textkrper"/>
            </w:pPr>
          </w:p>
          <w:p w:rsidR="008B619C" w:rsidRDefault="008B619C" w:rsidP="008B619C">
            <w:pPr>
              <w:pStyle w:val="Textkrper"/>
            </w:pPr>
            <w:r>
              <w:t>geladener Glasstab</w:t>
            </w:r>
          </w:p>
          <w:p w:rsidR="008B619C" w:rsidRDefault="008B619C" w:rsidP="008B619C">
            <w:pPr>
              <w:pStyle w:val="Textkrper"/>
            </w:pPr>
          </w:p>
          <w:p w:rsidR="008B619C" w:rsidRDefault="008B619C" w:rsidP="008B619C">
            <w:pPr>
              <w:pStyle w:val="Textkrper"/>
            </w:pPr>
          </w:p>
          <w:p w:rsidR="008B619C" w:rsidRDefault="008B619C" w:rsidP="000147D5">
            <w:pPr>
              <w:pStyle w:val="Textkrper"/>
            </w:pPr>
            <w:r>
              <w:t>ungelad</w:t>
            </w:r>
            <w:r>
              <w:t>e</w:t>
            </w:r>
            <w:r>
              <w:t>ner Finger</w:t>
            </w:r>
          </w:p>
          <w:p w:rsidR="008B619C" w:rsidRDefault="008B619C" w:rsidP="000147D5">
            <w:pPr>
              <w:pStyle w:val="Textkrper"/>
            </w:pPr>
          </w:p>
          <w:p w:rsidR="008B619C" w:rsidRDefault="008B619C" w:rsidP="000147D5">
            <w:pPr>
              <w:pStyle w:val="Textkrper"/>
            </w:pPr>
          </w:p>
          <w:p w:rsidR="008B619C" w:rsidRPr="00A410C8" w:rsidRDefault="008B619C" w:rsidP="000147D5">
            <w:pPr>
              <w:pStyle w:val="Textkrper"/>
            </w:pPr>
            <w:r>
              <w:t>geladener Kunststof</w:t>
            </w:r>
            <w:r>
              <w:t>f</w:t>
            </w:r>
            <w:r>
              <w:t>stab</w:t>
            </w:r>
          </w:p>
        </w:tc>
      </w:tr>
    </w:tbl>
    <w:p w:rsidR="00D963EE" w:rsidRPr="00964AB6" w:rsidRDefault="00D963EE" w:rsidP="00D963EE">
      <w:pPr>
        <w:pStyle w:val="Marginaliegrau"/>
        <w:framePr w:wrap="around" w:x="8911"/>
      </w:pPr>
      <w:r>
        <w:t>Bild des Autors</w:t>
      </w:r>
    </w:p>
    <w:p w:rsidR="008B619C" w:rsidRDefault="004F2683" w:rsidP="004F2683">
      <w:pPr>
        <w:pStyle w:val="AufgabeEbene2"/>
      </w:pPr>
      <w:r>
        <w:t>Durchführung: Im ersten Teil wird ein Elektroskop einmal positiv und einmal n</w:t>
      </w:r>
      <w:r>
        <w:t>e</w:t>
      </w:r>
      <w:r>
        <w:t xml:space="preserve">gativ geladen. Nach dem Laden wird das Elektroskop mit dem Finger berührt und der Zeigerausschlag beobachtet. Im zweiten Teil wird ein positiv geladener Stab mit einem negativ geladenen Stab zum Ladungsaustausch gebracht. Es wird am Elektroskop überprüft, ob die Ladungen sich gegenseitig ausgelöscht haben. Im </w:t>
      </w:r>
      <w:r>
        <w:lastRenderedPageBreak/>
        <w:t>dritten Teil wird erst ein positiv, dann ein negativ geladener Stab am Elektroskop abgestreift. Beim Abstreifen des zweiten Stabes wird das Elektroskop beobac</w:t>
      </w:r>
      <w:r>
        <w:t>h</w:t>
      </w:r>
      <w:r>
        <w:t>tet.</w:t>
      </w:r>
    </w:p>
    <w:p w:rsidR="004F2683" w:rsidRDefault="004F2683" w:rsidP="004F2683">
      <w:pPr>
        <w:pStyle w:val="AufgabeEbene2"/>
      </w:pPr>
      <w:r>
        <w:t>Beobachtung:</w:t>
      </w:r>
    </w:p>
    <w:p w:rsidR="005659E7" w:rsidRDefault="005659E7" w:rsidP="005659E7">
      <w:pPr>
        <w:pStyle w:val="Abstandszeile"/>
      </w:pPr>
    </w:p>
    <w:tbl>
      <w:tblPr>
        <w:tblStyle w:val="Tabellenraster"/>
        <w:tblW w:w="6804" w:type="dxa"/>
        <w:tblInd w:w="675" w:type="dxa"/>
        <w:tblLayout w:type="fixed"/>
        <w:tblCellMar>
          <w:top w:w="57" w:type="dxa"/>
          <w:bottom w:w="57" w:type="dxa"/>
        </w:tblCellMar>
        <w:tblLook w:val="04A0" w:firstRow="1" w:lastRow="0" w:firstColumn="1" w:lastColumn="0" w:noHBand="0" w:noVBand="1"/>
      </w:tblPr>
      <w:tblGrid>
        <w:gridCol w:w="3402"/>
        <w:gridCol w:w="3402"/>
      </w:tblGrid>
      <w:tr w:rsidR="004F2683" w:rsidRPr="00A410C8" w:rsidTr="00F42303">
        <w:tc>
          <w:tcPr>
            <w:tcW w:w="3402" w:type="dxa"/>
            <w:shd w:val="clear" w:color="auto" w:fill="D9D9D9" w:themeFill="background1" w:themeFillShade="D9"/>
          </w:tcPr>
          <w:p w:rsidR="004F2683" w:rsidRPr="00A410C8" w:rsidRDefault="004F2683" w:rsidP="000147D5">
            <w:pPr>
              <w:pStyle w:val="TabelleKopflinks"/>
            </w:pPr>
            <w:r>
              <w:t>Vorgang</w:t>
            </w:r>
          </w:p>
        </w:tc>
        <w:tc>
          <w:tcPr>
            <w:tcW w:w="3402" w:type="dxa"/>
            <w:shd w:val="clear" w:color="auto" w:fill="D9D9D9" w:themeFill="background1" w:themeFillShade="D9"/>
          </w:tcPr>
          <w:p w:rsidR="004F2683" w:rsidRPr="00A410C8" w:rsidRDefault="004F2683" w:rsidP="000147D5">
            <w:pPr>
              <w:pStyle w:val="TabelleKopflinks"/>
            </w:pPr>
            <w:r>
              <w:t>Anzeige am Elektroskop</w:t>
            </w:r>
          </w:p>
        </w:tc>
      </w:tr>
      <w:tr w:rsidR="004F2683" w:rsidRPr="00A410C8" w:rsidTr="00F42303">
        <w:tc>
          <w:tcPr>
            <w:tcW w:w="3402" w:type="dxa"/>
            <w:shd w:val="clear" w:color="auto" w:fill="auto"/>
          </w:tcPr>
          <w:p w:rsidR="004F2683" w:rsidRPr="00A410C8" w:rsidRDefault="004F2683" w:rsidP="000147D5">
            <w:pPr>
              <w:pStyle w:val="Textkrper"/>
            </w:pPr>
            <w:r>
              <w:t>Glasstab abgestreift</w:t>
            </w:r>
          </w:p>
        </w:tc>
        <w:tc>
          <w:tcPr>
            <w:tcW w:w="3402" w:type="dxa"/>
          </w:tcPr>
          <w:p w:rsidR="004F2683" w:rsidRPr="00A410C8" w:rsidRDefault="004F2683" w:rsidP="000147D5">
            <w:pPr>
              <w:pStyle w:val="Textkrper"/>
            </w:pPr>
            <w:r>
              <w:t>Ausschlag</w:t>
            </w:r>
          </w:p>
        </w:tc>
      </w:tr>
      <w:tr w:rsidR="004F2683" w:rsidRPr="00A410C8" w:rsidTr="00F42303">
        <w:tc>
          <w:tcPr>
            <w:tcW w:w="3402" w:type="dxa"/>
            <w:shd w:val="clear" w:color="auto" w:fill="auto"/>
          </w:tcPr>
          <w:p w:rsidR="004F2683" w:rsidRDefault="00754873" w:rsidP="000147D5">
            <w:pPr>
              <w:pStyle w:val="Textkrper"/>
            </w:pPr>
            <w:r>
              <w:t>M</w:t>
            </w:r>
            <w:r w:rsidR="004F2683">
              <w:t>it Finger berührt</w:t>
            </w:r>
          </w:p>
        </w:tc>
        <w:tc>
          <w:tcPr>
            <w:tcW w:w="3402" w:type="dxa"/>
          </w:tcPr>
          <w:p w:rsidR="004F2683" w:rsidRPr="00A410C8" w:rsidRDefault="004F2683" w:rsidP="000147D5">
            <w:pPr>
              <w:pStyle w:val="Textkrper"/>
            </w:pPr>
            <w:r>
              <w:t>kein Ausschlag</w:t>
            </w:r>
          </w:p>
        </w:tc>
      </w:tr>
      <w:tr w:rsidR="004F2683" w:rsidRPr="00A410C8" w:rsidTr="00F42303">
        <w:tc>
          <w:tcPr>
            <w:tcW w:w="3402" w:type="dxa"/>
            <w:shd w:val="clear" w:color="auto" w:fill="auto"/>
          </w:tcPr>
          <w:p w:rsidR="004F2683" w:rsidRPr="00A410C8" w:rsidRDefault="004F2683" w:rsidP="000147D5">
            <w:pPr>
              <w:pStyle w:val="Textkrper"/>
            </w:pPr>
            <w:r>
              <w:t>Kunststoffstab abgestreift</w:t>
            </w:r>
          </w:p>
        </w:tc>
        <w:tc>
          <w:tcPr>
            <w:tcW w:w="3402" w:type="dxa"/>
          </w:tcPr>
          <w:p w:rsidR="004F2683" w:rsidRPr="00A410C8" w:rsidRDefault="004F2683" w:rsidP="000147D5">
            <w:pPr>
              <w:pStyle w:val="Textkrper"/>
            </w:pPr>
            <w:r>
              <w:t>Ausschlag</w:t>
            </w:r>
          </w:p>
        </w:tc>
      </w:tr>
      <w:tr w:rsidR="004F2683" w:rsidRPr="00A410C8" w:rsidTr="00F42303">
        <w:tc>
          <w:tcPr>
            <w:tcW w:w="3402" w:type="dxa"/>
            <w:shd w:val="clear" w:color="auto" w:fill="auto"/>
          </w:tcPr>
          <w:p w:rsidR="004F2683" w:rsidRDefault="00754873" w:rsidP="000147D5">
            <w:pPr>
              <w:pStyle w:val="Textkrper"/>
            </w:pPr>
            <w:r>
              <w:t>M</w:t>
            </w:r>
            <w:r w:rsidR="004F2683">
              <w:t>it Finger berührt</w:t>
            </w:r>
          </w:p>
        </w:tc>
        <w:tc>
          <w:tcPr>
            <w:tcW w:w="3402" w:type="dxa"/>
          </w:tcPr>
          <w:p w:rsidR="004F2683" w:rsidRPr="00A410C8" w:rsidRDefault="004F2683" w:rsidP="000147D5">
            <w:pPr>
              <w:pStyle w:val="Textkrper"/>
            </w:pPr>
            <w:r>
              <w:t>kein Ausschlag</w:t>
            </w:r>
          </w:p>
        </w:tc>
      </w:tr>
      <w:tr w:rsidR="004F2683" w:rsidRPr="00A410C8" w:rsidTr="00F42303">
        <w:tc>
          <w:tcPr>
            <w:tcW w:w="3402" w:type="dxa"/>
            <w:shd w:val="clear" w:color="auto" w:fill="auto"/>
          </w:tcPr>
          <w:p w:rsidR="004F2683" w:rsidRDefault="004F2683" w:rsidP="000147D5">
            <w:pPr>
              <w:pStyle w:val="Textkrper"/>
            </w:pPr>
            <w:r>
              <w:t>Nach dem Zusammenbringen einen Stab abgestreift</w:t>
            </w:r>
          </w:p>
        </w:tc>
        <w:tc>
          <w:tcPr>
            <w:tcW w:w="3402" w:type="dxa"/>
          </w:tcPr>
          <w:p w:rsidR="004F2683" w:rsidRPr="00A410C8" w:rsidRDefault="004F2683" w:rsidP="000147D5">
            <w:pPr>
              <w:pStyle w:val="Textkrper"/>
            </w:pPr>
            <w:r>
              <w:t>Ausschlag</w:t>
            </w:r>
          </w:p>
        </w:tc>
      </w:tr>
      <w:tr w:rsidR="004F2683" w:rsidRPr="00A410C8" w:rsidTr="00F42303">
        <w:tc>
          <w:tcPr>
            <w:tcW w:w="3402" w:type="dxa"/>
            <w:shd w:val="clear" w:color="auto" w:fill="auto"/>
          </w:tcPr>
          <w:p w:rsidR="004F2683" w:rsidRDefault="00754873" w:rsidP="000147D5">
            <w:pPr>
              <w:pStyle w:val="Textkrper"/>
            </w:pPr>
            <w:r>
              <w:t>M</w:t>
            </w:r>
            <w:r w:rsidR="004F2683">
              <w:t>it Finger berührt</w:t>
            </w:r>
          </w:p>
        </w:tc>
        <w:tc>
          <w:tcPr>
            <w:tcW w:w="3402" w:type="dxa"/>
          </w:tcPr>
          <w:p w:rsidR="004F2683" w:rsidRPr="00A410C8" w:rsidRDefault="004F2683" w:rsidP="000147D5">
            <w:pPr>
              <w:pStyle w:val="Textkrper"/>
            </w:pPr>
            <w:r>
              <w:t>kein Ausschlag</w:t>
            </w:r>
          </w:p>
        </w:tc>
      </w:tr>
      <w:tr w:rsidR="004F2683" w:rsidRPr="00A410C8" w:rsidTr="00F42303">
        <w:tc>
          <w:tcPr>
            <w:tcW w:w="3402" w:type="dxa"/>
            <w:shd w:val="clear" w:color="auto" w:fill="auto"/>
          </w:tcPr>
          <w:p w:rsidR="004F2683" w:rsidRDefault="004F2683" w:rsidP="000147D5">
            <w:pPr>
              <w:pStyle w:val="Textkrper"/>
            </w:pPr>
            <w:r>
              <w:t>Ersten Stab abgestreift</w:t>
            </w:r>
          </w:p>
        </w:tc>
        <w:tc>
          <w:tcPr>
            <w:tcW w:w="3402" w:type="dxa"/>
          </w:tcPr>
          <w:p w:rsidR="004F2683" w:rsidRPr="00A410C8" w:rsidRDefault="004F2683" w:rsidP="000147D5">
            <w:pPr>
              <w:pStyle w:val="Textkrper"/>
            </w:pPr>
            <w:r>
              <w:t>Ausschlag</w:t>
            </w:r>
          </w:p>
        </w:tc>
      </w:tr>
      <w:tr w:rsidR="004F2683" w:rsidRPr="00A410C8" w:rsidTr="00F42303">
        <w:tc>
          <w:tcPr>
            <w:tcW w:w="3402" w:type="dxa"/>
            <w:shd w:val="clear" w:color="auto" w:fill="auto"/>
          </w:tcPr>
          <w:p w:rsidR="004F2683" w:rsidRDefault="004F2683" w:rsidP="000147D5">
            <w:pPr>
              <w:pStyle w:val="Textkrper"/>
            </w:pPr>
            <w:r>
              <w:t>Zweiten Stab abgestreift</w:t>
            </w:r>
          </w:p>
        </w:tc>
        <w:tc>
          <w:tcPr>
            <w:tcW w:w="3402" w:type="dxa"/>
          </w:tcPr>
          <w:p w:rsidR="004F2683" w:rsidRPr="00A410C8" w:rsidRDefault="004F2683" w:rsidP="000147D5">
            <w:pPr>
              <w:pStyle w:val="Textkrper"/>
            </w:pPr>
            <w:r>
              <w:t>Ausschlag</w:t>
            </w:r>
          </w:p>
        </w:tc>
      </w:tr>
    </w:tbl>
    <w:p w:rsidR="004F2683" w:rsidRDefault="004F2683" w:rsidP="004F2683">
      <w:pPr>
        <w:pStyle w:val="AufgabeEbene2"/>
      </w:pPr>
      <w:r>
        <w:t xml:space="preserve">Ergebnis: </w:t>
      </w:r>
      <w:r w:rsidR="00087A0A">
        <w:t>Bei der Erdung kommt es zu einem Ladungsaustausch. Bei einem L</w:t>
      </w:r>
      <w:r w:rsidR="00087A0A">
        <w:t>a</w:t>
      </w:r>
      <w:r w:rsidR="00087A0A">
        <w:t xml:space="preserve">dungsaustausch werden die Ladungen </w:t>
      </w:r>
      <w:r w:rsidR="0091383B">
        <w:t xml:space="preserve">und die Körpergrößen </w:t>
      </w:r>
      <w:r w:rsidR="00087A0A">
        <w:t>miteinander vergl</w:t>
      </w:r>
      <w:r w:rsidR="00087A0A">
        <w:t>i</w:t>
      </w:r>
      <w:r w:rsidR="0091383B">
        <w:t>chen. Hinterher sind beide Körper gleich stark geladen. Von sehr viel größeren Körpern wird die Ladung aufgenommen ohne, dass sie geladen werden. Der Ve</w:t>
      </w:r>
      <w:r w:rsidR="0091383B">
        <w:t>r</w:t>
      </w:r>
      <w:r w:rsidR="0091383B">
        <w:t>such gegenteilige Ladungen miteinander zu neutralisieren, funktioniert nicht.</w:t>
      </w:r>
    </w:p>
    <w:p w:rsidR="0091383B" w:rsidRDefault="0091383B" w:rsidP="0091383B">
      <w:pPr>
        <w:pStyle w:val="berschrift3"/>
      </w:pPr>
      <w:r>
        <w:t>Aufgaben Versuchsvorbereitung Level C</w:t>
      </w:r>
    </w:p>
    <w:p w:rsidR="0097610C" w:rsidRDefault="0097610C" w:rsidP="00BD1EE7">
      <w:pPr>
        <w:pStyle w:val="AufgabeEbene1"/>
        <w:numPr>
          <w:ilvl w:val="0"/>
          <w:numId w:val="67"/>
        </w:numPr>
      </w:pPr>
      <w:r>
        <w:t>Influenz heißt ein physikalisches Phänomen bei dem sich Ladungen ohne Berührung bewegen lassen.</w:t>
      </w:r>
    </w:p>
    <w:p w:rsidR="0091383B" w:rsidRDefault="0097610C" w:rsidP="00BD1EE7">
      <w:pPr>
        <w:pStyle w:val="AufgabeEbene1"/>
        <w:numPr>
          <w:ilvl w:val="0"/>
          <w:numId w:val="67"/>
        </w:numPr>
      </w:pPr>
      <w:r>
        <w:t>Die Influenz funktioniert nur in elektrisch leitfähigen Materialien wie zum Beispiel Metall.</w:t>
      </w:r>
    </w:p>
    <w:p w:rsidR="0097610C" w:rsidRDefault="0097610C" w:rsidP="0097610C">
      <w:pPr>
        <w:pStyle w:val="AufgabeEbene1"/>
      </w:pPr>
      <w:r>
        <w:t>Da der vorher neutrale Körper mit keinem anderen Körper in Kontakt kam, ist er weiterhin insgesamt neutral.</w:t>
      </w:r>
    </w:p>
    <w:p w:rsidR="0097610C" w:rsidRDefault="0097610C" w:rsidP="0097610C">
      <w:pPr>
        <w:pStyle w:val="AufgabeEbene1"/>
      </w:pPr>
      <w:r>
        <w:t>Zwischen den zusätzlichen Elektronen herrschen Abstoßungskräfte. Deshalb verte</w:t>
      </w:r>
      <w:r>
        <w:t>i</w:t>
      </w:r>
      <w:r>
        <w:t>len sich die Elektronen gleichmäßig mit möglichst großem Abstand auf der Oberfl</w:t>
      </w:r>
      <w:r>
        <w:t>ä</w:t>
      </w:r>
      <w:r>
        <w:t>che des Körpers.</w:t>
      </w:r>
    </w:p>
    <w:p w:rsidR="0097610C" w:rsidRDefault="0097610C" w:rsidP="0097610C">
      <w:pPr>
        <w:pStyle w:val="AufgabeEbene1"/>
      </w:pPr>
      <w:r>
        <w:t>Ein geladener Luftballon wird in die Nähe eines geladenen Elektroskops gebracht und der Zeiger des Elektroskops beobachtet. Während der Ballon in der Nähe ist, wird der Metallteller des Elektroskops kurz mit dem Finger berührt. Anschließend wird der Ballon wieder aus der Nähe entfernt und der Zeiger des Elektroskops be</w:t>
      </w:r>
      <w:r>
        <w:t>o</w:t>
      </w:r>
      <w:r>
        <w:t>bachtet.</w:t>
      </w:r>
    </w:p>
    <w:p w:rsidR="0097610C" w:rsidRDefault="0097610C" w:rsidP="0097610C">
      <w:pPr>
        <w:pStyle w:val="AufgabeEbene1"/>
      </w:pPr>
      <w:r>
        <w:t>Räumen Sie den Versuch auf.</w:t>
      </w:r>
    </w:p>
    <w:p w:rsidR="0020448B" w:rsidRDefault="0020448B" w:rsidP="0020448B">
      <w:pPr>
        <w:pStyle w:val="berschrift3"/>
      </w:pPr>
      <w:r>
        <w:t>Aufgaben Versuchsnachbereitung Level C</w:t>
      </w:r>
    </w:p>
    <w:p w:rsidR="0020448B" w:rsidRDefault="00CB6876" w:rsidP="00BD1EE7">
      <w:pPr>
        <w:pStyle w:val="AufgabeEbene1"/>
        <w:numPr>
          <w:ilvl w:val="0"/>
          <w:numId w:val="68"/>
        </w:numPr>
      </w:pPr>
      <w:r>
        <w:t>Der Zeiger und der Metallstab sind aus Metall.</w:t>
      </w:r>
    </w:p>
    <w:p w:rsidR="00CB6876" w:rsidRDefault="00CB6876" w:rsidP="00CB6876">
      <w:pPr>
        <w:pStyle w:val="AufgabeEbene1"/>
      </w:pPr>
      <w:r>
        <w:t>Das Elektroskop ist nicht geladen und damit neutral.</w:t>
      </w:r>
    </w:p>
    <w:p w:rsidR="00CB6876" w:rsidRDefault="00CB6876" w:rsidP="00CB6876">
      <w:pPr>
        <w:pStyle w:val="AufgabeEbene1"/>
      </w:pPr>
      <w:r>
        <w:t>Der Zeiger schlägt nicht aus.</w:t>
      </w:r>
    </w:p>
    <w:p w:rsidR="00CB6876" w:rsidRDefault="00CB6876" w:rsidP="00CB6876">
      <w:pPr>
        <w:pStyle w:val="AufgabeEbene1"/>
      </w:pPr>
      <w:r>
        <w:lastRenderedPageBreak/>
        <w:t>Der Zeiger schlägt aus.</w:t>
      </w:r>
    </w:p>
    <w:p w:rsidR="00CB6876" w:rsidRDefault="00CB6876" w:rsidP="00CB6876">
      <w:pPr>
        <w:pStyle w:val="AufgabeEbene1"/>
      </w:pPr>
      <w:r>
        <w:t>Das Elektroskop bleibt im Ganzen weiterhin neutral geladen, da der Luftballon das Elektroskop nicht berührt.</w:t>
      </w:r>
    </w:p>
    <w:p w:rsidR="00CB6876" w:rsidRDefault="00CB6876" w:rsidP="00CB6876">
      <w:pPr>
        <w:pStyle w:val="AufgabeEbene1"/>
      </w:pPr>
      <w:r>
        <w:t>Der Metallteller mit dem oberen Teil des Metallstabes ist positiv geladen, da die n</w:t>
      </w:r>
      <w:r>
        <w:t>e</w:t>
      </w:r>
      <w:r>
        <w:t>gativ geladenen Elektronen vom elektrischen Feld des Luftballons in die unteren B</w:t>
      </w:r>
      <w:r>
        <w:t>e</w:t>
      </w:r>
      <w:r>
        <w:t>reiche weggedrückt wurden. Der Zeiger und der untere Teil des Metallstabes sind negativ geladen.</w:t>
      </w:r>
    </w:p>
    <w:p w:rsidR="00CB6876" w:rsidRPr="00CB6876" w:rsidRDefault="00CB6876" w:rsidP="00CB6876">
      <w:pPr>
        <w:pStyle w:val="AufgabeEbene1"/>
      </w:pPr>
      <w:r>
        <w:t>Der Zeiger schlägt aus. Das Elektroskop ist elektrisch geladen.</w:t>
      </w:r>
    </w:p>
    <w:p w:rsidR="00CB6876" w:rsidRDefault="00CB6876" w:rsidP="00CB6876">
      <w:pPr>
        <w:pStyle w:val="AufgabeEbene1"/>
      </w:pPr>
      <w:r>
        <w:t>Das Elektroskop ist hinterher negativ geladen.</w:t>
      </w:r>
    </w:p>
    <w:p w:rsidR="00CB6876" w:rsidRDefault="00CB6876" w:rsidP="00CB6876">
      <w:pPr>
        <w:pStyle w:val="AufgabeEbene1"/>
      </w:pPr>
      <w:r>
        <w:t>Durch die Berührung mit der Hand kam es zum Ladungsausgleich zwischen der neu</w:t>
      </w:r>
      <w:r>
        <w:t>t</w:t>
      </w:r>
      <w:r>
        <w:t>ralen Hand und dem positiv geladenen Metallteller. Es sind Elektronen ins Elektr</w:t>
      </w:r>
      <w:r>
        <w:t>o</w:t>
      </w:r>
      <w:r>
        <w:t xml:space="preserve">skop hinzugekommen um die Ladungen insgesamt </w:t>
      </w:r>
      <w:r w:rsidR="000147D5">
        <w:t>auszugleichen</w:t>
      </w:r>
      <w:r>
        <w:t>.</w:t>
      </w:r>
    </w:p>
    <w:p w:rsidR="00CB6876" w:rsidRDefault="000147D5" w:rsidP="00CB6876">
      <w:pPr>
        <w:pStyle w:val="AufgabeEbene1"/>
      </w:pPr>
      <w:r>
        <w:t>Protokoll:</w:t>
      </w:r>
    </w:p>
    <w:p w:rsidR="000147D5" w:rsidRDefault="000147D5" w:rsidP="000147D5">
      <w:pPr>
        <w:pStyle w:val="AufgabeEbene2"/>
      </w:pPr>
      <w:r>
        <w:t>Material: 1 Elektroskop, 1 Luftballon und 1 Stück Fell</w:t>
      </w:r>
    </w:p>
    <w:p w:rsidR="000147D5" w:rsidRDefault="000147D5" w:rsidP="000147D5">
      <w:pPr>
        <w:pStyle w:val="AufgabeEbene2"/>
      </w:pPr>
      <w:r>
        <w:t>Versuchsaufbau:</w:t>
      </w:r>
    </w:p>
    <w:tbl>
      <w:tblPr>
        <w:tblStyle w:val="Tabellenraster"/>
        <w:tblW w:w="737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5103"/>
        <w:gridCol w:w="2268"/>
      </w:tblGrid>
      <w:tr w:rsidR="006A33EA" w:rsidRPr="00A410C8" w:rsidTr="006A33EA">
        <w:trPr>
          <w:trHeight w:val="4481"/>
        </w:trPr>
        <w:tc>
          <w:tcPr>
            <w:tcW w:w="5103" w:type="dxa"/>
          </w:tcPr>
          <w:p w:rsidR="006A33EA" w:rsidRDefault="006A33EA" w:rsidP="000147D5">
            <w:pPr>
              <w:pStyle w:val="Textkrper"/>
            </w:pPr>
            <w:r>
              <w:t>Geladener Luftballon</w:t>
            </w:r>
          </w:p>
          <w:p w:rsidR="006A33EA" w:rsidRDefault="006A33EA" w:rsidP="000147D5">
            <w:pPr>
              <w:pStyle w:val="Textkrper"/>
            </w:pPr>
            <w:r>
              <w:rPr>
                <w:noProof/>
              </w:rPr>
              <mc:AlternateContent>
                <mc:Choice Requires="wps">
                  <w:drawing>
                    <wp:anchor distT="0" distB="0" distL="114300" distR="114300" simplePos="0" relativeHeight="252229632" behindDoc="0" locked="0" layoutInCell="1" allowOverlap="1" wp14:anchorId="625871F8" wp14:editId="76191893">
                      <wp:simplePos x="0" y="0"/>
                      <wp:positionH relativeFrom="column">
                        <wp:posOffset>1942997</wp:posOffset>
                      </wp:positionH>
                      <wp:positionV relativeFrom="paragraph">
                        <wp:posOffset>1484424</wp:posOffset>
                      </wp:positionV>
                      <wp:extent cx="1031240" cy="327025"/>
                      <wp:effectExtent l="19050" t="57150" r="35560" b="0"/>
                      <wp:wrapNone/>
                      <wp:docPr id="1609" name="Pfeil nach links 1609"/>
                      <wp:cNvGraphicFramePr/>
                      <a:graphic xmlns:a="http://schemas.openxmlformats.org/drawingml/2006/main">
                        <a:graphicData uri="http://schemas.microsoft.com/office/word/2010/wordprocessingShape">
                          <wps:wsp>
                            <wps:cNvSpPr/>
                            <wps:spPr>
                              <a:xfrm rot="347057">
                                <a:off x="0" y="0"/>
                                <a:ext cx="1031240" cy="3270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1609" o:spid="_x0000_s1026" type="#_x0000_t66" style="position:absolute;margin-left:153pt;margin-top:116.9pt;width:81.2pt;height:25.75pt;rotation:379079fd;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" adj="3425" fillcolor="#4f81bd [3204]" strokecolor="#243f60 [1604]" strokeweight="2pt"/>
                  </w:pict>
                </mc:Fallback>
              </mc:AlternateContent>
            </w:r>
            <w:r w:rsidRPr="00B606F7">
              <w:rPr>
                <w:noProof/>
              </w:rPr>
              <w:drawing>
                <wp:inline distT="0" distB="0" distL="0" distR="0" wp14:anchorId="3BD0A54E" wp14:editId="4E627C60">
                  <wp:extent cx="1080000" cy="1522175"/>
                  <wp:effectExtent l="0" t="0" r="6350" b="1905"/>
                  <wp:docPr id="1614" name="Grafik 1614" descr="C:\Users\M\Desktop\balloon-2574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balloon-25740_128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b="28342"/>
                          <a:stretch/>
                        </pic:blipFill>
                        <pic:spPr bwMode="auto">
                          <a:xfrm flipH="1">
                            <a:off x="0" y="0"/>
                            <a:ext cx="1080000" cy="1522175"/>
                          </a:xfrm>
                          <a:prstGeom prst="rect">
                            <a:avLst/>
                          </a:prstGeom>
                          <a:noFill/>
                          <a:ln>
                            <a:noFill/>
                          </a:ln>
                          <a:extLst>
                            <a:ext uri="{53640926-AAD7-44D8-BBD7-CCE9431645EC}">
                              <a14:shadowObscured xmlns:a14="http://schemas.microsoft.com/office/drawing/2010/main"/>
                            </a:ext>
                          </a:extLst>
                        </pic:spPr>
                      </pic:pic>
                    </a:graphicData>
                  </a:graphic>
                </wp:inline>
              </w:drawing>
            </w:r>
          </w:p>
          <w:p w:rsidR="006A33EA" w:rsidRDefault="009532B6" w:rsidP="000147D5">
            <w:pPr>
              <w:pStyle w:val="Textkrper"/>
            </w:pPr>
            <w:r>
              <w:rPr>
                <w:noProof/>
              </w:rPr>
              <w:drawing>
                <wp:inline distT="0" distB="0" distL="0" distR="0" wp14:anchorId="334A3CF4" wp14:editId="42111A75">
                  <wp:extent cx="1956654" cy="3047748"/>
                  <wp:effectExtent l="0" t="0" r="5715" b="635"/>
                  <wp:docPr id="1486" name="Grafik 1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90">
                            <a:extLst>
                              <a:ext uri="{28A0092B-C50C-407E-A947-70E740481C1C}">
                                <a14:useLocalDpi xmlns:a14="http://schemas.microsoft.com/office/drawing/2010/main" val="0"/>
                              </a:ext>
                            </a:extLst>
                          </a:blip>
                          <a:stretch>
                            <a:fillRect/>
                          </a:stretch>
                        </pic:blipFill>
                        <pic:spPr>
                          <a:xfrm>
                            <a:off x="0" y="0"/>
                            <a:ext cx="1956654" cy="3047748"/>
                          </a:xfrm>
                          <a:prstGeom prst="rect">
                            <a:avLst/>
                          </a:prstGeom>
                        </pic:spPr>
                      </pic:pic>
                    </a:graphicData>
                  </a:graphic>
                </wp:inline>
              </w:drawing>
            </w:r>
          </w:p>
          <w:p w:rsidR="006A33EA" w:rsidRPr="00A410C8" w:rsidRDefault="006A33EA" w:rsidP="006A33EA">
            <w:pPr>
              <w:pStyle w:val="Textkrper"/>
            </w:pPr>
            <w:r>
              <w:t>Elektroskop</w:t>
            </w:r>
          </w:p>
        </w:tc>
        <w:tc>
          <w:tcPr>
            <w:tcW w:w="2268" w:type="dxa"/>
          </w:tcPr>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p w:rsidR="006A33EA" w:rsidRDefault="006A33EA" w:rsidP="000147D5">
            <w:r>
              <w:rPr>
                <w:noProof/>
              </w:rPr>
              <w:drawing>
                <wp:inline distT="0" distB="0" distL="0" distR="0" wp14:anchorId="2530CEBA" wp14:editId="5C776F57">
                  <wp:extent cx="635635" cy="1069975"/>
                  <wp:effectExtent l="0" t="45720" r="0" b="137795"/>
                  <wp:docPr id="1613" name="Grafik 1613" descr="C:\Users\M\Desktop\pointer-15286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pointer-152868_1280.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rot="6511583" flipV="1">
                            <a:off x="0" y="0"/>
                            <a:ext cx="635635" cy="1069975"/>
                          </a:xfrm>
                          <a:prstGeom prst="rect">
                            <a:avLst/>
                          </a:prstGeom>
                          <a:noFill/>
                          <a:ln>
                            <a:noFill/>
                          </a:ln>
                        </pic:spPr>
                      </pic:pic>
                    </a:graphicData>
                  </a:graphic>
                </wp:inline>
              </w:drawing>
            </w:r>
          </w:p>
          <w:p w:rsidR="006A33EA" w:rsidRDefault="006A33EA" w:rsidP="000147D5"/>
          <w:p w:rsidR="006A33EA" w:rsidRPr="00116558" w:rsidRDefault="006A33EA" w:rsidP="000147D5">
            <w:r>
              <w:t>Ungeladener Finger</w:t>
            </w:r>
          </w:p>
        </w:tc>
      </w:tr>
    </w:tbl>
    <w:p w:rsidR="00D963EE" w:rsidRPr="00964AB6" w:rsidRDefault="00D963EE" w:rsidP="00D963EE">
      <w:pPr>
        <w:pStyle w:val="Marginaliegrau"/>
        <w:framePr w:wrap="around" w:x="8911"/>
      </w:pPr>
      <w:r>
        <w:t>Bild des Autors</w:t>
      </w:r>
    </w:p>
    <w:p w:rsidR="000147D5" w:rsidRDefault="006A33EA" w:rsidP="000147D5">
      <w:pPr>
        <w:pStyle w:val="AufgabeEbene2"/>
      </w:pPr>
      <w:r>
        <w:t xml:space="preserve">Durchführung: </w:t>
      </w:r>
      <w:r w:rsidR="003D518F">
        <w:t>Ein geladener Luftballon wird in die Nähe eines geladenen Elek</w:t>
      </w:r>
      <w:r w:rsidR="003D518F">
        <w:t>t</w:t>
      </w:r>
      <w:r w:rsidR="003D518F">
        <w:t>roskops gebracht und der Zeiger des Elektroskops beobachtet. Während der Ba</w:t>
      </w:r>
      <w:r w:rsidR="003D518F">
        <w:t>l</w:t>
      </w:r>
      <w:r w:rsidR="003D518F">
        <w:t>lon in der Nähe ist, wird der Metallteller des Elektroskops kurz mit dem Finger b</w:t>
      </w:r>
      <w:r w:rsidR="003D518F">
        <w:t>e</w:t>
      </w:r>
      <w:r w:rsidR="003D518F">
        <w:lastRenderedPageBreak/>
        <w:t>rührt. Anschließend wird der Ballon wieder aus der Nähe entfernt und der Zeiger des Elektroskops beobachtet.</w:t>
      </w:r>
    </w:p>
    <w:p w:rsidR="003D518F" w:rsidRDefault="003D518F" w:rsidP="000147D5">
      <w:pPr>
        <w:pStyle w:val="AufgabeEbene2"/>
      </w:pPr>
      <w:r>
        <w:t>Beobachtung: Kommt der Ballon in die Nähe des Elektroskops, schlägt der Zeiger aus. Wird der Ballon wieder entfernt, geht der Zeigerausschlag wieder zurück. Wird das Elektroskop kurz berührt, während der Ballon in der Nähe ist, bleibt der Zeigerausschlag nach dem Entfernen des Ballons erhalten.</w:t>
      </w:r>
    </w:p>
    <w:p w:rsidR="003D518F" w:rsidRDefault="003D518F" w:rsidP="000147D5">
      <w:pPr>
        <w:pStyle w:val="AufgabeEbene2"/>
      </w:pPr>
      <w:r>
        <w:t>Ergebnis: Mit Hilfe der Influenz lassen sich Ladungen verschieben. Dies geht nur bei elektrisch leitfähigen Materialien wie zum Beispiel Metallen.</w:t>
      </w:r>
    </w:p>
    <w:p w:rsidR="00AE19DB" w:rsidRDefault="00AE19DB" w:rsidP="00AE19DB">
      <w:pPr>
        <w:pStyle w:val="berschrift3"/>
      </w:pPr>
      <w:r>
        <w:t>Wiederholungsaufgaben zu den Experimenten</w:t>
      </w:r>
    </w:p>
    <w:p w:rsidR="003D518F" w:rsidRDefault="00702409" w:rsidP="00BD1EE7">
      <w:pPr>
        <w:pStyle w:val="AufgabeEbene1"/>
        <w:numPr>
          <w:ilvl w:val="0"/>
          <w:numId w:val="69"/>
        </w:numPr>
      </w:pPr>
      <w:r>
        <w:t>Die Influenz bewirkt eine Ladungsverschiebung. Ladungen werden in elektrisch lei</w:t>
      </w:r>
      <w:r>
        <w:t>t</w:t>
      </w:r>
      <w:r>
        <w:t>fähigen Körpern durch die in den elektrischen Feldern wirkenden Kräfte entspr</w:t>
      </w:r>
      <w:r>
        <w:t>e</w:t>
      </w:r>
      <w:r>
        <w:t>chend der Ladungsart verschoben. In neutralen Körpern werden die Ladungen g</w:t>
      </w:r>
      <w:r>
        <w:t>e</w:t>
      </w:r>
      <w:r>
        <w:t>trennt und dann verschoben.</w:t>
      </w:r>
    </w:p>
    <w:p w:rsidR="00702409" w:rsidRDefault="00702409" w:rsidP="00702409">
      <w:pPr>
        <w:pStyle w:val="AufgabeEbene1"/>
      </w:pPr>
      <w:r>
        <w:t>Durch das elektrische F</w:t>
      </w:r>
      <w:r w:rsidR="000730E5">
        <w:t>eld des Ballons stößt der Ballon die Elektronen in den Papie</w:t>
      </w:r>
      <w:r w:rsidR="000730E5">
        <w:t>r</w:t>
      </w:r>
      <w:r w:rsidR="000730E5">
        <w:t>schnipseln von sich weg. Allerdings können die Elektronen in den Papierschnipseln nicht weit weg, da sie an ihren Platz im Atom gebunden sind. Allerdings bewegen sie sich doch soweit innerhalb der Atomhülle, dass es insgesamt zu einer Ladungsve</w:t>
      </w:r>
      <w:r w:rsidR="000730E5">
        <w:t>r</w:t>
      </w:r>
      <w:r w:rsidR="000730E5">
        <w:t>schiebung innerhalb jedes einzelnen Atoms kommt. Im Papierschnipsel sind jetzt die Bereiche, die vom Ballon angezogen werden etwas näher am Ballon als die Bereiche, die abgestoßen werden. Da die Kräfte aufgrund der unterschiedlichen Entfernung auch unterschiedlich groß sind, kommt es zu einer Anziehungsreaktion zwischen Ballon und Papierschnipsel.</w:t>
      </w:r>
    </w:p>
    <w:p w:rsidR="000730E5" w:rsidRDefault="000730E5" w:rsidP="000730E5">
      <w:pPr>
        <w:pStyle w:val="AufgabeEbene1"/>
      </w:pPr>
      <w:r>
        <w:t>Ein geladener Körper muss nur elektrisch leitfähig mit einem wesentlich größeren neutral geladenen Körper in Kontakt gebracht werden. Dann kommt es zum L</w:t>
      </w:r>
      <w:r>
        <w:t>a</w:t>
      </w:r>
      <w:r>
        <w:t>dungsaustausch und der kleine geladene Körper ist wieder neutral.</w:t>
      </w:r>
    </w:p>
    <w:p w:rsidR="000730E5" w:rsidRDefault="000730E5" w:rsidP="000730E5">
      <w:pPr>
        <w:pStyle w:val="AufgabeEbene1"/>
      </w:pPr>
      <w:r>
        <w:t>Der Planet Erde ist der größte Körper in erreichbarer Nähe. Blitze bestehen aus gr</w:t>
      </w:r>
      <w:r>
        <w:t>o</w:t>
      </w:r>
      <w:r>
        <w:t>ßen Ladungen, die für den Menschen und seine Gebäude gefährlich sind. Wenn die Ladungen direkt in die Erde abgeleitet werden können, werden sie von der Erde au</w:t>
      </w:r>
      <w:r>
        <w:t>f</w:t>
      </w:r>
      <w:r>
        <w:t>genommen und sind dann für den Menschen nicht mehr gefährlich. Der Blitzableiter steckt tief oder an sehr langen Strecken in der Erde drin, damit der Blitz an möglichst vielen Stellen mit der Erde in Berührung kommt und so die Ladungen schnell weiter abgeleitet werden.</w:t>
      </w:r>
    </w:p>
    <w:p w:rsidR="000730E5" w:rsidRDefault="001E4484" w:rsidP="001E4484">
      <w:pPr>
        <w:pStyle w:val="AufgabeEbene1"/>
      </w:pPr>
      <w:r>
        <w:t>Eine Metallkugel leitet Ladungen weiter. Zusätzliche Elektronen entsprechen zusät</w:t>
      </w:r>
      <w:r>
        <w:t>z</w:t>
      </w:r>
      <w:r>
        <w:t>lichen negativen Ladungen. Zwischen den Ladungen entstehen Abstoßungskräfte. Hinterher haben sich alle zusätzlichen Elektronen möglichst weit voneinander en</w:t>
      </w:r>
      <w:r>
        <w:t>t</w:t>
      </w:r>
      <w:r>
        <w:t>fernt und sind dann gleichmäßig über die Oberfläche verteilt.</w:t>
      </w:r>
    </w:p>
    <w:p w:rsidR="001E4484" w:rsidRDefault="001E4484" w:rsidP="001E4484">
      <w:pPr>
        <w:pStyle w:val="AufgabeEbene1"/>
      </w:pPr>
      <w:r>
        <w:t>Ein Luftballon leitet Ladungen nicht weiter. Zusätzliche Elektronen entsprechen zusätzlichen negativen Ladungen. Zwischen den Ladungen entstehen zwar Abst</w:t>
      </w:r>
      <w:r>
        <w:t>o</w:t>
      </w:r>
      <w:r>
        <w:t>ßungskräfte</w:t>
      </w:r>
      <w:r w:rsidR="00754873">
        <w:t>,</w:t>
      </w:r>
      <w:r>
        <w:t xml:space="preserve"> allerdings haben die keinen Einfluss auf die zusätzlichen Elektronen, da sie sich nicht weiter bewegen können. Sie bleiben da, wo sie aufgebracht wurden.</w:t>
      </w:r>
    </w:p>
    <w:p w:rsidR="001E4484" w:rsidRDefault="001E4484" w:rsidP="001E4484">
      <w:pPr>
        <w:pStyle w:val="AufgabeEbene1"/>
      </w:pPr>
      <w:r>
        <w:t>Die Influenz bewirkt eine Ladungsverschiebung.</w:t>
      </w:r>
    </w:p>
    <w:p w:rsidR="001E4484" w:rsidRDefault="00F8782A" w:rsidP="001E4484">
      <w:pPr>
        <w:pStyle w:val="AufgabeEbene1"/>
      </w:pPr>
      <w:r>
        <w:t>Influenz funktioniert bei Materialien, die elektrisch leitfähig sind, wie zum Beispiel Metallen.</w:t>
      </w:r>
    </w:p>
    <w:p w:rsidR="00F8782A" w:rsidRDefault="00F8782A" w:rsidP="00F8782A">
      <w:pPr>
        <w:pStyle w:val="AufgabeEbene1"/>
      </w:pPr>
      <w:r>
        <w:t>Ein geladener Körper muss nur elektrisch leitfähig mit einem wesentlich größeren neutral geladenen Körper in Kontakt gebracht werden. Dann kommt es zum L</w:t>
      </w:r>
      <w:r>
        <w:t>a</w:t>
      </w:r>
      <w:r>
        <w:t>dungsaustausch und der kleine geladene Körper ist wieder neutral.</w:t>
      </w:r>
    </w:p>
    <w:p w:rsidR="00F8782A" w:rsidRDefault="00F8782A" w:rsidP="00F8782A">
      <w:pPr>
        <w:pStyle w:val="AufgabeEbene1"/>
      </w:pPr>
      <w:r>
        <w:lastRenderedPageBreak/>
        <w:t>Der Planet Erde ist der größte Körper in erreichbarer Nähe. Blitze bestehen aus gr</w:t>
      </w:r>
      <w:r>
        <w:t>o</w:t>
      </w:r>
      <w:r>
        <w:t>ßen Ladungen, die für den Menschen und seine Gebäude gefährlich sind. Wenn die Ladungen direkt in die Erde abgeleitet werden können, werden sie von der Erde au</w:t>
      </w:r>
      <w:r>
        <w:t>f</w:t>
      </w:r>
      <w:r>
        <w:t>genommen und sind dann für den Menschen nicht mehr gefährlich. Der Blitzableiter steckt tief oder an sehr langen Strecken in der Erde drin, damit der Blitz an möglichst vielen Stellen mit der Erde in Berührung kommt und so die Ladungen schnell weiter abgeleitet werden.</w:t>
      </w:r>
    </w:p>
    <w:p w:rsidR="00F8782A" w:rsidRDefault="00F8782A" w:rsidP="00F8782A">
      <w:pPr>
        <w:pStyle w:val="AufgabeEbene1"/>
      </w:pPr>
      <w:r>
        <w:t>Bei der Erdung ist es entscheidend, dass der geladene Körper mit einem möglichst großen neutralen Körper in Kontakt gebracht wird. Je größer ein Körper ist, desto mehr Ladungen kann er aufnehmen ohne, dass er selbst elektrisch geladen wird. Die Stärke der Ladung ist abhängig von der Größe des Körpers.</w:t>
      </w:r>
    </w:p>
    <w:p w:rsidR="00F8782A" w:rsidRDefault="00F8782A" w:rsidP="00F8782A">
      <w:pPr>
        <w:pStyle w:val="AufgabeEbene1"/>
      </w:pPr>
      <w:r>
        <w:t>Eine Metallkugel leitet Ladungen weiter. Zusätzliche Elektronen entsprechen zusät</w:t>
      </w:r>
      <w:r>
        <w:t>z</w:t>
      </w:r>
      <w:r>
        <w:t>lichen negativen Ladungen. Zwischen den Ladungen entstehen Abstoßungskräfte. Hinterher haben sich alle zusätzlichen Elektronen möglichst weit voneinander en</w:t>
      </w:r>
      <w:r>
        <w:t>t</w:t>
      </w:r>
      <w:r>
        <w:t>fernt und sind dann gleichmäßig über die Oberfläche verteilt.</w:t>
      </w:r>
    </w:p>
    <w:p w:rsidR="00F8782A" w:rsidRDefault="00F8782A" w:rsidP="00F8782A">
      <w:pPr>
        <w:pStyle w:val="AufgabeEbene1"/>
      </w:pPr>
      <w:r>
        <w:t>Ein Luftballon leitet Ladungen nicht weiter. Zusätzliche Elektronen entsprechen zusätzlichen negativen Ladungen. Zwischen den Ladungen entstehen zwar Abst</w:t>
      </w:r>
      <w:r>
        <w:t>o</w:t>
      </w:r>
      <w:r>
        <w:t>ßungskräfte</w:t>
      </w:r>
      <w:r w:rsidR="00754873">
        <w:t>,</w:t>
      </w:r>
      <w:r>
        <w:t xml:space="preserve"> allerdings haben die keinen Einfluss auf die zusätzlichen Elektronen, da sie sich nicht weiter bewegen können. Sie bleiben da, wo sie aufgebracht wurden.</w:t>
      </w:r>
    </w:p>
    <w:p w:rsidR="00F8782A" w:rsidRDefault="00F8782A" w:rsidP="00F8782A">
      <w:pPr>
        <w:pStyle w:val="AufgabeEbene1"/>
      </w:pPr>
      <w:r>
        <w:t>Die Influenz bewirkt eine Ladungsverschiebung.</w:t>
      </w:r>
    </w:p>
    <w:p w:rsidR="00F8782A" w:rsidRDefault="00F8782A" w:rsidP="00F8782A">
      <w:pPr>
        <w:pStyle w:val="AufgabeEbene1"/>
      </w:pPr>
      <w:r>
        <w:t>Influenz funktioniert bei Materialien, die elektrisch leitfähig sind, wie zum Beispiel Metallen.</w:t>
      </w:r>
    </w:p>
    <w:p w:rsidR="00F8782A" w:rsidRDefault="00F8782A" w:rsidP="00F8782A">
      <w:pPr>
        <w:pStyle w:val="AufgabeEbene1"/>
      </w:pPr>
      <w:r>
        <w:t>Die Erdung heißt Erdung, weil sie mit dem gleichnamigen Planeten Erde zu tun hat. Bei der Erdung wird ein geladener Körper in Kontakt mit einem viel größeren elektrisch neutral geladenen Körper gebracht. Der größte, einfach für uns Menschen zu erreichende neutral geladene Körper ist der Planet Erde. Deshalb heißt die Erdung Erdung.</w:t>
      </w:r>
    </w:p>
    <w:p w:rsidR="00F8782A" w:rsidRDefault="00F8782A" w:rsidP="00F8782A">
      <w:pPr>
        <w:pStyle w:val="AufgabeEbene1"/>
      </w:pPr>
      <w:r>
        <w:t>Körper werden geerdet, damit sie elektrisch neutral werden beziehungsweise elektrisch neutral geladen bleiben.</w:t>
      </w:r>
    </w:p>
    <w:p w:rsidR="00082B5B" w:rsidRDefault="00082B5B" w:rsidP="00082B5B">
      <w:pPr>
        <w:pStyle w:val="AufgabeEbene1"/>
      </w:pPr>
      <w:r>
        <w:t>Elektrisch leitfähig sind viele Metalle, aber auch Wasser oder Lebewesen.</w:t>
      </w:r>
    </w:p>
    <w:p w:rsidR="00082B5B" w:rsidRDefault="00082B5B" w:rsidP="00082B5B">
      <w:pPr>
        <w:pStyle w:val="AufgabeEbene1"/>
      </w:pPr>
      <w:r>
        <w:t>Zu den Nichtleitern zählen viele Nichtmetalle wie zum Beispiel Kunststoffe oder andere Baustoffe wie Stein, Beton, Holz, Glas, …</w:t>
      </w:r>
    </w:p>
    <w:p w:rsidR="00D75D56" w:rsidRDefault="00082B5B" w:rsidP="00082B5B">
      <w:pPr>
        <w:pStyle w:val="AufgabeEbene1"/>
      </w:pPr>
      <w:r>
        <w:t>Zwischen den zusätzlichen Elektronen herrschen Abstoßungskräfte, da die Elektr</w:t>
      </w:r>
      <w:r>
        <w:t>o</w:t>
      </w:r>
      <w:r>
        <w:t>nen alle gleich, nämlich negativ, geladen sind.</w:t>
      </w:r>
      <w:r w:rsidR="00D75D56">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lastRenderedPageBreak/>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3F0A5B">
            <w:pPr>
              <w:pStyle w:val="TabelleKopflinks"/>
            </w:pPr>
            <w:r>
              <w:t xml:space="preserve">Elektrostatik </w:t>
            </w:r>
            <w:r w:rsidR="00444412">
              <w:t xml:space="preserve">– </w:t>
            </w:r>
            <w:r>
              <w:t>Anwendungen</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w:t>
            </w:r>
            <w:r w:rsidRPr="00B51DE9">
              <w:t>0</w:t>
            </w:r>
            <w:r>
              <w:t>4</w:t>
            </w:r>
            <w:r w:rsidRPr="00B51DE9">
              <w:t>.0</w:t>
            </w:r>
            <w:r>
              <w:t>2.01</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LernPROJEKT</w:t>
                  </w:r>
                </w:p>
              </w:tc>
            </w:tr>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LernTHEMA</w:t>
                  </w:r>
                </w:p>
              </w:tc>
            </w:tr>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rsidRPr="00B51DE9">
                    <w:t>LernSCHRITT</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r w:rsidR="00754873">
              <w:t>.</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AA7B55">
        <w:trPr>
          <w:trHeight w:val="219"/>
        </w:trPr>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3F0A5B" w:rsidRDefault="003F0A5B" w:rsidP="003F0A5B">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3F0A5B" w:rsidRPr="00DE4890" w:rsidTr="00C25FA2">
        <w:trPr>
          <w:trHeight w:val="397"/>
        </w:trPr>
        <w:tc>
          <w:tcPr>
            <w:tcW w:w="1470" w:type="dxa"/>
            <w:shd w:val="clear" w:color="auto" w:fill="D9D9D9" w:themeFill="background1" w:themeFillShade="D9"/>
            <w:vAlign w:val="center"/>
          </w:tcPr>
          <w:p w:rsidR="003F0A5B" w:rsidRPr="00DE4890" w:rsidRDefault="003F0A5B" w:rsidP="00C25FA2">
            <w:pPr>
              <w:pStyle w:val="TabelleKopfmitte"/>
            </w:pPr>
            <w:r>
              <w:t>Phase</w:t>
            </w:r>
          </w:p>
        </w:tc>
        <w:tc>
          <w:tcPr>
            <w:tcW w:w="940" w:type="dxa"/>
            <w:shd w:val="clear" w:color="auto" w:fill="D9D9D9" w:themeFill="background1" w:themeFillShade="D9"/>
            <w:vAlign w:val="center"/>
          </w:tcPr>
          <w:p w:rsidR="003F0A5B" w:rsidRPr="00DE4890" w:rsidRDefault="003F0A5B" w:rsidP="00C25FA2">
            <w:pPr>
              <w:pStyle w:val="TabelleKopfmitte"/>
            </w:pPr>
            <w:r>
              <w:t>Zeit</w:t>
            </w:r>
          </w:p>
        </w:tc>
        <w:tc>
          <w:tcPr>
            <w:tcW w:w="4961" w:type="dxa"/>
            <w:shd w:val="clear" w:color="auto" w:fill="D9D9D9" w:themeFill="background1" w:themeFillShade="D9"/>
            <w:vAlign w:val="center"/>
          </w:tcPr>
          <w:p w:rsidR="003F0A5B" w:rsidRPr="00DE4890" w:rsidRDefault="003F0A5B" w:rsidP="00C25FA2">
            <w:pPr>
              <w:pStyle w:val="TabelleKopfmitte"/>
            </w:pPr>
            <w:r>
              <w:t>Aufgabe</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68CBA006" wp14:editId="66C6E21D">
                  <wp:extent cx="212725" cy="318770"/>
                  <wp:effectExtent l="0" t="0" r="0" b="0"/>
                  <wp:docPr id="16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Beginn der Stunde</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76DD6DDD" wp14:editId="27CCB6BD">
                  <wp:extent cx="318770" cy="318770"/>
                  <wp:effectExtent l="0" t="0" r="0" b="0"/>
                  <wp:docPr id="161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Wiederholung der Lerni</w:t>
            </w:r>
            <w:r w:rsidR="00754873">
              <w:rPr>
                <w:noProof/>
              </w:rPr>
              <w:t>nhalte von der letzten Einheit</w:t>
            </w:r>
          </w:p>
        </w:tc>
      </w:tr>
      <w:tr w:rsidR="003F0A5B" w:rsidRPr="00DE4890" w:rsidTr="00AA7B55">
        <w:trPr>
          <w:trHeight w:val="473"/>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738B4973" wp14:editId="418DA3FC">
                  <wp:extent cx="212725" cy="318770"/>
                  <wp:effectExtent l="0" t="0" r="0" b="0"/>
                  <wp:docPr id="161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Aufgabenverteilung, Aufgabenklärung, Unterstützung bei der Gruppenfindung</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C0F56">
              <w:rPr>
                <w:noProof/>
              </w:rPr>
              <w:drawing>
                <wp:inline distT="0" distB="0" distL="0" distR="0" wp14:anchorId="71D8C0E7" wp14:editId="236D4D43">
                  <wp:extent cx="532800" cy="324000"/>
                  <wp:effectExtent l="0" t="0" r="635" b="0"/>
                  <wp:docPr id="161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Gruppenfindung, Aufgabenklärung</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C0F56">
              <w:rPr>
                <w:noProof/>
              </w:rPr>
              <w:drawing>
                <wp:inline distT="0" distB="0" distL="0" distR="0" wp14:anchorId="3339DA08" wp14:editId="4D6E44D0">
                  <wp:extent cx="532800" cy="324000"/>
                  <wp:effectExtent l="0" t="0" r="635" b="0"/>
                  <wp:docPr id="162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Erstellung einer Präsentation zu einer aktuellen</w:t>
            </w:r>
            <w:r w:rsidR="00754873">
              <w:rPr>
                <w:noProof/>
              </w:rPr>
              <w:t xml:space="preserve"> Anwendung</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1A52CC96" wp14:editId="757F54FB">
                  <wp:extent cx="329565" cy="318770"/>
                  <wp:effectExtent l="0" t="0" r="0" b="0"/>
                  <wp:docPr id="162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Präsentation</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pPr>
            <w:r w:rsidRPr="00F0156F">
              <w:rPr>
                <w:noProof/>
              </w:rPr>
              <w:drawing>
                <wp:inline distT="0" distB="0" distL="0" distR="0" wp14:anchorId="30EC0DC2" wp14:editId="6AD88698">
                  <wp:extent cx="318770" cy="318770"/>
                  <wp:effectExtent l="0" t="0" r="0" b="0"/>
                  <wp:docPr id="162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Bilder besprechen im Plenum, Wiederholen der gelernten Inhalte</w:t>
            </w:r>
          </w:p>
        </w:tc>
      </w:tr>
      <w:tr w:rsidR="003F0A5B" w:rsidRPr="00DE4890" w:rsidTr="00C25FA2">
        <w:trPr>
          <w:trHeight w:val="624"/>
        </w:trPr>
        <w:tc>
          <w:tcPr>
            <w:tcW w:w="1470" w:type="dxa"/>
            <w:shd w:val="clear" w:color="auto" w:fill="auto"/>
            <w:vAlign w:val="center"/>
          </w:tcPr>
          <w:p w:rsidR="003F0A5B" w:rsidRPr="00F0156F" w:rsidRDefault="003F0A5B" w:rsidP="00C25FA2">
            <w:pPr>
              <w:pStyle w:val="Textkrpermitte"/>
              <w:rPr>
                <w:noProof/>
              </w:rPr>
            </w:pPr>
            <w:r w:rsidRPr="00593AA1">
              <w:rPr>
                <w:noProof/>
                <w:sz w:val="24"/>
              </w:rPr>
              <w:drawing>
                <wp:inline distT="0" distB="0" distL="0" distR="0" wp14:anchorId="0FB05B20" wp14:editId="7BA48F4C">
                  <wp:extent cx="658495" cy="323850"/>
                  <wp:effectExtent l="0" t="0" r="8255" b="0"/>
                  <wp:docPr id="162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Default="003F0A5B" w:rsidP="00C25FA2">
            <w:pPr>
              <w:pStyle w:val="Textkrper"/>
              <w:rPr>
                <w:noProof/>
              </w:rPr>
            </w:pPr>
            <w:r>
              <w:rPr>
                <w:noProof/>
              </w:rPr>
              <w:t>Domino</w:t>
            </w:r>
          </w:p>
        </w:tc>
      </w:tr>
      <w:tr w:rsidR="003F0A5B" w:rsidRPr="00DE4890" w:rsidTr="00AA7B55">
        <w:trPr>
          <w:trHeight w:val="447"/>
        </w:trPr>
        <w:tc>
          <w:tcPr>
            <w:tcW w:w="1470" w:type="dxa"/>
            <w:shd w:val="clear" w:color="auto" w:fill="auto"/>
            <w:vAlign w:val="center"/>
          </w:tcPr>
          <w:p w:rsidR="003F0A5B" w:rsidRPr="00F0156F" w:rsidRDefault="003F0A5B" w:rsidP="00C25FA2">
            <w:pPr>
              <w:pStyle w:val="Textkrpermitte"/>
            </w:pPr>
            <w:r w:rsidRPr="00FC0F56">
              <w:rPr>
                <w:noProof/>
              </w:rPr>
              <w:drawing>
                <wp:inline distT="0" distB="0" distL="0" distR="0" wp14:anchorId="731A4B0C" wp14:editId="52BDEF8A">
                  <wp:extent cx="302701" cy="324000"/>
                  <wp:effectExtent l="0" t="0" r="2540" b="0"/>
                  <wp:docPr id="16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3F0A5B" w:rsidRPr="00DE4890" w:rsidRDefault="003F0A5B" w:rsidP="00C25FA2">
            <w:pPr>
              <w:pStyle w:val="Textkrper"/>
            </w:pPr>
          </w:p>
        </w:tc>
        <w:tc>
          <w:tcPr>
            <w:tcW w:w="4961" w:type="dxa"/>
            <w:shd w:val="clear" w:color="auto" w:fill="auto"/>
            <w:vAlign w:val="center"/>
          </w:tcPr>
          <w:p w:rsidR="003F0A5B" w:rsidRPr="00DE4890" w:rsidRDefault="003F0A5B" w:rsidP="00C25FA2">
            <w:pPr>
              <w:pStyle w:val="Textkrper"/>
              <w:rPr>
                <w:noProof/>
              </w:rPr>
            </w:pPr>
            <w:r>
              <w:rPr>
                <w:noProof/>
              </w:rPr>
              <w:t>Lernkärtchen erstellen und sortieren</w:t>
            </w:r>
          </w:p>
        </w:tc>
      </w:tr>
    </w:tbl>
    <w:p w:rsidR="003F0A5B" w:rsidRDefault="003F0A5B" w:rsidP="003F0A5B">
      <w:pPr>
        <w:pStyle w:val="berschrift3"/>
      </w:pPr>
      <w:r>
        <w:t>Wiederholung</w:t>
      </w:r>
    </w:p>
    <w:p w:rsidR="003F0A5B" w:rsidRDefault="003F0A5B" w:rsidP="003F0A5B">
      <w:pPr>
        <w:pStyle w:val="Textkrper"/>
      </w:pPr>
      <w:r>
        <w:t>Die Schüler</w:t>
      </w:r>
      <w:r w:rsidR="00DF4631">
        <w:t>innen und Schüler</w:t>
      </w:r>
      <w:r>
        <w:t xml:space="preserve"> wiederholen die Inhalte der letzten Stunden. Die Sch</w:t>
      </w:r>
      <w:r w:rsidR="00DF4631">
        <w:t>ül</w:t>
      </w:r>
      <w:r w:rsidR="00DF4631">
        <w:t>e</w:t>
      </w:r>
      <w:r w:rsidR="00DF4631">
        <w:t xml:space="preserve">rinnen und Schüler </w:t>
      </w:r>
      <w:r>
        <w:t>kennen die Elektrostatik mit Anziehungs- und Abstoßungsphän</w:t>
      </w:r>
      <w:r>
        <w:t>o</w:t>
      </w:r>
      <w:r>
        <w:t>menen basierend auf elektrischen Felder</w:t>
      </w:r>
      <w:r w:rsidR="00754873">
        <w:t>n</w:t>
      </w:r>
      <w:r>
        <w:t>, kennen geladene Körper in den beiden L</w:t>
      </w:r>
      <w:r>
        <w:t>a</w:t>
      </w:r>
      <w:r>
        <w:t>dungsarten, wissen wie Körper elektrisch neutralisiert werden und können sich unter Influenz etwas vorstellen.</w:t>
      </w:r>
    </w:p>
    <w:p w:rsidR="003F0A5B" w:rsidRDefault="003F0A5B" w:rsidP="003F0A5B">
      <w:pPr>
        <w:pStyle w:val="berschrift3"/>
      </w:pPr>
      <w:r>
        <w:t>Aufgabenklärung</w:t>
      </w:r>
    </w:p>
    <w:p w:rsidR="003F0A5B" w:rsidRDefault="003F0A5B" w:rsidP="003F0A5B">
      <w:pPr>
        <w:pStyle w:val="Textkrper"/>
      </w:pPr>
      <w:r>
        <w:t>Die Schüler</w:t>
      </w:r>
      <w:r w:rsidR="00DF4631">
        <w:t>innen und Schüler</w:t>
      </w:r>
      <w:r>
        <w:t xml:space="preserve"> sollen eine kleine Präsentation zu einer von ihnen gewäh</w:t>
      </w:r>
      <w:r>
        <w:t>l</w:t>
      </w:r>
      <w:r>
        <w:t>ten Anwendung der Elektrostatik erstellen und halten. Zur Auswahl könnten folgende Themen stehen:</w:t>
      </w:r>
    </w:p>
    <w:p w:rsidR="003F0A5B" w:rsidRDefault="003F0A5B" w:rsidP="005659E7">
      <w:pPr>
        <w:pStyle w:val="Marginaliegrau"/>
        <w:framePr w:wrap="around"/>
      </w:pPr>
      <w:r>
        <w:t>Die Liste kann gerne auch erweitert werden.</w:t>
      </w:r>
    </w:p>
    <w:p w:rsidR="003F0A5B" w:rsidRDefault="003F0A5B" w:rsidP="003F0A5B">
      <w:pPr>
        <w:pStyle w:val="Textkrperafz"/>
      </w:pPr>
      <w:r>
        <w:t>Wie entsteht ein Blitz?</w:t>
      </w:r>
    </w:p>
    <w:p w:rsidR="003F0A5B" w:rsidRPr="00B935A4" w:rsidRDefault="003F0A5B" w:rsidP="003F0A5B">
      <w:pPr>
        <w:pStyle w:val="Textkrperafz"/>
        <w:rPr>
          <w:lang w:val="de-DE"/>
        </w:rPr>
      </w:pPr>
      <w:r w:rsidRPr="00B935A4">
        <w:rPr>
          <w:lang w:val="de-DE"/>
        </w:rPr>
        <w:t>Wie funktioniert ein Kopierer? (Xerografie)</w:t>
      </w:r>
    </w:p>
    <w:p w:rsidR="003F0A5B" w:rsidRPr="00B935A4" w:rsidRDefault="003F0A5B" w:rsidP="003F0A5B">
      <w:pPr>
        <w:pStyle w:val="Textkrperafz"/>
        <w:rPr>
          <w:lang w:val="de-DE"/>
        </w:rPr>
      </w:pPr>
      <w:r w:rsidRPr="00B935A4">
        <w:rPr>
          <w:lang w:val="de-DE"/>
        </w:rPr>
        <w:t>Wie funktioniert ein Blitzableiter am Haus?</w:t>
      </w:r>
    </w:p>
    <w:p w:rsidR="003F0A5B" w:rsidRDefault="003F0A5B" w:rsidP="003F0A5B">
      <w:pPr>
        <w:pStyle w:val="Textkrperafz"/>
      </w:pPr>
      <w:r>
        <w:t>Wie funktioniert ein Elektrofilter?</w:t>
      </w:r>
    </w:p>
    <w:p w:rsidR="003F0A5B" w:rsidRDefault="00754873" w:rsidP="003F0A5B">
      <w:pPr>
        <w:pStyle w:val="Textkrperafz"/>
      </w:pPr>
      <w:r>
        <w:lastRenderedPageBreak/>
        <w:t>Wie wird elektrostatisch l</w:t>
      </w:r>
      <w:r w:rsidR="003F0A5B">
        <w:t>ackiert?</w:t>
      </w:r>
    </w:p>
    <w:p w:rsidR="00EA417D" w:rsidRDefault="003F0A5B" w:rsidP="003F0A5B">
      <w:pPr>
        <w:pStyle w:val="Textkrperafz"/>
      </w:pPr>
      <w:r w:rsidRPr="00B935A4">
        <w:rPr>
          <w:lang w:val="de-DE"/>
        </w:rPr>
        <w:t xml:space="preserve">Wie wird ein Metall verchromt? </w:t>
      </w:r>
      <w:r>
        <w:t>(Galvanisieren)</w:t>
      </w:r>
      <w:r w:rsidR="00EA417D">
        <w:br w:type="page"/>
      </w:r>
    </w:p>
    <w:p w:rsidR="003F0A5B" w:rsidRDefault="003F0A5B" w:rsidP="003F0A5B">
      <w:pPr>
        <w:pStyle w:val="berschrift2"/>
      </w:pPr>
      <w:r>
        <w:lastRenderedPageBreak/>
        <w:t>Gruppenfindung und Aufgabenklärung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C25FA2">
            <w:pPr>
              <w:pStyle w:val="TabelleKopflinks"/>
            </w:pPr>
            <w:r>
              <w:t xml:space="preserve">Elektrostatik </w:t>
            </w:r>
            <w:r w:rsidR="00444412">
              <w:t xml:space="preserve">– </w:t>
            </w:r>
            <w:r>
              <w:t>Anwendungen</w:t>
            </w:r>
            <w:r w:rsidR="00444412">
              <w:t xml:space="preserve"> – Präsentationen</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w:t>
            </w:r>
            <w:r w:rsidRPr="00B51DE9">
              <w:t>0</w:t>
            </w:r>
            <w:r>
              <w:t>4</w:t>
            </w:r>
            <w:r w:rsidRPr="00B51DE9">
              <w:t>.0</w:t>
            </w:r>
            <w:r>
              <w:t>2.02</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LernPROJEKT</w:t>
                  </w:r>
                </w:p>
              </w:tc>
            </w:tr>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LernTHEMA</w:t>
                  </w:r>
                </w:p>
              </w:tc>
            </w:tr>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rsidRPr="00B51DE9">
                    <w:t>LernSCHRITT</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r w:rsidR="00754873">
              <w:t>.</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5C53BA" w:rsidRDefault="005C53BA" w:rsidP="005C53BA">
      <w:pPr>
        <w:pStyle w:val="berschrift3"/>
      </w:pPr>
      <w:r>
        <w:t>Aufgaben:</w:t>
      </w:r>
      <w:r w:rsidRPr="005C53BA">
        <w:rPr>
          <w:noProof/>
          <w:sz w:val="24"/>
        </w:rPr>
        <w:drawing>
          <wp:anchor distT="0" distB="0" distL="114300" distR="114300" simplePos="0" relativeHeight="252309504" behindDoc="0" locked="0" layoutInCell="0" allowOverlap="1" wp14:anchorId="5B9B556D" wp14:editId="71291DB2">
            <wp:simplePos x="0" y="0"/>
            <wp:positionH relativeFrom="rightMargin">
              <wp:posOffset>828040</wp:posOffset>
            </wp:positionH>
            <wp:positionV relativeFrom="paragraph">
              <wp:posOffset>0</wp:posOffset>
            </wp:positionV>
            <wp:extent cx="349200" cy="320400"/>
            <wp:effectExtent l="0" t="0" r="0" b="3810"/>
            <wp:wrapNone/>
            <wp:docPr id="17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08480" behindDoc="0" locked="0" layoutInCell="0" allowOverlap="1" wp14:anchorId="51653378" wp14:editId="32745B89">
            <wp:simplePos x="0" y="0"/>
            <wp:positionH relativeFrom="rightMargin">
              <wp:posOffset>467995</wp:posOffset>
            </wp:positionH>
            <wp:positionV relativeFrom="paragraph">
              <wp:posOffset>0</wp:posOffset>
            </wp:positionV>
            <wp:extent cx="349885" cy="320675"/>
            <wp:effectExtent l="0" t="0" r="0" b="3175"/>
            <wp:wrapNone/>
            <wp:docPr id="171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07456" behindDoc="0" locked="0" layoutInCell="0" allowOverlap="1" wp14:anchorId="34E8618D" wp14:editId="51F31C56">
            <wp:simplePos x="0" y="0"/>
            <wp:positionH relativeFrom="rightMargin">
              <wp:posOffset>107950</wp:posOffset>
            </wp:positionH>
            <wp:positionV relativeFrom="paragraph">
              <wp:posOffset>0</wp:posOffset>
            </wp:positionV>
            <wp:extent cx="349885" cy="320675"/>
            <wp:effectExtent l="0" t="0" r="0" b="3175"/>
            <wp:wrapNone/>
            <wp:docPr id="171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F77F9" w:rsidRPr="00DE4890" w:rsidTr="00DE669C">
        <w:trPr>
          <w:trHeight w:val="397"/>
        </w:trPr>
        <w:tc>
          <w:tcPr>
            <w:tcW w:w="1470" w:type="dxa"/>
            <w:shd w:val="clear" w:color="auto" w:fill="D9D9D9" w:themeFill="background1" w:themeFillShade="D9"/>
            <w:vAlign w:val="center"/>
          </w:tcPr>
          <w:p w:rsidR="005F77F9" w:rsidRPr="00DE4890" w:rsidRDefault="005F77F9" w:rsidP="006B5649">
            <w:pPr>
              <w:pStyle w:val="TabelleKopfmitte"/>
            </w:pPr>
            <w:r>
              <w:t>Phase</w:t>
            </w:r>
          </w:p>
        </w:tc>
        <w:tc>
          <w:tcPr>
            <w:tcW w:w="940" w:type="dxa"/>
            <w:shd w:val="clear" w:color="auto" w:fill="D9D9D9" w:themeFill="background1" w:themeFillShade="D9"/>
            <w:vAlign w:val="center"/>
          </w:tcPr>
          <w:p w:rsidR="005F77F9" w:rsidRPr="00DE4890" w:rsidRDefault="005F77F9" w:rsidP="006B5649">
            <w:pPr>
              <w:pStyle w:val="TabelleKopfmitte"/>
            </w:pPr>
            <w:r>
              <w:t>Zeit</w:t>
            </w:r>
          </w:p>
        </w:tc>
        <w:tc>
          <w:tcPr>
            <w:tcW w:w="4961" w:type="dxa"/>
            <w:shd w:val="clear" w:color="auto" w:fill="D9D9D9" w:themeFill="background1" w:themeFillShade="D9"/>
            <w:vAlign w:val="center"/>
          </w:tcPr>
          <w:p w:rsidR="005F77F9" w:rsidRPr="00DE4890" w:rsidRDefault="005F77F9" w:rsidP="006B5649">
            <w:pPr>
              <w:pStyle w:val="TabelleKopfmitte"/>
            </w:pPr>
            <w:r>
              <w:t>Aufgabe</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7692FF55" wp14:editId="005A55E5">
                  <wp:extent cx="302701" cy="324000"/>
                  <wp:effectExtent l="0" t="0" r="2540" b="0"/>
                  <wp:docPr id="175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6B5649">
            <w:pPr>
              <w:pStyle w:val="Textkrper"/>
            </w:pPr>
            <w:r>
              <w:t>Entscheiden Sie sich für ein Thema von der Lerntheke.</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249DE8F7" wp14:editId="58FF1D1A">
                  <wp:extent cx="302701" cy="324000"/>
                  <wp:effectExtent l="0" t="0" r="2540" b="0"/>
                  <wp:docPr id="17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Lesen Sie alle weiteren Aufgaben durch.</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4E0C60B6" wp14:editId="4BE70008">
                  <wp:extent cx="532800" cy="324000"/>
                  <wp:effectExtent l="0" t="0" r="635" b="0"/>
                  <wp:docPr id="175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Finden Sie sich in 3-4er Gruppen zu ihrem Thema z</w:t>
            </w:r>
            <w:r>
              <w:t>u</w:t>
            </w:r>
            <w:r>
              <w:t>sammen.</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rPr>
                <w:noProof/>
              </w:rPr>
            </w:pPr>
            <w:r w:rsidRPr="00FC0F56">
              <w:rPr>
                <w:noProof/>
              </w:rPr>
              <w:drawing>
                <wp:inline distT="0" distB="0" distL="0" distR="0" wp14:anchorId="77F90B8B" wp14:editId="283CCF21">
                  <wp:extent cx="532800" cy="324000"/>
                  <wp:effectExtent l="0" t="0" r="635" b="0"/>
                  <wp:docPr id="175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FC0F56" w:rsidRDefault="005F77F9" w:rsidP="006B5649">
            <w:pPr>
              <w:pStyle w:val="Textkrper"/>
              <w:rPr>
                <w:noProof/>
              </w:rPr>
            </w:pPr>
            <w:r>
              <w:t>Besprechen Sie in der Gruppe die Aufgaben und klären Sie offene Fragen.</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3FE2F397" wp14:editId="00A7B017">
                  <wp:extent cx="302701" cy="324000"/>
                  <wp:effectExtent l="0" t="0" r="2540" b="0"/>
                  <wp:docPr id="17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Informieren Sie sich zu Ihrem Thema.</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3C1B19BA" wp14:editId="76B6D753">
                  <wp:extent cx="532800" cy="324000"/>
                  <wp:effectExtent l="0" t="0" r="635" b="0"/>
                  <wp:docPr id="175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Tragen Sie Ihre Informationen zusammen und entsche</w:t>
            </w:r>
            <w:r>
              <w:t>i</w:t>
            </w:r>
            <w:r>
              <w:t>den Sie welche Informationen für die Präsentation wic</w:t>
            </w:r>
            <w:r>
              <w:t>h</w:t>
            </w:r>
            <w:r>
              <w:t>tig sind.</w:t>
            </w:r>
          </w:p>
        </w:tc>
      </w:tr>
      <w:tr w:rsidR="005F77F9" w:rsidRPr="00DE4890" w:rsidTr="00DE669C">
        <w:trPr>
          <w:trHeight w:val="624"/>
        </w:trPr>
        <w:tc>
          <w:tcPr>
            <w:tcW w:w="1470" w:type="dxa"/>
            <w:shd w:val="clear" w:color="auto" w:fill="auto"/>
            <w:vAlign w:val="center"/>
          </w:tcPr>
          <w:p w:rsidR="005F77F9" w:rsidRPr="00F0156F" w:rsidRDefault="005F77F9" w:rsidP="006B5649">
            <w:pPr>
              <w:pStyle w:val="Textkrpermitte"/>
            </w:pPr>
            <w:r w:rsidRPr="00FC0F56">
              <w:rPr>
                <w:noProof/>
              </w:rPr>
              <w:drawing>
                <wp:inline distT="0" distB="0" distL="0" distR="0" wp14:anchorId="5F6F7FE4" wp14:editId="538A2784">
                  <wp:extent cx="532800" cy="324000"/>
                  <wp:effectExtent l="0" t="0" r="635" b="0"/>
                  <wp:docPr id="175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Pr="00DE4890" w:rsidRDefault="005F77F9" w:rsidP="006B5649">
            <w:pPr>
              <w:pStyle w:val="Textkrper"/>
              <w:rPr>
                <w:noProof/>
              </w:rPr>
            </w:pPr>
            <w:r>
              <w:t>Klären Sie offene Fragen in der Gruppe.</w:t>
            </w:r>
          </w:p>
        </w:tc>
      </w:tr>
      <w:tr w:rsidR="005F77F9" w:rsidRPr="00DE4890" w:rsidTr="00DE669C">
        <w:trPr>
          <w:trHeight w:val="624"/>
        </w:trPr>
        <w:tc>
          <w:tcPr>
            <w:tcW w:w="1470" w:type="dxa"/>
            <w:shd w:val="clear" w:color="auto" w:fill="auto"/>
            <w:vAlign w:val="center"/>
          </w:tcPr>
          <w:p w:rsidR="005F77F9" w:rsidRPr="00FC0F56" w:rsidRDefault="005F77F9" w:rsidP="006B5649">
            <w:pPr>
              <w:pStyle w:val="Textkrpermitte"/>
              <w:rPr>
                <w:noProof/>
              </w:rPr>
            </w:pPr>
            <w:r w:rsidRPr="00FC0F56">
              <w:rPr>
                <w:noProof/>
              </w:rPr>
              <w:drawing>
                <wp:inline distT="0" distB="0" distL="0" distR="0" wp14:anchorId="761ADD0C" wp14:editId="7F9F1D5A">
                  <wp:extent cx="532800" cy="324000"/>
                  <wp:effectExtent l="0" t="0" r="635" b="0"/>
                  <wp:docPr id="17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6B5649">
            <w:pPr>
              <w:pStyle w:val="Textkrper"/>
            </w:pPr>
            <w:r>
              <w:t>Erstellen Sie eine kleine Präsentation zu Ihrem Thema.</w:t>
            </w:r>
          </w:p>
        </w:tc>
      </w:tr>
      <w:tr w:rsidR="005F77F9" w:rsidRPr="00DE4890" w:rsidTr="00DE669C">
        <w:trPr>
          <w:trHeight w:val="624"/>
        </w:trPr>
        <w:tc>
          <w:tcPr>
            <w:tcW w:w="1470" w:type="dxa"/>
            <w:shd w:val="clear" w:color="auto" w:fill="auto"/>
            <w:vAlign w:val="center"/>
          </w:tcPr>
          <w:p w:rsidR="005F77F9" w:rsidRPr="00FC0F56" w:rsidRDefault="005F77F9" w:rsidP="006B5649">
            <w:pPr>
              <w:pStyle w:val="Textkrpermitte"/>
              <w:rPr>
                <w:noProof/>
              </w:rPr>
            </w:pPr>
            <w:r w:rsidRPr="00F0156F">
              <w:rPr>
                <w:noProof/>
              </w:rPr>
              <w:drawing>
                <wp:inline distT="0" distB="0" distL="0" distR="0" wp14:anchorId="1635F99D" wp14:editId="2FB5AF83">
                  <wp:extent cx="329565" cy="318770"/>
                  <wp:effectExtent l="0" t="0" r="0" b="0"/>
                  <wp:docPr id="175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5F77F9" w:rsidRPr="00DE4890" w:rsidRDefault="005F77F9" w:rsidP="006B5649">
            <w:pPr>
              <w:pStyle w:val="Textkrper"/>
            </w:pPr>
          </w:p>
        </w:tc>
        <w:tc>
          <w:tcPr>
            <w:tcW w:w="4961" w:type="dxa"/>
            <w:shd w:val="clear" w:color="auto" w:fill="auto"/>
            <w:vAlign w:val="center"/>
          </w:tcPr>
          <w:p w:rsidR="005F77F9" w:rsidRDefault="005F77F9" w:rsidP="00DF4631">
            <w:pPr>
              <w:pStyle w:val="Textkrper"/>
            </w:pPr>
            <w:r>
              <w:t>Präsentieren Sie Ihren Mitschüler</w:t>
            </w:r>
            <w:r w:rsidR="00DF4631">
              <w:t>innen und Mitschülern</w:t>
            </w:r>
            <w:r>
              <w:t xml:space="preserve"> Ihre Anwendung und erklären Sie Ihren Mit</w:t>
            </w:r>
            <w:r w:rsidR="00DF4631">
              <w:t>schülerinnen und Mitschülern</w:t>
            </w:r>
            <w:r>
              <w:t xml:space="preserve"> die Zusammenhänge.</w:t>
            </w:r>
          </w:p>
        </w:tc>
      </w:tr>
    </w:tbl>
    <w:p w:rsidR="003F0A5B" w:rsidRDefault="003F0A5B" w:rsidP="003F0A5B">
      <w:pPr>
        <w:pStyle w:val="berschrift3"/>
      </w:pPr>
      <w:r>
        <w:t>Präsentationserstellung</w:t>
      </w:r>
    </w:p>
    <w:p w:rsidR="00EA417D" w:rsidRDefault="003F0A5B" w:rsidP="003F0A5B">
      <w:pPr>
        <w:pStyle w:val="Textkrper"/>
      </w:pPr>
      <w:r>
        <w:t>Informationen gibt es im Internet. Bei der Recherche ist darauf zu achten, dass wirklich gesucht wird und die Inhalte in eigenen Worten wiedergegeben werden können.</w:t>
      </w:r>
      <w:r w:rsidR="00EA417D">
        <w:br w:type="page"/>
      </w:r>
    </w:p>
    <w:p w:rsidR="004F6559" w:rsidRDefault="003F0A5B" w:rsidP="003F0A5B">
      <w:pPr>
        <w:pStyle w:val="berschrift3"/>
      </w:pPr>
      <w:r>
        <w:lastRenderedPageBreak/>
        <w:t>Bilder besprechen im Plenum</w:t>
      </w:r>
      <w:r w:rsidR="004F6559" w:rsidRPr="004F6559">
        <w:t xml:space="preserve"> </w:t>
      </w:r>
    </w:p>
    <w:p w:rsidR="008177BD" w:rsidRDefault="006535F9" w:rsidP="008177BD">
      <w:pPr>
        <w:pStyle w:val="Marginaliegrau"/>
        <w:framePr w:wrap="around"/>
      </w:pPr>
      <w:r>
        <w:t>Quelle:</w:t>
      </w:r>
    </w:p>
    <w:p w:rsidR="008177BD" w:rsidRDefault="0085073C" w:rsidP="008177BD">
      <w:pPr>
        <w:pStyle w:val="Marginaliegrau"/>
        <w:framePr w:wrap="around"/>
      </w:pPr>
      <w:r>
        <w:t>Bild</w:t>
      </w:r>
      <w:r w:rsidR="008177BD">
        <w:t xml:space="preserve"> „Static slide.jp</w:t>
      </w:r>
      <w:r w:rsidR="006535F9">
        <w:t>g“,</w:t>
      </w:r>
    </w:p>
    <w:p w:rsidR="008177BD" w:rsidRDefault="008177BD" w:rsidP="008177BD">
      <w:pPr>
        <w:pStyle w:val="Marginaliegrau"/>
        <w:framePr w:wrap="around"/>
      </w:pPr>
      <w:r>
        <w:t>Ken Bosma,</w:t>
      </w:r>
    </w:p>
    <w:p w:rsidR="008177BD" w:rsidRDefault="008177BD" w:rsidP="008177BD">
      <w:pPr>
        <w:pStyle w:val="Marginaliegrau"/>
        <w:framePr w:wrap="around"/>
      </w:pPr>
      <w:r>
        <w:t>(</w:t>
      </w:r>
      <w:r w:rsidRPr="004F6559">
        <w:t>http://commons.wikimedia.org/wiki/File:Static_slide.jpg</w:t>
      </w:r>
      <w:r>
        <w:t xml:space="preserve">) aus Wikipedia. </w:t>
      </w:r>
    </w:p>
    <w:p w:rsidR="008177BD" w:rsidRDefault="008177BD" w:rsidP="008177BD">
      <w:pPr>
        <w:pStyle w:val="Marginaliegrau"/>
        <w:framePr w:wrap="around"/>
      </w:pPr>
      <w:r>
        <w:t>Dieser Text steht unter der Doppellizenz Creative Commons CC BY-2.0, a</w:t>
      </w:r>
      <w:r>
        <w:t>b</w:t>
      </w:r>
      <w:r w:rsidR="006535F9">
        <w:t>rufbar unter:</w:t>
      </w:r>
    </w:p>
    <w:p w:rsidR="008177BD" w:rsidRDefault="008177BD" w:rsidP="008177BD">
      <w:pPr>
        <w:pStyle w:val="Marginaliegrau"/>
        <w:framePr w:wrap="around"/>
      </w:pPr>
      <w:r w:rsidRPr="008177BD">
        <w:t>https://creativecommons.org/licenses/by/2.0/deed.en</w:t>
      </w:r>
      <w:r w:rsidR="0085073C">
        <w:t>,</w:t>
      </w:r>
    </w:p>
    <w:p w:rsidR="0085073C" w:rsidRDefault="006535F9" w:rsidP="008177BD">
      <w:pPr>
        <w:pStyle w:val="Marginaliegrau"/>
        <w:framePr w:wrap="around"/>
      </w:pPr>
      <w:r>
        <w:t>a</w:t>
      </w:r>
      <w:r w:rsidR="008177BD">
        <w:t>bgerufen am 05.08.2015, 16:</w:t>
      </w:r>
      <w:r w:rsidR="0085073C">
        <w:t>00,</w:t>
      </w:r>
    </w:p>
    <w:p w:rsidR="003F0A5B" w:rsidRDefault="006535F9" w:rsidP="008177BD">
      <w:pPr>
        <w:pStyle w:val="Marginaliegrau"/>
        <w:framePr w:wrap="around"/>
      </w:pPr>
      <w:r>
        <w:t>bearbeitet am</w:t>
      </w:r>
      <w:r w:rsidR="00870BEB">
        <w:t xml:space="preserve"> 20.11</w:t>
      </w:r>
      <w:r w:rsidR="0085073C">
        <w:t>.2015</w:t>
      </w:r>
      <w:r>
        <w:t>, Unkenntlichmachung der Person.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tcBorders>
              <w:bottom w:val="single" w:sz="4" w:space="0" w:color="auto"/>
            </w:tcBorders>
            <w:shd w:val="clear" w:color="auto" w:fill="D9D9D9" w:themeFill="background1" w:themeFillShade="D9"/>
          </w:tcPr>
          <w:p w:rsidR="003F0A5B" w:rsidRPr="00A410C8" w:rsidRDefault="003F0A5B" w:rsidP="00C25FA2">
            <w:pPr>
              <w:pStyle w:val="TabelleKopflinks"/>
            </w:pPr>
            <w:r>
              <w:t>Bild</w:t>
            </w:r>
          </w:p>
        </w:tc>
        <w:tc>
          <w:tcPr>
            <w:tcW w:w="2551" w:type="dxa"/>
            <w:tcBorders>
              <w:bottom w:val="single" w:sz="4" w:space="0" w:color="auto"/>
            </w:tcBorders>
            <w:shd w:val="clear" w:color="auto" w:fill="D9D9D9" w:themeFill="background1" w:themeFillShade="D9"/>
          </w:tcPr>
          <w:p w:rsidR="003F0A5B" w:rsidRPr="00A410C8" w:rsidRDefault="003F0A5B" w:rsidP="00C25FA2">
            <w:pPr>
              <w:pStyle w:val="TabelleKopflinks"/>
            </w:pPr>
            <w:r>
              <w:t>Mögliche Fragen zum Bild</w:t>
            </w:r>
          </w:p>
        </w:tc>
      </w:tr>
      <w:tr w:rsidR="003F0A5B" w:rsidRPr="00A410C8" w:rsidTr="00870BEB">
        <w:tc>
          <w:tcPr>
            <w:tcW w:w="4820" w:type="dxa"/>
            <w:tcBorders>
              <w:bottom w:val="nil"/>
            </w:tcBorders>
            <w:shd w:val="clear" w:color="auto" w:fill="auto"/>
          </w:tcPr>
          <w:p w:rsidR="003F0A5B" w:rsidRPr="00A410C8" w:rsidRDefault="004F6559" w:rsidP="00C25FA2">
            <w:pPr>
              <w:pStyle w:val="Textkrper"/>
            </w:pPr>
            <w:r>
              <w:rPr>
                <w:noProof/>
              </w:rPr>
              <w:drawing>
                <wp:inline distT="0" distB="0" distL="0" distR="0" wp14:anchorId="7AF3EB3F" wp14:editId="7A94D974">
                  <wp:extent cx="2908351" cy="1934845"/>
                  <wp:effectExtent l="0" t="0" r="6350" b="8255"/>
                  <wp:docPr id="1448" name="Grafik 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6">
                            <a:extLst>
                              <a:ext uri="{28A0092B-C50C-407E-A947-70E740481C1C}">
                                <a14:useLocalDpi xmlns:a14="http://schemas.microsoft.com/office/drawing/2010/main" val="0"/>
                              </a:ext>
                            </a:extLst>
                          </a:blip>
                          <a:stretch>
                            <a:fillRect/>
                          </a:stretch>
                        </pic:blipFill>
                        <pic:spPr bwMode="auto">
                          <a:xfrm>
                            <a:off x="0" y="0"/>
                            <a:ext cx="2908351" cy="1934845"/>
                          </a:xfrm>
                          <a:prstGeom prst="rect">
                            <a:avLst/>
                          </a:prstGeom>
                          <a:noFill/>
                          <a:ln>
                            <a:noFill/>
                          </a:ln>
                        </pic:spPr>
                      </pic:pic>
                    </a:graphicData>
                  </a:graphic>
                </wp:inline>
              </w:drawing>
            </w:r>
          </w:p>
        </w:tc>
        <w:tc>
          <w:tcPr>
            <w:tcW w:w="2551" w:type="dxa"/>
            <w:tcBorders>
              <w:bottom w:val="nil"/>
            </w:tcBorders>
          </w:tcPr>
          <w:p w:rsidR="003F0A5B" w:rsidRDefault="003F0A5B" w:rsidP="00C25FA2">
            <w:pPr>
              <w:pStyle w:val="Textkrper"/>
            </w:pPr>
            <w:r>
              <w:t>Was ist zu erkennen?</w:t>
            </w:r>
          </w:p>
          <w:p w:rsidR="003F0A5B" w:rsidRDefault="003F0A5B" w:rsidP="00C25FA2">
            <w:pPr>
              <w:pStyle w:val="Textkrper"/>
            </w:pPr>
            <w:r>
              <w:t>Was ist passiert?</w:t>
            </w:r>
          </w:p>
          <w:p w:rsidR="004F6559" w:rsidRPr="00A410C8" w:rsidRDefault="003F0A5B" w:rsidP="0085073C">
            <w:pPr>
              <w:pStyle w:val="Textkrper"/>
            </w:pPr>
            <w:r>
              <w:t>W</w:t>
            </w:r>
            <w:r w:rsidR="0085073C">
              <w:t>arum stehen die Haare zu Berge?</w:t>
            </w:r>
          </w:p>
        </w:tc>
      </w:tr>
    </w:tbl>
    <w:p w:rsidR="00AD76C6" w:rsidRDefault="008177BD" w:rsidP="006535F9">
      <w:pPr>
        <w:pStyle w:val="Marginaliegrau"/>
        <w:framePr w:wrap="around" w:x="8694" w:y="819"/>
      </w:pPr>
      <w:r>
        <w:t xml:space="preserve">Quelle: </w:t>
      </w:r>
    </w:p>
    <w:p w:rsidR="008177BD" w:rsidRDefault="00AD76C6" w:rsidP="006535F9">
      <w:pPr>
        <w:pStyle w:val="Marginaliegrau"/>
        <w:framePr w:wrap="around" w:x="8694" w:y="819"/>
      </w:pPr>
      <w:r>
        <w:t>Bild „</w:t>
      </w:r>
      <w:r w:rsidRPr="00AD76C6">
        <w:t>Lightning3.jpg</w:t>
      </w:r>
      <w:r>
        <w:t>“,</w:t>
      </w:r>
    </w:p>
    <w:p w:rsidR="008177BD" w:rsidRDefault="008177BD" w:rsidP="006535F9">
      <w:pPr>
        <w:pStyle w:val="Marginaliegrau"/>
        <w:framePr w:wrap="around" w:x="8694" w:y="819"/>
      </w:pPr>
      <w:r w:rsidRPr="008177BD">
        <w:t>http://commons.wikimedia.org/wiki/File:Lightning3.jpg</w:t>
      </w:r>
      <w:r w:rsidR="006535F9">
        <w:t>,</w:t>
      </w:r>
    </w:p>
    <w:p w:rsidR="008177BD" w:rsidRDefault="008177BD" w:rsidP="006535F9">
      <w:pPr>
        <w:pStyle w:val="Marginaliegrau"/>
        <w:framePr w:wrap="around" w:x="8694" w:y="819"/>
      </w:pPr>
      <w:r>
        <w:t>CC 00</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shd w:val="clear" w:color="auto" w:fill="auto"/>
          </w:tcPr>
          <w:p w:rsidR="003F0A5B" w:rsidRPr="00A410C8" w:rsidRDefault="003F0A5B" w:rsidP="00C25FA2">
            <w:pPr>
              <w:pStyle w:val="Textkrper"/>
            </w:pPr>
            <w:r>
              <w:rPr>
                <w:noProof/>
              </w:rPr>
              <w:drawing>
                <wp:inline distT="0" distB="0" distL="0" distR="0" wp14:anchorId="1D23B52C" wp14:editId="7DEA0A95">
                  <wp:extent cx="2912033" cy="2458995"/>
                  <wp:effectExtent l="0" t="0" r="3175" b="0"/>
                  <wp:docPr id="1636" name="Grafik 1636" descr="http://upload.wikimedia.org/wikipedia/commons/4/4b/Lightnin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4/4b/Lightning3.jpg"/>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920738" cy="2466345"/>
                          </a:xfrm>
                          <a:prstGeom prst="rect">
                            <a:avLst/>
                          </a:prstGeom>
                          <a:noFill/>
                          <a:ln>
                            <a:noFill/>
                          </a:ln>
                        </pic:spPr>
                      </pic:pic>
                    </a:graphicData>
                  </a:graphic>
                </wp:inline>
              </w:drawing>
            </w:r>
          </w:p>
        </w:tc>
        <w:tc>
          <w:tcPr>
            <w:tcW w:w="2551" w:type="dxa"/>
          </w:tcPr>
          <w:p w:rsidR="003F0A5B" w:rsidRPr="00A410C8" w:rsidRDefault="003F0A5B" w:rsidP="00C25FA2">
            <w:pPr>
              <w:pStyle w:val="Textkrper"/>
            </w:pPr>
            <w:r>
              <w:t>Wie entsteht ein Blitz?</w:t>
            </w:r>
          </w:p>
        </w:tc>
      </w:tr>
    </w:tbl>
    <w:p w:rsidR="00AD76C6" w:rsidRDefault="00A33833" w:rsidP="006535F9">
      <w:pPr>
        <w:pStyle w:val="Marginaliegrau"/>
        <w:framePr w:wrap="around" w:x="8728" w:y="61"/>
        <w:rPr>
          <w:lang w:val="en-US"/>
        </w:rPr>
      </w:pPr>
      <w:r w:rsidRPr="00AD76C6">
        <w:rPr>
          <w:lang w:val="en-US"/>
        </w:rPr>
        <w:t xml:space="preserve">Quelle: </w:t>
      </w:r>
    </w:p>
    <w:p w:rsidR="00A33833" w:rsidRPr="00AD76C6" w:rsidRDefault="00AD76C6" w:rsidP="006535F9">
      <w:pPr>
        <w:pStyle w:val="Marginaliegrau"/>
        <w:framePr w:wrap="around" w:x="8728" w:y="61"/>
        <w:rPr>
          <w:lang w:val="en-US"/>
        </w:rPr>
      </w:pPr>
      <w:r>
        <w:rPr>
          <w:lang w:val="en-US"/>
        </w:rPr>
        <w:t>Bild “</w:t>
      </w:r>
      <w:r w:rsidRPr="00AD76C6">
        <w:rPr>
          <w:lang w:val="en-US"/>
        </w:rPr>
        <w:t>Watson - Electrical Experiment.jpg</w:t>
      </w:r>
      <w:r>
        <w:rPr>
          <w:lang w:val="en-US"/>
        </w:rPr>
        <w:t>”,</w:t>
      </w:r>
    </w:p>
    <w:p w:rsidR="00A33833" w:rsidRPr="009E6802" w:rsidRDefault="00A33833" w:rsidP="006535F9">
      <w:pPr>
        <w:pStyle w:val="Marginaliegrau"/>
        <w:framePr w:wrap="around" w:x="8728" w:y="61"/>
        <w:rPr>
          <w:lang w:val="en-US"/>
        </w:rPr>
      </w:pPr>
      <w:r w:rsidRPr="009E6802">
        <w:rPr>
          <w:lang w:val="en-US"/>
        </w:rPr>
        <w:t>http://commons.wikimedia.org/wiki/File:Watson_-_Electrical_Experiment.jpg</w:t>
      </w:r>
      <w:r w:rsidR="006535F9">
        <w:rPr>
          <w:lang w:val="en-US"/>
        </w:rPr>
        <w:t>,</w:t>
      </w:r>
      <w:r w:rsidRPr="009E6802">
        <w:rPr>
          <w:lang w:val="en-US"/>
        </w:rPr>
        <w:t xml:space="preserve"> CC 00</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tcBorders>
              <w:bottom w:val="single" w:sz="4" w:space="0" w:color="auto"/>
            </w:tcBorders>
            <w:shd w:val="clear" w:color="auto" w:fill="auto"/>
          </w:tcPr>
          <w:p w:rsidR="003F0A5B" w:rsidRPr="00A410C8" w:rsidRDefault="003F0A5B" w:rsidP="00C25FA2">
            <w:pPr>
              <w:pStyle w:val="Textkrper"/>
            </w:pPr>
            <w:r>
              <w:rPr>
                <w:noProof/>
              </w:rPr>
              <w:drawing>
                <wp:inline distT="0" distB="0" distL="0" distR="0" wp14:anchorId="13A9986C" wp14:editId="6C493409">
                  <wp:extent cx="2921964" cy="1754659"/>
                  <wp:effectExtent l="0" t="0" r="0" b="0"/>
                  <wp:docPr id="1637" name="Grafik 1637" descr="http://upload.wikimedia.org/wikipedia/commons/3/3a/Watson_-_Electrical_Experi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3/3a/Watson_-_Electrical_Experiment.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926863" cy="1757601"/>
                          </a:xfrm>
                          <a:prstGeom prst="rect">
                            <a:avLst/>
                          </a:prstGeom>
                          <a:noFill/>
                          <a:ln>
                            <a:noFill/>
                          </a:ln>
                        </pic:spPr>
                      </pic:pic>
                    </a:graphicData>
                  </a:graphic>
                </wp:inline>
              </w:drawing>
            </w:r>
          </w:p>
        </w:tc>
        <w:tc>
          <w:tcPr>
            <w:tcW w:w="2551" w:type="dxa"/>
            <w:tcBorders>
              <w:bottom w:val="single" w:sz="4" w:space="0" w:color="auto"/>
            </w:tcBorders>
          </w:tcPr>
          <w:p w:rsidR="003F0A5B" w:rsidRDefault="003F0A5B" w:rsidP="00C25FA2">
            <w:pPr>
              <w:pStyle w:val="Textkrper"/>
            </w:pPr>
            <w:r>
              <w:t>Was ist zu erkennen?</w:t>
            </w:r>
          </w:p>
          <w:p w:rsidR="003F0A5B" w:rsidRDefault="003F0A5B" w:rsidP="00C25FA2">
            <w:pPr>
              <w:pStyle w:val="Textkrper"/>
            </w:pPr>
            <w:r>
              <w:t>Was macht die Maschine rechts?</w:t>
            </w:r>
          </w:p>
          <w:p w:rsidR="003F0A5B" w:rsidRDefault="003F0A5B" w:rsidP="00C25FA2">
            <w:pPr>
              <w:pStyle w:val="Textkrper"/>
            </w:pPr>
            <w:r>
              <w:t>Was macht der hängende Mann?</w:t>
            </w:r>
          </w:p>
          <w:p w:rsidR="003F0A5B" w:rsidRDefault="003F0A5B" w:rsidP="00C25FA2">
            <w:pPr>
              <w:pStyle w:val="Textkrper"/>
            </w:pPr>
            <w:r>
              <w:t>Wozu ist das Mädchen links fähig?</w:t>
            </w:r>
          </w:p>
          <w:p w:rsidR="003F0A5B" w:rsidRDefault="003F0A5B" w:rsidP="00C25FA2">
            <w:pPr>
              <w:pStyle w:val="Textkrper"/>
            </w:pPr>
            <w:r>
              <w:t>Weshalb kann das Mädchen das Wasser anziehen?</w:t>
            </w:r>
          </w:p>
          <w:p w:rsidR="003F0A5B" w:rsidRDefault="003F0A5B" w:rsidP="00C25FA2">
            <w:pPr>
              <w:pStyle w:val="Textkrper"/>
            </w:pPr>
            <w:r>
              <w:t>Worauf steht das Mädchen?</w:t>
            </w:r>
          </w:p>
          <w:p w:rsidR="003F0A5B" w:rsidRPr="00A410C8" w:rsidRDefault="003F0A5B" w:rsidP="00C25FA2">
            <w:pPr>
              <w:pStyle w:val="Textkrper"/>
            </w:pPr>
            <w:r>
              <w:t>Weshalb hängt der Mann in der Luft?</w:t>
            </w:r>
          </w:p>
        </w:tc>
      </w:tr>
      <w:tr w:rsidR="003F0A5B" w:rsidRPr="00A410C8" w:rsidTr="00870BEB">
        <w:tc>
          <w:tcPr>
            <w:tcW w:w="4820" w:type="dxa"/>
            <w:tcBorders>
              <w:bottom w:val="nil"/>
            </w:tcBorders>
            <w:shd w:val="clear" w:color="auto" w:fill="auto"/>
          </w:tcPr>
          <w:p w:rsidR="003F0A5B" w:rsidRDefault="003F0A5B" w:rsidP="00C25FA2">
            <w:pPr>
              <w:pStyle w:val="Textkrper"/>
              <w:rPr>
                <w:noProof/>
              </w:rPr>
            </w:pPr>
            <w:r>
              <w:rPr>
                <w:noProof/>
              </w:rPr>
              <w:lastRenderedPageBreak/>
              <w:drawing>
                <wp:inline distT="0" distB="0" distL="0" distR="0" wp14:anchorId="4F5E1E14" wp14:editId="68B4B2D0">
                  <wp:extent cx="2143760" cy="4065270"/>
                  <wp:effectExtent l="0" t="0" r="8890" b="0"/>
                  <wp:docPr id="1638" name="Grafik 1638" descr="http://upload.wikimedia.org/wikipedia/commons/8/82/Van_de_graaff_generator_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8/82/Van_de_graaff_generator_sm.jp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143760" cy="4065270"/>
                          </a:xfrm>
                          <a:prstGeom prst="rect">
                            <a:avLst/>
                          </a:prstGeom>
                          <a:noFill/>
                          <a:ln>
                            <a:noFill/>
                          </a:ln>
                        </pic:spPr>
                      </pic:pic>
                    </a:graphicData>
                  </a:graphic>
                </wp:inline>
              </w:drawing>
            </w:r>
          </w:p>
        </w:tc>
        <w:tc>
          <w:tcPr>
            <w:tcW w:w="2551" w:type="dxa"/>
            <w:tcBorders>
              <w:bottom w:val="nil"/>
            </w:tcBorders>
          </w:tcPr>
          <w:p w:rsidR="003F0A5B" w:rsidRDefault="003F0A5B" w:rsidP="00C25FA2">
            <w:pPr>
              <w:pStyle w:val="Textkrper"/>
            </w:pPr>
            <w:r>
              <w:t>Was ist in der großen K</w:t>
            </w:r>
            <w:r>
              <w:t>u</w:t>
            </w:r>
            <w:r>
              <w:t>gel?</w:t>
            </w:r>
          </w:p>
          <w:p w:rsidR="003F0A5B" w:rsidRDefault="003F0A5B" w:rsidP="00C25FA2">
            <w:pPr>
              <w:pStyle w:val="Textkrper"/>
            </w:pPr>
            <w:r>
              <w:t>Was passiert mit der kle</w:t>
            </w:r>
            <w:r>
              <w:t>i</w:t>
            </w:r>
            <w:r>
              <w:t>nen Kugel?</w:t>
            </w:r>
          </w:p>
        </w:tc>
      </w:tr>
    </w:tbl>
    <w:p w:rsidR="00AD76C6" w:rsidRPr="009E6802" w:rsidRDefault="00AD76C6" w:rsidP="00AD76C6">
      <w:pPr>
        <w:pStyle w:val="Marginaliegrau"/>
        <w:framePr w:h="2078" w:hRule="exact" w:wrap="around" w:x="8794" w:y="67"/>
        <w:rPr>
          <w:lang w:val="en-US"/>
        </w:rPr>
      </w:pPr>
      <w:r w:rsidRPr="009E6802">
        <w:rPr>
          <w:lang w:val="en-US"/>
        </w:rPr>
        <w:t xml:space="preserve">Quelle:  </w:t>
      </w:r>
    </w:p>
    <w:p w:rsidR="00AD76C6" w:rsidRPr="00AD76C6" w:rsidRDefault="00AD76C6" w:rsidP="00AD76C6">
      <w:pPr>
        <w:pStyle w:val="Marginaliegrau"/>
        <w:framePr w:h="2078" w:hRule="exact" w:wrap="around" w:x="8794" w:y="67"/>
        <w:rPr>
          <w:lang w:val="en-US"/>
        </w:rPr>
      </w:pPr>
      <w:r w:rsidRPr="00AD76C6">
        <w:rPr>
          <w:lang w:val="en-US"/>
        </w:rPr>
        <w:t>Bild „Umbrella fitted with lightning conductor.jpg “,</w:t>
      </w:r>
    </w:p>
    <w:p w:rsidR="00AD76C6" w:rsidRPr="009E6802" w:rsidRDefault="00AD76C6" w:rsidP="00AD76C6">
      <w:pPr>
        <w:pStyle w:val="Marginaliegrau"/>
        <w:framePr w:h="2078" w:hRule="exact" w:wrap="around" w:x="8794" w:y="67"/>
        <w:rPr>
          <w:lang w:val="en-US"/>
        </w:rPr>
      </w:pPr>
      <w:r w:rsidRPr="009E6802">
        <w:rPr>
          <w:lang w:val="en-US"/>
        </w:rPr>
        <w:t>https://wikimediafoundation.org/wiki/File:Umbrella_fi</w:t>
      </w:r>
      <w:r w:rsidRPr="009E6802">
        <w:rPr>
          <w:lang w:val="en-US"/>
        </w:rPr>
        <w:t>t</w:t>
      </w:r>
      <w:r w:rsidRPr="009E6802">
        <w:rPr>
          <w:lang w:val="en-US"/>
        </w:rPr>
        <w:t xml:space="preserve">ted_with_lightning_conductor.jpg </w:t>
      </w:r>
    </w:p>
    <w:p w:rsidR="00AD76C6" w:rsidRPr="00AD76C6" w:rsidRDefault="00AD76C6" w:rsidP="00AD76C6">
      <w:pPr>
        <w:pStyle w:val="Marginaliegrau"/>
        <w:framePr w:h="2078" w:hRule="exact" w:wrap="around" w:x="8794" w:y="67"/>
      </w:pPr>
      <w:r w:rsidRPr="00AD76C6">
        <w:t>CC 00</w:t>
      </w:r>
    </w:p>
    <w:p w:rsidR="00022806" w:rsidRPr="00AD76C6" w:rsidRDefault="00A33833" w:rsidP="00AD76C6">
      <w:pPr>
        <w:pStyle w:val="Marginaliegrau"/>
        <w:framePr w:h="2546" w:hRule="exact" w:wrap="around" w:x="8795" w:y="-6496"/>
      </w:pPr>
      <w:r w:rsidRPr="00AD76C6">
        <w:t xml:space="preserve">Quelle: </w:t>
      </w:r>
      <w:r w:rsidR="00022806" w:rsidRPr="00AD76C6">
        <w:t xml:space="preserve"> </w:t>
      </w:r>
    </w:p>
    <w:p w:rsidR="00022806" w:rsidRPr="00022806" w:rsidRDefault="00AD76C6" w:rsidP="00AD76C6">
      <w:pPr>
        <w:pStyle w:val="Marginaliegrau"/>
        <w:framePr w:h="2546" w:hRule="exact" w:wrap="around" w:x="8795" w:y="-6496"/>
      </w:pPr>
      <w:r>
        <w:t>Bild „</w:t>
      </w:r>
      <w:r w:rsidR="00022806" w:rsidRPr="00022806">
        <w:t>Van de graaff gener</w:t>
      </w:r>
      <w:r w:rsidR="00022806" w:rsidRPr="00022806">
        <w:t>a</w:t>
      </w:r>
      <w:r w:rsidR="00022806" w:rsidRPr="00022806">
        <w:t>tor sm.jpg</w:t>
      </w:r>
      <w:r>
        <w:t>“</w:t>
      </w:r>
      <w:r w:rsidR="00022806" w:rsidRPr="00022806">
        <w:t>,</w:t>
      </w:r>
    </w:p>
    <w:p w:rsidR="00A33833" w:rsidRPr="00022806" w:rsidRDefault="00022806" w:rsidP="00AD76C6">
      <w:pPr>
        <w:pStyle w:val="Marginaliegrau"/>
        <w:framePr w:h="2546" w:hRule="exact" w:wrap="around" w:x="8795" w:y="-6496"/>
        <w:rPr>
          <w:lang w:val="en-US"/>
        </w:rPr>
      </w:pPr>
      <w:r w:rsidRPr="00022806">
        <w:rPr>
          <w:lang w:val="en-US"/>
        </w:rPr>
        <w:t>Jared C. Benedict</w:t>
      </w:r>
      <w:r>
        <w:rPr>
          <w:lang w:val="en-US"/>
        </w:rPr>
        <w:t>,</w:t>
      </w:r>
    </w:p>
    <w:p w:rsidR="00022806" w:rsidRPr="009E6802" w:rsidRDefault="00022806" w:rsidP="00AD76C6">
      <w:pPr>
        <w:pStyle w:val="Marginaliegrau"/>
        <w:framePr w:h="2546" w:hRule="exact" w:wrap="around" w:x="8795" w:y="-6496"/>
        <w:rPr>
          <w:lang w:val="en-US"/>
        </w:rPr>
      </w:pPr>
      <w:r w:rsidRPr="009E6802">
        <w:rPr>
          <w:lang w:val="en-US"/>
        </w:rPr>
        <w:t>https://commons.wikimedia.org/wiki/File:Van_de_graaff_generator_sm.jpg,</w:t>
      </w:r>
    </w:p>
    <w:p w:rsidR="00022806" w:rsidRPr="009E6802" w:rsidRDefault="00022806" w:rsidP="00AD76C6">
      <w:pPr>
        <w:pStyle w:val="Marginaliegrau"/>
        <w:framePr w:h="2546" w:hRule="exact" w:wrap="around" w:x="8795" w:y="-6496"/>
        <w:rPr>
          <w:lang w:val="en-US"/>
        </w:rPr>
      </w:pPr>
      <w:r w:rsidRPr="009E6802">
        <w:rPr>
          <w:lang w:val="en-US"/>
        </w:rPr>
        <w:t>https://creativecommons.org/licenses/by-sa/3.0/deed.en</w:t>
      </w:r>
    </w:p>
    <w:p w:rsidR="00A33833" w:rsidRPr="00022806" w:rsidRDefault="00A33833" w:rsidP="00AD76C6">
      <w:pPr>
        <w:pStyle w:val="Marginaliegrau"/>
        <w:framePr w:h="2546" w:hRule="exact" w:wrap="around" w:x="8795" w:y="-6496"/>
        <w:rPr>
          <w:lang w:val="en-US"/>
        </w:rPr>
      </w:pPr>
      <w:r w:rsidRPr="00022806">
        <w:rPr>
          <w:lang w:val="en-US"/>
        </w:rPr>
        <w:t>CC 00</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2551"/>
      </w:tblGrid>
      <w:tr w:rsidR="003F0A5B" w:rsidRPr="00A410C8" w:rsidTr="00C25FA2">
        <w:tc>
          <w:tcPr>
            <w:tcW w:w="4820" w:type="dxa"/>
            <w:shd w:val="clear" w:color="auto" w:fill="auto"/>
          </w:tcPr>
          <w:p w:rsidR="003F0A5B" w:rsidRDefault="003F0A5B" w:rsidP="00C25FA2">
            <w:pPr>
              <w:pStyle w:val="Textkrper"/>
              <w:rPr>
                <w:noProof/>
              </w:rPr>
            </w:pPr>
            <w:r>
              <w:rPr>
                <w:noProof/>
              </w:rPr>
              <w:drawing>
                <wp:inline distT="0" distB="0" distL="0" distR="0" wp14:anchorId="10D8AD48" wp14:editId="637C67B7">
                  <wp:extent cx="2317115" cy="3669665"/>
                  <wp:effectExtent l="0" t="0" r="6985" b="6985"/>
                  <wp:docPr id="1639" name="Grafik 1639" descr="http://upload.wikimedia.org/wikipedia/commons/7/79/Umbrella_fitted_with_lightning_condu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pload.wikimedia.org/wikipedia/commons/7/79/Umbrella_fitted_with_lightning_conductor.jp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317115" cy="3669665"/>
                          </a:xfrm>
                          <a:prstGeom prst="rect">
                            <a:avLst/>
                          </a:prstGeom>
                          <a:noFill/>
                          <a:ln>
                            <a:noFill/>
                          </a:ln>
                        </pic:spPr>
                      </pic:pic>
                    </a:graphicData>
                  </a:graphic>
                </wp:inline>
              </w:drawing>
            </w:r>
          </w:p>
        </w:tc>
        <w:tc>
          <w:tcPr>
            <w:tcW w:w="2551" w:type="dxa"/>
          </w:tcPr>
          <w:p w:rsidR="003F0A5B" w:rsidRDefault="003F0A5B" w:rsidP="00C25FA2">
            <w:pPr>
              <w:pStyle w:val="Textkrper"/>
            </w:pPr>
            <w:r>
              <w:t>Was ist zu erkennen?</w:t>
            </w:r>
          </w:p>
          <w:p w:rsidR="003F0A5B" w:rsidRDefault="003F0A5B" w:rsidP="00C25FA2">
            <w:pPr>
              <w:pStyle w:val="Textkrper"/>
            </w:pPr>
            <w:r>
              <w:t>Was ist das für ein Schirm?</w:t>
            </w:r>
          </w:p>
          <w:p w:rsidR="003F0A5B" w:rsidRDefault="003F0A5B" w:rsidP="00C25FA2">
            <w:pPr>
              <w:pStyle w:val="Textkrper"/>
            </w:pPr>
            <w:r>
              <w:t>Wozu soll der Schirm di</w:t>
            </w:r>
            <w:r>
              <w:t>e</w:t>
            </w:r>
            <w:r>
              <w:t>nen?</w:t>
            </w:r>
          </w:p>
          <w:p w:rsidR="003F0A5B" w:rsidRDefault="003F0A5B" w:rsidP="00C25FA2">
            <w:pPr>
              <w:pStyle w:val="Textkrper"/>
            </w:pPr>
            <w:r>
              <w:t>Was ist an dem Schirm dran?</w:t>
            </w:r>
          </w:p>
          <w:p w:rsidR="003F0A5B" w:rsidRDefault="003F0A5B" w:rsidP="00C25FA2">
            <w:pPr>
              <w:pStyle w:val="Textkrper"/>
            </w:pPr>
            <w:r>
              <w:t>Wie soll der Schirm den Blitz ableiten?</w:t>
            </w:r>
          </w:p>
          <w:p w:rsidR="003F0A5B" w:rsidRDefault="003F0A5B" w:rsidP="00C25FA2">
            <w:pPr>
              <w:pStyle w:val="Textkrper"/>
            </w:pPr>
            <w:r>
              <w:t>Ist das eine realistische</w:t>
            </w:r>
            <w:r w:rsidR="00566140">
              <w:t xml:space="preserve"> </w:t>
            </w:r>
            <w:r>
              <w:t>/</w:t>
            </w:r>
            <w:r w:rsidR="00566140">
              <w:t xml:space="preserve"> </w:t>
            </w:r>
            <w:r>
              <w:t>umsetzbare Möglichkeit?</w:t>
            </w:r>
          </w:p>
        </w:tc>
      </w:tr>
    </w:tbl>
    <w:p w:rsidR="00AD76C6" w:rsidRPr="009E6802" w:rsidRDefault="00570BD9" w:rsidP="006535F9">
      <w:pPr>
        <w:pStyle w:val="Marginaliegrau"/>
        <w:framePr w:h="3283" w:hRule="exact" w:wrap="around" w:x="8812" w:y="23"/>
      </w:pPr>
      <w:r>
        <w:lastRenderedPageBreak/>
        <w:t>Quelle:</w:t>
      </w:r>
    </w:p>
    <w:p w:rsidR="00640456" w:rsidRDefault="00AD76C6" w:rsidP="006535F9">
      <w:pPr>
        <w:pStyle w:val="Marginaliegrau"/>
        <w:framePr w:h="3283" w:hRule="exact" w:wrap="around" w:x="8812" w:y="23"/>
      </w:pPr>
      <w:r w:rsidRPr="00AD76C6">
        <w:t>Bild “Erder fuer Fund</w:t>
      </w:r>
      <w:r w:rsidRPr="00AD76C6">
        <w:t>a</w:t>
      </w:r>
      <w:r w:rsidRPr="00AD76C6">
        <w:t>ment.jpg</w:t>
      </w:r>
      <w:r>
        <w:t>“</w:t>
      </w:r>
      <w:r w:rsidR="00640456">
        <w:t>,</w:t>
      </w:r>
    </w:p>
    <w:p w:rsidR="00640456" w:rsidRPr="00640456" w:rsidRDefault="00640456" w:rsidP="006535F9">
      <w:pPr>
        <w:pStyle w:val="Marginaliegrau"/>
        <w:framePr w:h="3283" w:hRule="exact" w:wrap="around" w:x="8812" w:y="23"/>
        <w:rPr>
          <w:lang w:val="en-US"/>
        </w:rPr>
      </w:pPr>
      <w:r w:rsidRPr="00640456">
        <w:rPr>
          <w:lang w:val="en-US"/>
        </w:rPr>
        <w:t>Richard Huber</w:t>
      </w:r>
    </w:p>
    <w:p w:rsidR="00AD76C6" w:rsidRPr="00640456" w:rsidRDefault="00AD76C6" w:rsidP="006535F9">
      <w:pPr>
        <w:pStyle w:val="Marginaliegrau"/>
        <w:framePr w:h="3283" w:hRule="exact" w:wrap="around" w:x="8812" w:y="23"/>
        <w:rPr>
          <w:lang w:val="en-US"/>
        </w:rPr>
      </w:pPr>
      <w:r w:rsidRPr="00640456">
        <w:rPr>
          <w:lang w:val="en-US"/>
        </w:rPr>
        <w:t>http://commons.wikimedia.org/wiki/File:Erder_fuer_Fundament.jpg, https://creativecommons.org/licenses/by-sa/3.0/deed.en</w:t>
      </w:r>
    </w:p>
    <w:p w:rsidR="006535F9" w:rsidRDefault="006535F9" w:rsidP="006535F9">
      <w:pPr>
        <w:pStyle w:val="Marginaliegrau"/>
        <w:framePr w:h="3283" w:hRule="exact" w:wrap="around" w:x="8812" w:y="23"/>
      </w:pPr>
      <w:r>
        <w:t xml:space="preserve">CC </w:t>
      </w:r>
      <w:r w:rsidR="00AD76C6" w:rsidRPr="006535F9">
        <w:t>BY-SA-3.0</w:t>
      </w:r>
      <w:r>
        <w:t>,</w:t>
      </w:r>
    </w:p>
    <w:p w:rsidR="006535F9" w:rsidRPr="006535F9" w:rsidRDefault="006535F9" w:rsidP="006535F9">
      <w:pPr>
        <w:pStyle w:val="Marginaliegrau"/>
        <w:framePr w:h="3283" w:hRule="exact" w:wrap="around" w:x="8812" w:y="23"/>
      </w:pPr>
      <w:r w:rsidRPr="006535F9">
        <w:t>abgerufen am 05.08.2015, 16:00,</w:t>
      </w:r>
    </w:p>
    <w:p w:rsidR="00AD76C6" w:rsidRPr="006535F9" w:rsidRDefault="006535F9" w:rsidP="006535F9">
      <w:pPr>
        <w:pStyle w:val="Marginaliegrau"/>
        <w:framePr w:h="3283" w:hRule="exact" w:wrap="around" w:x="8812" w:y="23"/>
      </w:pPr>
      <w:r w:rsidRPr="006535F9">
        <w:t>bearbeitet am 15.08.2015</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shd w:val="clear" w:color="auto" w:fill="auto"/>
          </w:tcPr>
          <w:p w:rsidR="003F0A5B" w:rsidRDefault="003F0A5B" w:rsidP="00C25FA2">
            <w:pPr>
              <w:pStyle w:val="Textkrper"/>
              <w:rPr>
                <w:noProof/>
              </w:rPr>
            </w:pPr>
            <w:r>
              <w:rPr>
                <w:noProof/>
              </w:rPr>
              <w:drawing>
                <wp:inline distT="0" distB="0" distL="0" distR="0" wp14:anchorId="0C1F8FCF" wp14:editId="31DC9FD6">
                  <wp:extent cx="2916195" cy="2885850"/>
                  <wp:effectExtent l="0" t="0" r="0" b="0"/>
                  <wp:docPr id="1640" name="Grafik 1640" descr="http://upload.wikimedia.org/wikipedia/commons/d/da/Erder_fuer_Funda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d/da/Erder_fuer_Fundament.jp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916483" cy="2886135"/>
                          </a:xfrm>
                          <a:prstGeom prst="rect">
                            <a:avLst/>
                          </a:prstGeom>
                          <a:noFill/>
                          <a:ln>
                            <a:noFill/>
                          </a:ln>
                        </pic:spPr>
                      </pic:pic>
                    </a:graphicData>
                  </a:graphic>
                </wp:inline>
              </w:drawing>
            </w:r>
          </w:p>
        </w:tc>
        <w:tc>
          <w:tcPr>
            <w:tcW w:w="2551" w:type="dxa"/>
          </w:tcPr>
          <w:p w:rsidR="003F0A5B" w:rsidRDefault="003F0A5B" w:rsidP="00C25FA2">
            <w:pPr>
              <w:pStyle w:val="Textkrper"/>
            </w:pPr>
            <w:r>
              <w:t>Was ist zu erkennen?</w:t>
            </w:r>
          </w:p>
          <w:p w:rsidR="003F0A5B" w:rsidRDefault="003F0A5B" w:rsidP="00C25FA2">
            <w:pPr>
              <w:pStyle w:val="Textkrper"/>
            </w:pPr>
            <w:r>
              <w:t>Dieses Ding steht in jedem Hausanschlussraum.</w:t>
            </w:r>
          </w:p>
          <w:p w:rsidR="003F0A5B" w:rsidRDefault="003F0A5B" w:rsidP="00C25FA2">
            <w:pPr>
              <w:pStyle w:val="Textkrper"/>
            </w:pPr>
            <w:r>
              <w:t>Wohin gehen die Metal</w:t>
            </w:r>
            <w:r>
              <w:t>l</w:t>
            </w:r>
            <w:r>
              <w:t>streifen?</w:t>
            </w:r>
          </w:p>
          <w:p w:rsidR="003F0A5B" w:rsidRDefault="003F0A5B" w:rsidP="00C25FA2">
            <w:pPr>
              <w:pStyle w:val="Textkrper"/>
            </w:pPr>
            <w:r>
              <w:t>Welchen Zweck haben die Metallstreifen?</w:t>
            </w:r>
          </w:p>
        </w:tc>
      </w:tr>
    </w:tbl>
    <w:p w:rsidR="00640456" w:rsidRDefault="006535F9" w:rsidP="00570BD9">
      <w:pPr>
        <w:pStyle w:val="Marginaliegrau"/>
        <w:framePr w:h="2948" w:hRule="exact" w:wrap="around" w:x="8878" w:y="84"/>
      </w:pPr>
      <w:r>
        <w:t>Quelle:</w:t>
      </w:r>
    </w:p>
    <w:p w:rsidR="00640456" w:rsidRPr="00640456" w:rsidRDefault="00640456" w:rsidP="00570BD9">
      <w:pPr>
        <w:pStyle w:val="Marginaliegrau"/>
        <w:framePr w:h="2948" w:hRule="exact" w:wrap="around" w:x="8878" w:y="84"/>
      </w:pPr>
      <w:r>
        <w:t>Bild „</w:t>
      </w:r>
      <w:r w:rsidRPr="00640456">
        <w:t>Antistatic bag.jpg</w:t>
      </w:r>
      <w:r>
        <w:t>“,</w:t>
      </w:r>
    </w:p>
    <w:p w:rsidR="00640456" w:rsidRDefault="00640456" w:rsidP="00570BD9">
      <w:pPr>
        <w:pStyle w:val="Marginaliegrau"/>
        <w:framePr w:h="2948" w:hRule="exact" w:wrap="around" w:x="8878" w:y="84"/>
      </w:pPr>
      <w:r w:rsidRPr="00640456">
        <w:t>Zidane2k1</w:t>
      </w:r>
    </w:p>
    <w:p w:rsidR="00640456" w:rsidRDefault="00640456" w:rsidP="00570BD9">
      <w:pPr>
        <w:pStyle w:val="Marginaliegrau"/>
        <w:framePr w:h="2948" w:hRule="exact" w:wrap="around" w:x="8878" w:y="84"/>
      </w:pPr>
      <w:r w:rsidRPr="00640456">
        <w:t>https://commons.wikimedia.org/wiki/File:Antistatic_bag.jpg</w:t>
      </w:r>
      <w:r>
        <w:t>,</w:t>
      </w:r>
    </w:p>
    <w:p w:rsidR="00640456" w:rsidRDefault="00640456" w:rsidP="00570BD9">
      <w:pPr>
        <w:pStyle w:val="Marginaliegrau"/>
        <w:framePr w:h="2948" w:hRule="exact" w:wrap="around" w:x="8878" w:y="84"/>
      </w:pPr>
      <w:r w:rsidRPr="00640456">
        <w:t>https://creativecommons.org/licenses/by-sa/3.0/deed.en</w:t>
      </w:r>
    </w:p>
    <w:p w:rsidR="00570BD9" w:rsidRDefault="00640456" w:rsidP="00570BD9">
      <w:pPr>
        <w:pStyle w:val="Marginaliegrau"/>
        <w:framePr w:h="2948" w:hRule="exact" w:wrap="around" w:x="8878" w:y="84"/>
      </w:pPr>
      <w:r w:rsidRPr="00640456">
        <w:t>C</w:t>
      </w:r>
      <w:r w:rsidR="00925132">
        <w:t>C-BY-SA-3.0</w:t>
      </w:r>
      <w:r w:rsidR="00570BD9">
        <w:t>,</w:t>
      </w:r>
    </w:p>
    <w:p w:rsidR="00570BD9" w:rsidRDefault="00570BD9" w:rsidP="00570BD9">
      <w:pPr>
        <w:pStyle w:val="Marginaliegrau"/>
        <w:framePr w:h="2948" w:hRule="exact" w:wrap="around" w:x="8878" w:y="84"/>
      </w:pPr>
      <w:r>
        <w:t>abgerufen am 05.08.2015, 16:00,</w:t>
      </w:r>
    </w:p>
    <w:p w:rsidR="00640456" w:rsidRPr="00640456" w:rsidRDefault="00570BD9" w:rsidP="00570BD9">
      <w:pPr>
        <w:pStyle w:val="Marginaliegrau"/>
        <w:framePr w:h="2948" w:hRule="exact" w:wrap="around" w:x="8878" w:y="84"/>
      </w:pPr>
      <w:r>
        <w:t>bearbeitet am 15.08.2015</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4820"/>
        <w:gridCol w:w="2551"/>
      </w:tblGrid>
      <w:tr w:rsidR="003F0A5B" w:rsidRPr="00A410C8" w:rsidTr="00870BEB">
        <w:tc>
          <w:tcPr>
            <w:tcW w:w="4820" w:type="dxa"/>
            <w:shd w:val="clear" w:color="auto" w:fill="auto"/>
          </w:tcPr>
          <w:p w:rsidR="003F0A5B" w:rsidRDefault="003F0A5B" w:rsidP="00C25FA2">
            <w:pPr>
              <w:pStyle w:val="Textkrper"/>
              <w:rPr>
                <w:noProof/>
              </w:rPr>
            </w:pPr>
            <w:r>
              <w:rPr>
                <w:noProof/>
              </w:rPr>
              <w:drawing>
                <wp:inline distT="0" distB="0" distL="0" distR="0" wp14:anchorId="6F3B13F0" wp14:editId="4878C31E">
                  <wp:extent cx="2916195" cy="2187220"/>
                  <wp:effectExtent l="0" t="0" r="0" b="3810"/>
                  <wp:docPr id="1641" name="Grafik 1641" descr="http://upload.wikimedia.org/wikipedia/commons/7/7b/Antistatic_b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upload.wikimedia.org/wikipedia/commons/7/7b/Antistatic_bag.jp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924690" cy="2193591"/>
                          </a:xfrm>
                          <a:prstGeom prst="rect">
                            <a:avLst/>
                          </a:prstGeom>
                          <a:noFill/>
                          <a:ln>
                            <a:noFill/>
                          </a:ln>
                        </pic:spPr>
                      </pic:pic>
                    </a:graphicData>
                  </a:graphic>
                </wp:inline>
              </w:drawing>
            </w:r>
          </w:p>
        </w:tc>
        <w:tc>
          <w:tcPr>
            <w:tcW w:w="2551" w:type="dxa"/>
          </w:tcPr>
          <w:p w:rsidR="003F0A5B" w:rsidRDefault="003F0A5B" w:rsidP="00C25FA2">
            <w:pPr>
              <w:pStyle w:val="Textkrper"/>
            </w:pPr>
            <w:r>
              <w:t>Was ist das besondere an der Tüte?</w:t>
            </w:r>
          </w:p>
          <w:p w:rsidR="003F0A5B" w:rsidRDefault="003F0A5B" w:rsidP="00C25FA2">
            <w:pPr>
              <w:pStyle w:val="Textkrper"/>
            </w:pPr>
            <w:r>
              <w:t>Warum wird die Komp</w:t>
            </w:r>
            <w:r>
              <w:t>o</w:t>
            </w:r>
            <w:r>
              <w:t>nente in einer speziellen Tüte geliefert?</w:t>
            </w:r>
          </w:p>
          <w:p w:rsidR="003F0A5B" w:rsidRDefault="003F0A5B" w:rsidP="00C25FA2">
            <w:pPr>
              <w:pStyle w:val="Textkrper"/>
            </w:pPr>
            <w:r>
              <w:t>Worauf sollte man beim Einbau achten?</w:t>
            </w:r>
          </w:p>
        </w:tc>
      </w:tr>
    </w:tbl>
    <w:p w:rsidR="00925132" w:rsidRDefault="006535F9" w:rsidP="00570BD9">
      <w:pPr>
        <w:pStyle w:val="Marginaliegrau"/>
        <w:framePr w:h="3048" w:hRule="exact" w:wrap="around" w:x="8828" w:y="33"/>
      </w:pPr>
      <w:r>
        <w:t>Quelle:</w:t>
      </w:r>
    </w:p>
    <w:p w:rsidR="00925132" w:rsidRPr="00640456" w:rsidRDefault="00925132" w:rsidP="00570BD9">
      <w:pPr>
        <w:pStyle w:val="Marginaliegrau"/>
        <w:framePr w:h="3048" w:hRule="exact" w:wrap="around" w:x="8828" w:y="33"/>
      </w:pPr>
      <w:r>
        <w:t>Bild „</w:t>
      </w:r>
      <w:r w:rsidRPr="00925132">
        <w:t>Antistatremmar.jpg</w:t>
      </w:r>
      <w:r>
        <w:t>“,</w:t>
      </w:r>
    </w:p>
    <w:p w:rsidR="00925132" w:rsidRDefault="00925132" w:rsidP="00570BD9">
      <w:pPr>
        <w:pStyle w:val="Marginaliegrau"/>
        <w:framePr w:h="3048" w:hRule="exact" w:wrap="around" w:x="8828" w:y="33"/>
      </w:pPr>
      <w:r>
        <w:t>LA2</w:t>
      </w:r>
    </w:p>
    <w:p w:rsidR="006535F9" w:rsidRDefault="00925132" w:rsidP="00570BD9">
      <w:pPr>
        <w:pStyle w:val="Marginaliegrau"/>
        <w:framePr w:h="3048" w:hRule="exact" w:wrap="around" w:x="8828" w:y="33"/>
      </w:pPr>
      <w:r w:rsidRPr="00925132">
        <w:t>https://commons.wikimedia.o</w:t>
      </w:r>
      <w:r w:rsidR="006535F9">
        <w:t>rg/wiki/File:Antistatremmar.jpg,</w:t>
      </w:r>
    </w:p>
    <w:p w:rsidR="00925132" w:rsidRDefault="00925132" w:rsidP="00570BD9">
      <w:pPr>
        <w:pStyle w:val="Marginaliegrau"/>
        <w:framePr w:h="3048" w:hRule="exact" w:wrap="around" w:x="8828" w:y="33"/>
      </w:pPr>
      <w:r w:rsidRPr="00925132">
        <w:t>https://creativecommons</w:t>
      </w:r>
      <w:r w:rsidR="006535F9">
        <w:t>.org/licenses/by-sa/4.0/deed.en,</w:t>
      </w:r>
    </w:p>
    <w:p w:rsidR="00570BD9" w:rsidRPr="00570BD9" w:rsidRDefault="00925132" w:rsidP="00570BD9">
      <w:pPr>
        <w:pStyle w:val="Marginaliegrau"/>
        <w:framePr w:h="3048" w:hRule="exact" w:wrap="around" w:x="8828" w:y="33"/>
      </w:pPr>
      <w:r w:rsidRPr="00570BD9">
        <w:t>CC-BY-SA-4.0</w:t>
      </w:r>
      <w:r w:rsidR="00570BD9" w:rsidRPr="00570BD9">
        <w:t>,</w:t>
      </w:r>
    </w:p>
    <w:p w:rsidR="00570BD9" w:rsidRDefault="00570BD9" w:rsidP="00570BD9">
      <w:pPr>
        <w:pStyle w:val="Marginaliegrau"/>
        <w:framePr w:h="3048" w:hRule="exact" w:wrap="around" w:x="8828" w:y="33"/>
      </w:pPr>
      <w:r>
        <w:t>abgerufen am 05.08.2015, 16:00,</w:t>
      </w:r>
    </w:p>
    <w:p w:rsidR="00925132" w:rsidRPr="00570BD9" w:rsidRDefault="00570BD9" w:rsidP="00570BD9">
      <w:pPr>
        <w:pStyle w:val="Marginaliegrau"/>
        <w:framePr w:h="3048" w:hRule="exact" w:wrap="around" w:x="8828" w:y="33"/>
      </w:pPr>
      <w:r>
        <w:t>bearbeitet am 15.08.2015</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2551"/>
      </w:tblGrid>
      <w:tr w:rsidR="003F0A5B" w:rsidRPr="00A410C8" w:rsidTr="00C25FA2">
        <w:tc>
          <w:tcPr>
            <w:tcW w:w="4820" w:type="dxa"/>
            <w:shd w:val="clear" w:color="auto" w:fill="auto"/>
          </w:tcPr>
          <w:p w:rsidR="003F0A5B" w:rsidRDefault="003F0A5B" w:rsidP="00C25FA2">
            <w:pPr>
              <w:pStyle w:val="Textkrper"/>
              <w:rPr>
                <w:noProof/>
              </w:rPr>
            </w:pPr>
            <w:r>
              <w:rPr>
                <w:noProof/>
              </w:rPr>
              <w:drawing>
                <wp:inline distT="0" distB="0" distL="0" distR="0" wp14:anchorId="49A77E4D" wp14:editId="39A53115">
                  <wp:extent cx="2938254" cy="1668162"/>
                  <wp:effectExtent l="0" t="0" r="0" b="8255"/>
                  <wp:docPr id="1642" name="Grafik 1642" descr="http://upload.wikimedia.org/wikipedia/commons/9/9d/Antistatremm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upload.wikimedia.org/wikipedia/commons/9/9d/Antistatremmar.jp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937045" cy="1667476"/>
                          </a:xfrm>
                          <a:prstGeom prst="rect">
                            <a:avLst/>
                          </a:prstGeom>
                          <a:noFill/>
                          <a:ln>
                            <a:noFill/>
                          </a:ln>
                        </pic:spPr>
                      </pic:pic>
                    </a:graphicData>
                  </a:graphic>
                </wp:inline>
              </w:drawing>
            </w:r>
          </w:p>
        </w:tc>
        <w:tc>
          <w:tcPr>
            <w:tcW w:w="2551" w:type="dxa"/>
          </w:tcPr>
          <w:p w:rsidR="003F0A5B" w:rsidRDefault="003F0A5B" w:rsidP="00C25FA2">
            <w:pPr>
              <w:pStyle w:val="Textkrper"/>
            </w:pPr>
            <w:r>
              <w:t>Was ist zu erkennen?</w:t>
            </w:r>
          </w:p>
          <w:p w:rsidR="003F0A5B" w:rsidRDefault="003F0A5B" w:rsidP="00C25FA2">
            <w:pPr>
              <w:pStyle w:val="Textkrper"/>
            </w:pPr>
            <w:r>
              <w:t>Wozu sind die Riemen gut?</w:t>
            </w:r>
          </w:p>
          <w:p w:rsidR="003F0A5B" w:rsidRDefault="003F0A5B" w:rsidP="00C25FA2">
            <w:pPr>
              <w:pStyle w:val="Textkrper"/>
            </w:pPr>
            <w:r>
              <w:t>Aus welchem Material sind die Riemen?</w:t>
            </w:r>
          </w:p>
          <w:p w:rsidR="003F0A5B" w:rsidRDefault="003F0A5B" w:rsidP="00C25FA2">
            <w:pPr>
              <w:pStyle w:val="Textkrper"/>
            </w:pPr>
            <w:r>
              <w:t>Funktioniert das wirklich?</w:t>
            </w:r>
          </w:p>
          <w:p w:rsidR="003F0A5B" w:rsidRDefault="003F0A5B" w:rsidP="00C25FA2">
            <w:pPr>
              <w:pStyle w:val="Textkrper"/>
            </w:pPr>
            <w:r>
              <w:t>Warum kann der Fahrer immer noch einen Schlag bekommen, wenn er au</w:t>
            </w:r>
            <w:r>
              <w:t>s</w:t>
            </w:r>
            <w:r>
              <w:t>steigt?</w:t>
            </w:r>
          </w:p>
        </w:tc>
      </w:tr>
    </w:tbl>
    <w:p w:rsidR="00EA417D" w:rsidRDefault="00EA417D" w:rsidP="003F0A5B">
      <w:pPr>
        <w:pStyle w:val="berschrift2"/>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lastRenderedPageBreak/>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C25FA2">
            <w:pPr>
              <w:pStyle w:val="TabelleKopflinks"/>
            </w:pPr>
            <w:r>
              <w:t xml:space="preserve">Elektrostatik </w:t>
            </w:r>
            <w:r w:rsidR="00444412">
              <w:t xml:space="preserve">– </w:t>
            </w:r>
            <w:r>
              <w:t>Anwendungen</w:t>
            </w:r>
            <w:r w:rsidR="00444412">
              <w:t xml:space="preserve"> – Domino</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w:t>
            </w:r>
            <w:r w:rsidRPr="00B51DE9">
              <w:t>0</w:t>
            </w:r>
            <w:r>
              <w:t>4</w:t>
            </w:r>
            <w:r w:rsidRPr="00B51DE9">
              <w:t>.0</w:t>
            </w:r>
            <w:r>
              <w:t>2.03</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LernPROJEKT</w:t>
                  </w:r>
                </w:p>
              </w:tc>
            </w:tr>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LernTHEMA</w:t>
                  </w:r>
                </w:p>
              </w:tc>
            </w:tr>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rsidRPr="00B51DE9">
                    <w:t>LernSCHRITT</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r w:rsidR="00754873">
              <w:t>.</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5C53BA" w:rsidRDefault="005C53BA" w:rsidP="005C53BA">
      <w:pPr>
        <w:pStyle w:val="berschrift3"/>
      </w:pPr>
      <w:r>
        <w:t>Aufgaben:</w:t>
      </w:r>
      <w:r w:rsidRPr="005C53BA">
        <w:rPr>
          <w:noProof/>
          <w:sz w:val="24"/>
        </w:rPr>
        <w:drawing>
          <wp:anchor distT="0" distB="0" distL="114300" distR="114300" simplePos="0" relativeHeight="252313600" behindDoc="0" locked="0" layoutInCell="0" allowOverlap="1" wp14:anchorId="6B80AA58" wp14:editId="4213F1DF">
            <wp:simplePos x="0" y="0"/>
            <wp:positionH relativeFrom="rightMargin">
              <wp:posOffset>828040</wp:posOffset>
            </wp:positionH>
            <wp:positionV relativeFrom="paragraph">
              <wp:posOffset>0</wp:posOffset>
            </wp:positionV>
            <wp:extent cx="349200" cy="320400"/>
            <wp:effectExtent l="0" t="0" r="0" b="3810"/>
            <wp:wrapNone/>
            <wp:docPr id="17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12576" behindDoc="0" locked="0" layoutInCell="0" allowOverlap="1" wp14:anchorId="1232D440" wp14:editId="430565BB">
            <wp:simplePos x="0" y="0"/>
            <wp:positionH relativeFrom="rightMargin">
              <wp:posOffset>467995</wp:posOffset>
            </wp:positionH>
            <wp:positionV relativeFrom="paragraph">
              <wp:posOffset>0</wp:posOffset>
            </wp:positionV>
            <wp:extent cx="349885" cy="320675"/>
            <wp:effectExtent l="0" t="0" r="0" b="3175"/>
            <wp:wrapNone/>
            <wp:docPr id="17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11552" behindDoc="0" locked="0" layoutInCell="0" allowOverlap="1" wp14:anchorId="411C7F8A" wp14:editId="7D55AB58">
            <wp:simplePos x="0" y="0"/>
            <wp:positionH relativeFrom="rightMargin">
              <wp:posOffset>107950</wp:posOffset>
            </wp:positionH>
            <wp:positionV relativeFrom="paragraph">
              <wp:posOffset>0</wp:posOffset>
            </wp:positionV>
            <wp:extent cx="349885" cy="320675"/>
            <wp:effectExtent l="0" t="0" r="0" b="3175"/>
            <wp:wrapNone/>
            <wp:docPr id="17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0A5B" w:rsidRPr="00AE172C" w:rsidRDefault="005F2535" w:rsidP="003F0A5B">
      <w:pPr>
        <w:pStyle w:val="Textkrper"/>
      </w:pPr>
      <w:r>
        <w:rPr>
          <w:noProof/>
          <w:sz w:val="24"/>
        </w:rPr>
        <w:drawing>
          <wp:anchor distT="0" distB="0" distL="114300" distR="114300" simplePos="0" relativeHeight="252251136" behindDoc="0" locked="0" layoutInCell="0" allowOverlap="1" wp14:anchorId="5A9B437B" wp14:editId="1178B0E9">
            <wp:simplePos x="0" y="0"/>
            <wp:positionH relativeFrom="rightMargin">
              <wp:posOffset>117475</wp:posOffset>
            </wp:positionH>
            <wp:positionV relativeFrom="paragraph">
              <wp:posOffset>93980</wp:posOffset>
            </wp:positionV>
            <wp:extent cx="658495" cy="323850"/>
            <wp:effectExtent l="0" t="0" r="8255" b="0"/>
            <wp:wrapNone/>
            <wp:docPr id="165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F0A5B">
        <w:t>Schneiden Sie die einzelnen Dominos aus und legen Sie mit Ihrem Sitznachbarn das Domino zusammen. Beginnen Sie mit dem Domino „Start“.</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3685"/>
        <w:gridCol w:w="3686"/>
      </w:tblGrid>
      <w:tr w:rsidR="003F0A5B" w:rsidRPr="00A410C8" w:rsidTr="00870BEB">
        <w:trPr>
          <w:trHeight w:val="1843"/>
        </w:trPr>
        <w:tc>
          <w:tcPr>
            <w:tcW w:w="3685" w:type="dxa"/>
            <w:shd w:val="clear" w:color="auto" w:fill="auto"/>
            <w:vAlign w:val="center"/>
          </w:tcPr>
          <w:p w:rsidR="003F0A5B" w:rsidRPr="00A410C8" w:rsidRDefault="003F0A5B" w:rsidP="00C25FA2">
            <w:pPr>
              <w:pStyle w:val="Textkrper"/>
              <w:jc w:val="center"/>
            </w:pPr>
            <w:r>
              <w:t>Start</w:t>
            </w:r>
          </w:p>
        </w:tc>
        <w:tc>
          <w:tcPr>
            <w:tcW w:w="3686" w:type="dxa"/>
            <w:vAlign w:val="center"/>
          </w:tcPr>
          <w:p w:rsidR="003F0A5B" w:rsidRPr="00A410C8" w:rsidRDefault="003F0A5B" w:rsidP="00C25FA2">
            <w:pPr>
              <w:pStyle w:val="Textkrper"/>
              <w:jc w:val="center"/>
            </w:pPr>
            <w:r>
              <w:rPr>
                <w:noProof/>
              </w:rPr>
              <w:drawing>
                <wp:anchor distT="0" distB="0" distL="114300" distR="114300" simplePos="0" relativeHeight="252243968" behindDoc="0" locked="0" layoutInCell="1" allowOverlap="1" wp14:anchorId="6196303A" wp14:editId="59C4FD02">
                  <wp:simplePos x="0" y="0"/>
                  <wp:positionH relativeFrom="column">
                    <wp:posOffset>920750</wp:posOffset>
                  </wp:positionH>
                  <wp:positionV relativeFrom="paragraph">
                    <wp:posOffset>-208280</wp:posOffset>
                  </wp:positionV>
                  <wp:extent cx="438785" cy="536575"/>
                  <wp:effectExtent l="0" t="0" r="0" b="0"/>
                  <wp:wrapNone/>
                  <wp:docPr id="1643" name="Grafik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570BD9" w:rsidRPr="00640456" w:rsidRDefault="00570BD9" w:rsidP="00570BD9">
      <w:pPr>
        <w:pStyle w:val="Marginaliegrau"/>
        <w:framePr w:h="319" w:hRule="exact" w:wrap="around" w:x="8845" w:y="65"/>
      </w:pPr>
      <w:r>
        <w:t>Bild des LS</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3685"/>
        <w:gridCol w:w="3686"/>
      </w:tblGrid>
      <w:tr w:rsidR="003F0A5B" w:rsidRPr="00A410C8" w:rsidTr="00870BEB">
        <w:trPr>
          <w:trHeight w:val="1843"/>
        </w:trPr>
        <w:tc>
          <w:tcPr>
            <w:tcW w:w="3685" w:type="dxa"/>
            <w:shd w:val="clear" w:color="auto" w:fill="auto"/>
            <w:vAlign w:val="center"/>
          </w:tcPr>
          <w:p w:rsidR="003F0A5B" w:rsidRDefault="003F0A5B" w:rsidP="00DD1561">
            <w:pPr>
              <w:pStyle w:val="Textkrper"/>
              <w:jc w:val="center"/>
            </w:pPr>
            <w:r>
              <w:t>Abstoßung</w:t>
            </w:r>
          </w:p>
        </w:tc>
        <w:tc>
          <w:tcPr>
            <w:tcW w:w="3686" w:type="dxa"/>
            <w:vAlign w:val="center"/>
          </w:tcPr>
          <w:p w:rsidR="003F0A5B" w:rsidRDefault="00DD1561" w:rsidP="00C25FA2">
            <w:pPr>
              <w:pStyle w:val="Textkrper"/>
              <w:jc w:val="center"/>
              <w:rPr>
                <w:noProof/>
              </w:rPr>
            </w:pPr>
            <w:r>
              <w:rPr>
                <w:noProof/>
              </w:rPr>
              <w:drawing>
                <wp:inline distT="0" distB="0" distL="0" distR="0" wp14:anchorId="7FC48257" wp14:editId="30C93520">
                  <wp:extent cx="691117" cy="1076506"/>
                  <wp:effectExtent l="0" t="0" r="0" b="0"/>
                  <wp:docPr id="1447" name="Grafik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oskop LS Bild.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691210" cy="1076651"/>
                          </a:xfrm>
                          <a:prstGeom prst="rect">
                            <a:avLst/>
                          </a:prstGeom>
                        </pic:spPr>
                      </pic:pic>
                    </a:graphicData>
                  </a:graphic>
                </wp:inline>
              </w:drawing>
            </w:r>
          </w:p>
        </w:tc>
      </w:tr>
    </w:tbl>
    <w:p w:rsidR="00DD1561" w:rsidRDefault="00DD1561" w:rsidP="0028730A">
      <w:pPr>
        <w:pStyle w:val="Marginaliegrau"/>
        <w:framePr w:h="3049" w:hRule="exact" w:wrap="around" w:x="8878" w:yAlign="inline"/>
      </w:pPr>
      <w:r>
        <w:t>Quelle:</w:t>
      </w:r>
    </w:p>
    <w:p w:rsidR="00DD1561" w:rsidRDefault="00DD1561" w:rsidP="0028730A">
      <w:pPr>
        <w:pStyle w:val="Marginaliegrau"/>
        <w:framePr w:h="3049" w:hRule="exact" w:wrap="around" w:x="8878" w:yAlign="inline"/>
      </w:pPr>
      <w:r>
        <w:t>Bild „</w:t>
      </w:r>
      <w:r w:rsidR="0085073C">
        <w:t>E</w:t>
      </w:r>
      <w:r w:rsidR="00DA6064">
        <w:t>ine Plasmakug</w:t>
      </w:r>
      <w:r>
        <w:t>el“,</w:t>
      </w:r>
    </w:p>
    <w:p w:rsidR="00DD1561" w:rsidRDefault="00DD1561" w:rsidP="0028730A">
      <w:pPr>
        <w:pStyle w:val="Marginaliegrau"/>
        <w:framePr w:h="3049" w:hRule="exact" w:wrap="around" w:x="8878" w:yAlign="inline"/>
      </w:pPr>
      <w:r w:rsidRPr="00DD1561">
        <w:t>Luc Viatour</w:t>
      </w:r>
      <w:r>
        <w:t>,</w:t>
      </w:r>
    </w:p>
    <w:p w:rsidR="00DD1561" w:rsidRDefault="00DD1561" w:rsidP="0028730A">
      <w:pPr>
        <w:pStyle w:val="Marginaliegrau"/>
        <w:framePr w:h="3049" w:hRule="exact" w:wrap="around" w:x="8878" w:yAlign="inline"/>
      </w:pPr>
      <w:r w:rsidRPr="00DD1561">
        <w:t>https://de.wikipedia.org/wiki/Plasmalampe#/media/File:Plasma-lamp_2.jpg</w:t>
      </w:r>
      <w:r>
        <w:t>,</w:t>
      </w:r>
    </w:p>
    <w:p w:rsidR="00DD1561" w:rsidRDefault="00DD1561" w:rsidP="0028730A">
      <w:pPr>
        <w:pStyle w:val="Marginaliegrau"/>
        <w:framePr w:h="3049" w:hRule="exact" w:wrap="around" w:x="8878" w:yAlign="inline"/>
      </w:pPr>
      <w:r w:rsidRPr="00DD1561">
        <w:t>http://creativecom-mons.org/licenses/by-sa/3.0/</w:t>
      </w:r>
      <w:r>
        <w:t>,</w:t>
      </w:r>
    </w:p>
    <w:p w:rsidR="0028730A" w:rsidRDefault="00DA6064" w:rsidP="0028730A">
      <w:pPr>
        <w:pStyle w:val="Marginaliegrau"/>
        <w:framePr w:h="3049" w:hRule="exact" w:wrap="around" w:x="8878" w:yAlign="inline"/>
      </w:pPr>
      <w:r>
        <w:t>CC BY-SA-3.0,</w:t>
      </w:r>
    </w:p>
    <w:p w:rsidR="0028730A" w:rsidRPr="00D963EE" w:rsidRDefault="00DD1561" w:rsidP="0028730A">
      <w:pPr>
        <w:pStyle w:val="Marginaliegrau"/>
        <w:framePr w:h="3049" w:hRule="exact" w:wrap="around" w:x="8878" w:yAlign="inline"/>
      </w:pPr>
      <w:r w:rsidRPr="00D963EE">
        <w:t>letzte Veränderung:</w:t>
      </w:r>
      <w:r w:rsidR="00DA6064">
        <w:t xml:space="preserve"> 09:33, 26. Dez</w:t>
      </w:r>
      <w:r w:rsidRPr="00D963EE">
        <w:t>ember 2014</w:t>
      </w:r>
      <w:r w:rsidRPr="00D963EE">
        <w:rPr>
          <w:rFonts w:ascii="Arial" w:hAnsi="Arial"/>
        </w:rPr>
        <w:t>‎</w:t>
      </w:r>
      <w:r w:rsidR="0028730A" w:rsidRPr="00D963EE">
        <w:t>,</w:t>
      </w:r>
    </w:p>
    <w:p w:rsidR="00DD1561" w:rsidRPr="00D963EE" w:rsidRDefault="0028730A" w:rsidP="0028730A">
      <w:pPr>
        <w:pStyle w:val="Marginaliegrau"/>
        <w:framePr w:h="3049" w:hRule="exact" w:wrap="around" w:x="8878" w:yAlign="inline"/>
      </w:pPr>
      <w:r w:rsidRPr="00D963EE">
        <w:t>abgerufen: 19.08.2015</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3F0A5B" w:rsidRPr="00A410C8" w:rsidTr="00870BEB">
        <w:trPr>
          <w:trHeight w:val="1843"/>
        </w:trPr>
        <w:tc>
          <w:tcPr>
            <w:tcW w:w="3685" w:type="dxa"/>
            <w:tcBorders>
              <w:bottom w:val="single" w:sz="4" w:space="0" w:color="auto"/>
            </w:tcBorders>
            <w:shd w:val="clear" w:color="auto" w:fill="auto"/>
            <w:vAlign w:val="center"/>
          </w:tcPr>
          <w:p w:rsidR="003F0A5B" w:rsidRDefault="003F0A5B" w:rsidP="00C25FA2">
            <w:pPr>
              <w:pStyle w:val="Textkrper"/>
              <w:jc w:val="center"/>
            </w:pPr>
            <w:r>
              <w:t>Glimmlampe</w:t>
            </w:r>
          </w:p>
        </w:tc>
        <w:tc>
          <w:tcPr>
            <w:tcW w:w="3686" w:type="dxa"/>
            <w:tcBorders>
              <w:bottom w:val="single" w:sz="4" w:space="0" w:color="auto"/>
            </w:tcBorders>
            <w:vAlign w:val="center"/>
          </w:tcPr>
          <w:p w:rsidR="003F0A5B" w:rsidRDefault="003F0A5B" w:rsidP="00C25FA2">
            <w:pPr>
              <w:pStyle w:val="Textkrper"/>
              <w:jc w:val="center"/>
              <w:rPr>
                <w:noProof/>
              </w:rPr>
            </w:pPr>
            <w:r>
              <w:rPr>
                <w:noProof/>
              </w:rPr>
              <w:drawing>
                <wp:inline distT="0" distB="0" distL="0" distR="0" wp14:anchorId="60EAD103" wp14:editId="2B61495E">
                  <wp:extent cx="1536404" cy="1152794"/>
                  <wp:effectExtent l="0" t="0" r="6985" b="9525"/>
                  <wp:docPr id="1645" name="Grafik 1645" descr="http://upload.wikimedia.org/wikipedia/commons/8/89/Plasma-l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8/89/Plasma-lamp.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555005" cy="1166750"/>
                          </a:xfrm>
                          <a:prstGeom prst="rect">
                            <a:avLst/>
                          </a:prstGeom>
                          <a:noFill/>
                          <a:ln>
                            <a:noFill/>
                          </a:ln>
                        </pic:spPr>
                      </pic:pic>
                    </a:graphicData>
                  </a:graphic>
                </wp:inline>
              </w:drawing>
            </w:r>
          </w:p>
        </w:tc>
      </w:tr>
      <w:tr w:rsidR="003F0A5B" w:rsidRPr="00A410C8" w:rsidTr="00870BEB">
        <w:trPr>
          <w:trHeight w:val="1843"/>
        </w:trPr>
        <w:tc>
          <w:tcPr>
            <w:tcW w:w="3685" w:type="dxa"/>
            <w:tcBorders>
              <w:bottom w:val="nil"/>
            </w:tcBorders>
            <w:shd w:val="clear" w:color="auto" w:fill="auto"/>
            <w:vAlign w:val="center"/>
          </w:tcPr>
          <w:p w:rsidR="003F0A5B" w:rsidRPr="00A410C8" w:rsidRDefault="003F0A5B" w:rsidP="00C25FA2">
            <w:pPr>
              <w:pStyle w:val="Textkrper"/>
              <w:jc w:val="center"/>
            </w:pPr>
            <w:r>
              <w:t>Anziehung</w:t>
            </w:r>
          </w:p>
        </w:tc>
        <w:tc>
          <w:tcPr>
            <w:tcW w:w="3686" w:type="dxa"/>
            <w:tcBorders>
              <w:bottom w:val="nil"/>
            </w:tcBorders>
            <w:vAlign w:val="center"/>
          </w:tcPr>
          <w:p w:rsidR="003F0A5B" w:rsidRPr="00A410C8" w:rsidRDefault="003F0A5B" w:rsidP="00C25FA2">
            <w:pPr>
              <w:pStyle w:val="Textkrper"/>
              <w:jc w:val="center"/>
            </w:pPr>
            <w:r>
              <w:rPr>
                <w:noProof/>
              </w:rPr>
              <w:drawing>
                <wp:anchor distT="0" distB="0" distL="114300" distR="114300" simplePos="0" relativeHeight="252246016" behindDoc="0" locked="0" layoutInCell="1" allowOverlap="1" wp14:anchorId="28745FA6" wp14:editId="13863D39">
                  <wp:simplePos x="0" y="0"/>
                  <wp:positionH relativeFrom="column">
                    <wp:posOffset>1123950</wp:posOffset>
                  </wp:positionH>
                  <wp:positionV relativeFrom="paragraph">
                    <wp:posOffset>-143510</wp:posOffset>
                  </wp:positionV>
                  <wp:extent cx="389890" cy="542290"/>
                  <wp:effectExtent l="0" t="0" r="0" b="0"/>
                  <wp:wrapNone/>
                  <wp:docPr id="1646" name="Grafik 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44992" behindDoc="0" locked="0" layoutInCell="1" allowOverlap="1" wp14:anchorId="1FE765FC" wp14:editId="0B4049D2">
                  <wp:simplePos x="0" y="0"/>
                  <wp:positionH relativeFrom="column">
                    <wp:posOffset>571500</wp:posOffset>
                  </wp:positionH>
                  <wp:positionV relativeFrom="paragraph">
                    <wp:posOffset>-137795</wp:posOffset>
                  </wp:positionV>
                  <wp:extent cx="389890" cy="542290"/>
                  <wp:effectExtent l="0" t="0" r="0" b="0"/>
                  <wp:wrapNone/>
                  <wp:docPr id="1647" name="Grafik 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p>
        </w:tc>
      </w:tr>
    </w:tbl>
    <w:p w:rsidR="00570BD9" w:rsidRPr="00640456" w:rsidRDefault="00570BD9" w:rsidP="00570BD9">
      <w:pPr>
        <w:pStyle w:val="Marginaliegrau"/>
        <w:framePr w:h="319" w:hRule="exact" w:wrap="around" w:x="8878" w:y="205"/>
      </w:pPr>
      <w:r>
        <w:t>Bild</w:t>
      </w:r>
      <w:r w:rsidR="00D963EE">
        <w:t>er</w:t>
      </w:r>
      <w:r>
        <w:t xml:space="preserve">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3F0A5B" w:rsidRPr="00A410C8" w:rsidTr="00870BEB">
        <w:trPr>
          <w:trHeight w:val="1843"/>
        </w:trPr>
        <w:tc>
          <w:tcPr>
            <w:tcW w:w="3685" w:type="dxa"/>
            <w:tcBorders>
              <w:bottom w:val="single" w:sz="4" w:space="0" w:color="auto"/>
            </w:tcBorders>
            <w:shd w:val="clear" w:color="auto" w:fill="auto"/>
            <w:vAlign w:val="center"/>
          </w:tcPr>
          <w:p w:rsidR="003F0A5B" w:rsidRPr="00A410C8" w:rsidRDefault="003F0A5B" w:rsidP="00C25FA2">
            <w:pPr>
              <w:pStyle w:val="Textkrper"/>
              <w:jc w:val="center"/>
            </w:pPr>
            <w:r>
              <w:t>Elektron</w:t>
            </w:r>
          </w:p>
        </w:tc>
        <w:tc>
          <w:tcPr>
            <w:tcW w:w="3686" w:type="dxa"/>
            <w:tcBorders>
              <w:bottom w:val="single" w:sz="4" w:space="0" w:color="auto"/>
            </w:tcBorders>
            <w:vAlign w:val="center"/>
          </w:tcPr>
          <w:p w:rsidR="003F0A5B" w:rsidRPr="00A410C8" w:rsidRDefault="003F0A5B" w:rsidP="00C25FA2">
            <w:pPr>
              <w:pStyle w:val="Textkrper"/>
              <w:jc w:val="center"/>
            </w:pPr>
            <w:r>
              <w:rPr>
                <w:noProof/>
              </w:rPr>
              <w:drawing>
                <wp:anchor distT="0" distB="0" distL="114300" distR="114300" simplePos="0" relativeHeight="252248064" behindDoc="0" locked="0" layoutInCell="1" allowOverlap="1" wp14:anchorId="1E067442" wp14:editId="78A6C4F7">
                  <wp:simplePos x="0" y="0"/>
                  <wp:positionH relativeFrom="column">
                    <wp:posOffset>1118870</wp:posOffset>
                  </wp:positionH>
                  <wp:positionV relativeFrom="paragraph">
                    <wp:posOffset>-138430</wp:posOffset>
                  </wp:positionV>
                  <wp:extent cx="389890" cy="542290"/>
                  <wp:effectExtent l="0" t="0" r="0" b="0"/>
                  <wp:wrapNone/>
                  <wp:docPr id="1648" name="Grafik 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47040" behindDoc="0" locked="0" layoutInCell="1" allowOverlap="1" wp14:anchorId="30DF3264" wp14:editId="7D9CE723">
                  <wp:simplePos x="0" y="0"/>
                  <wp:positionH relativeFrom="column">
                    <wp:posOffset>620395</wp:posOffset>
                  </wp:positionH>
                  <wp:positionV relativeFrom="paragraph">
                    <wp:posOffset>-142240</wp:posOffset>
                  </wp:positionV>
                  <wp:extent cx="438785" cy="536575"/>
                  <wp:effectExtent l="0" t="0" r="0" b="0"/>
                  <wp:wrapNone/>
                  <wp:docPr id="1649" name="Grafik 1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p>
        </w:tc>
      </w:tr>
      <w:tr w:rsidR="003F0A5B" w:rsidRPr="00A410C8" w:rsidTr="00870BEB">
        <w:trPr>
          <w:trHeight w:val="1843"/>
        </w:trPr>
        <w:tc>
          <w:tcPr>
            <w:tcW w:w="3685" w:type="dxa"/>
            <w:tcBorders>
              <w:bottom w:val="nil"/>
            </w:tcBorders>
            <w:shd w:val="clear" w:color="auto" w:fill="auto"/>
            <w:vAlign w:val="center"/>
          </w:tcPr>
          <w:p w:rsidR="003F0A5B" w:rsidRDefault="003F0A5B" w:rsidP="00C25FA2">
            <w:pPr>
              <w:pStyle w:val="Textkrper"/>
              <w:jc w:val="center"/>
            </w:pPr>
            <w:r>
              <w:lastRenderedPageBreak/>
              <w:t>Elektroskop</w:t>
            </w:r>
          </w:p>
        </w:tc>
        <w:tc>
          <w:tcPr>
            <w:tcW w:w="3686" w:type="dxa"/>
            <w:tcBorders>
              <w:bottom w:val="nil"/>
            </w:tcBorders>
            <w:vAlign w:val="center"/>
          </w:tcPr>
          <w:p w:rsidR="003F0A5B" w:rsidRPr="00FC38BF" w:rsidRDefault="00DD1561" w:rsidP="00C25FA2">
            <w:pPr>
              <w:pStyle w:val="Textkrper"/>
              <w:jc w:val="center"/>
              <w:rPr>
                <w:noProof/>
              </w:rPr>
            </w:pPr>
            <w:r>
              <w:rPr>
                <w:noProof/>
              </w:rPr>
              <w:drawing>
                <wp:inline distT="0" distB="0" distL="0" distR="0" wp14:anchorId="0330AA05" wp14:editId="7CF73510">
                  <wp:extent cx="2200940" cy="380566"/>
                  <wp:effectExtent l="0" t="0" r="0" b="635"/>
                  <wp:docPr id="1453" name="Grafik 1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203450" cy="381000"/>
                          </a:xfrm>
                          <a:prstGeom prst="rect">
                            <a:avLst/>
                          </a:prstGeom>
                        </pic:spPr>
                      </pic:pic>
                    </a:graphicData>
                  </a:graphic>
                </wp:inline>
              </w:drawing>
            </w:r>
          </w:p>
        </w:tc>
      </w:tr>
    </w:tbl>
    <w:p w:rsidR="00DD1561" w:rsidRPr="00640456" w:rsidRDefault="00DD1561" w:rsidP="00DD1561">
      <w:pPr>
        <w:pStyle w:val="Marginaliegrau"/>
        <w:framePr w:h="319" w:hRule="exact" w:wrap="around" w:x="8811" w:y="-1686"/>
      </w:pPr>
      <w:r>
        <w:t>Bild des LS</w:t>
      </w:r>
    </w:p>
    <w:p w:rsidR="009D3B43" w:rsidRDefault="00DD1561" w:rsidP="009D3B43">
      <w:pPr>
        <w:pStyle w:val="Marginaliegrau"/>
        <w:framePr w:h="2965" w:hRule="exact" w:wrap="around" w:x="8828" w:y="22"/>
      </w:pPr>
      <w:r>
        <w:t>Quelle:</w:t>
      </w:r>
    </w:p>
    <w:p w:rsidR="009D3B43" w:rsidRDefault="009D3B43" w:rsidP="009D3B43">
      <w:pPr>
        <w:pStyle w:val="Marginaliegrau"/>
        <w:framePr w:h="2965" w:hRule="exact" w:wrap="around" w:x="8828" w:y="22"/>
      </w:pPr>
      <w:r>
        <w:t>Bild „</w:t>
      </w:r>
      <w:r w:rsidRPr="009D3B43">
        <w:t>Hochspannungsmast Mastfuss Erdung</w:t>
      </w:r>
    </w:p>
    <w:p w:rsidR="009D3B43" w:rsidRDefault="009D3B43" w:rsidP="009D3B43">
      <w:pPr>
        <w:pStyle w:val="Marginaliegrau"/>
        <w:framePr w:h="2965" w:hRule="exact" w:wrap="around" w:x="8828" w:y="22"/>
      </w:pPr>
      <w:r w:rsidRPr="009D3B43">
        <w:t xml:space="preserve"> IMGP4568.jpg</w:t>
      </w:r>
      <w:r>
        <w:t>“,</w:t>
      </w:r>
    </w:p>
    <w:p w:rsidR="009D3B43" w:rsidRDefault="009D3B43" w:rsidP="009D3B43">
      <w:pPr>
        <w:pStyle w:val="Marginaliegrau"/>
        <w:framePr w:h="2965" w:hRule="exact" w:wrap="around" w:x="8828" w:y="22"/>
      </w:pPr>
      <w:r>
        <w:t>Smial</w:t>
      </w:r>
    </w:p>
    <w:p w:rsidR="009D3B43" w:rsidRDefault="009D3B43" w:rsidP="009D3B43">
      <w:pPr>
        <w:pStyle w:val="Marginaliegrau"/>
        <w:framePr w:h="2965" w:hRule="exact" w:wrap="around" w:x="8828" w:y="22"/>
      </w:pPr>
      <w:r>
        <w:t>https://commons.wikimedwi.org/wiki/File:HochspannHoch_mast_Mastfuss_Erdung_IMIM4568.jpg,</w:t>
      </w:r>
    </w:p>
    <w:p w:rsidR="009D3B43" w:rsidRDefault="009D3B43" w:rsidP="009D3B43">
      <w:pPr>
        <w:pStyle w:val="Marginaliegrau"/>
        <w:framePr w:h="2965" w:hRule="exact" w:wrap="around" w:x="8828" w:y="22"/>
      </w:pPr>
      <w:r w:rsidRPr="009D3B43">
        <w:t>https://creativecommons.org/licenses/by-sa/2.0/de/deed.en</w:t>
      </w:r>
      <w:r>
        <w:t>,</w:t>
      </w:r>
    </w:p>
    <w:p w:rsidR="009D3B43" w:rsidRDefault="009D3B43" w:rsidP="009D3B43">
      <w:pPr>
        <w:pStyle w:val="Marginaliegrau"/>
        <w:framePr w:h="2965" w:hRule="exact" w:wrap="around" w:x="8828" w:y="22"/>
      </w:pPr>
      <w:r>
        <w:t>CC-BY-SA-2.0</w:t>
      </w:r>
    </w:p>
    <w:p w:rsidR="009D3B43" w:rsidRPr="00640456" w:rsidRDefault="009D3B43" w:rsidP="009D3B43">
      <w:pPr>
        <w:pStyle w:val="Marginaliegrau"/>
        <w:framePr w:h="2965" w:hRule="exact" w:wrap="around" w:x="8828" w:y="22"/>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3F0A5B" w:rsidTr="00870BEB">
        <w:trPr>
          <w:trHeight w:val="1843"/>
        </w:trPr>
        <w:tc>
          <w:tcPr>
            <w:tcW w:w="3685" w:type="dxa"/>
            <w:tcBorders>
              <w:bottom w:val="single" w:sz="4" w:space="0" w:color="auto"/>
            </w:tcBorders>
            <w:shd w:val="clear" w:color="auto" w:fill="auto"/>
            <w:vAlign w:val="center"/>
          </w:tcPr>
          <w:p w:rsidR="003F0A5B" w:rsidRDefault="003F0A5B" w:rsidP="00C25FA2">
            <w:pPr>
              <w:pStyle w:val="Textkrper"/>
              <w:jc w:val="center"/>
            </w:pPr>
            <w:r>
              <w:t>Influenz</w:t>
            </w:r>
          </w:p>
        </w:tc>
        <w:tc>
          <w:tcPr>
            <w:tcW w:w="3686" w:type="dxa"/>
            <w:tcBorders>
              <w:bottom w:val="single" w:sz="4" w:space="0" w:color="auto"/>
            </w:tcBorders>
            <w:vAlign w:val="center"/>
          </w:tcPr>
          <w:p w:rsidR="003F0A5B" w:rsidRDefault="003F0A5B" w:rsidP="00C25FA2">
            <w:pPr>
              <w:pStyle w:val="Textkrper"/>
              <w:jc w:val="center"/>
              <w:rPr>
                <w:noProof/>
              </w:rPr>
            </w:pPr>
            <w:r w:rsidRPr="00742ADF">
              <w:rPr>
                <w:noProof/>
              </w:rPr>
              <w:drawing>
                <wp:inline distT="0" distB="0" distL="0" distR="0" wp14:anchorId="28352AE3" wp14:editId="1ABB0D6D">
                  <wp:extent cx="1145345" cy="1722066"/>
                  <wp:effectExtent l="0" t="2540" r="0" b="0"/>
                  <wp:docPr id="1651" name="Grafik 1651" descr="http://upload.wikimedia.org/wikipedia/commons/8/8c/Hochspannungsmast_Mastfuss_Erdung_IMGP45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8/8c/Hochspannungsmast_Mastfuss_Erdung_IMGP4568.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rot="16200000">
                            <a:off x="0" y="0"/>
                            <a:ext cx="1160749" cy="1745227"/>
                          </a:xfrm>
                          <a:prstGeom prst="rect">
                            <a:avLst/>
                          </a:prstGeom>
                          <a:noFill/>
                          <a:ln>
                            <a:noFill/>
                          </a:ln>
                        </pic:spPr>
                      </pic:pic>
                    </a:graphicData>
                  </a:graphic>
                </wp:inline>
              </w:drawing>
            </w:r>
          </w:p>
        </w:tc>
      </w:tr>
      <w:tr w:rsidR="003F0A5B" w:rsidRPr="00A410C8" w:rsidTr="00870BEB">
        <w:trPr>
          <w:trHeight w:val="1843"/>
        </w:trPr>
        <w:tc>
          <w:tcPr>
            <w:tcW w:w="3685" w:type="dxa"/>
            <w:tcBorders>
              <w:bottom w:val="nil"/>
            </w:tcBorders>
            <w:shd w:val="clear" w:color="auto" w:fill="auto"/>
            <w:vAlign w:val="center"/>
          </w:tcPr>
          <w:p w:rsidR="003F0A5B" w:rsidRPr="00A410C8" w:rsidRDefault="003F0A5B" w:rsidP="00C25FA2">
            <w:pPr>
              <w:pStyle w:val="Textkrper"/>
              <w:jc w:val="center"/>
            </w:pPr>
            <w:r>
              <w:t>Proton</w:t>
            </w:r>
          </w:p>
        </w:tc>
        <w:tc>
          <w:tcPr>
            <w:tcW w:w="3686" w:type="dxa"/>
            <w:tcBorders>
              <w:bottom w:val="nil"/>
            </w:tcBorders>
            <w:vAlign w:val="center"/>
          </w:tcPr>
          <w:p w:rsidR="003F0A5B" w:rsidRPr="00A410C8" w:rsidRDefault="003F0A5B" w:rsidP="00C25FA2">
            <w:pPr>
              <w:pStyle w:val="Textkrper"/>
              <w:jc w:val="center"/>
            </w:pPr>
            <w:r>
              <w:rPr>
                <w:noProof/>
              </w:rPr>
              <w:drawing>
                <wp:anchor distT="0" distB="0" distL="114300" distR="114300" simplePos="0" relativeHeight="252249088" behindDoc="0" locked="0" layoutInCell="1" allowOverlap="1" wp14:anchorId="5599C18F" wp14:editId="06A36611">
                  <wp:simplePos x="0" y="0"/>
                  <wp:positionH relativeFrom="column">
                    <wp:posOffset>925830</wp:posOffset>
                  </wp:positionH>
                  <wp:positionV relativeFrom="paragraph">
                    <wp:posOffset>-206375</wp:posOffset>
                  </wp:positionV>
                  <wp:extent cx="389890" cy="542290"/>
                  <wp:effectExtent l="0" t="0" r="0" b="0"/>
                  <wp:wrapNone/>
                  <wp:docPr id="1652" name="Grafik 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p>
        </w:tc>
      </w:tr>
    </w:tbl>
    <w:p w:rsidR="0085073C" w:rsidRPr="00640456" w:rsidRDefault="0085073C" w:rsidP="0085073C">
      <w:pPr>
        <w:pStyle w:val="Marginaliegrau"/>
        <w:framePr w:h="319" w:hRule="exact" w:wrap="around" w:x="8811" w:y="197"/>
      </w:pPr>
      <w:r>
        <w:t>Bild des LS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3F0A5B" w:rsidRPr="00A410C8" w:rsidTr="00C25FA2">
        <w:trPr>
          <w:trHeight w:val="1843"/>
        </w:trPr>
        <w:tc>
          <w:tcPr>
            <w:tcW w:w="3685" w:type="dxa"/>
            <w:shd w:val="clear" w:color="auto" w:fill="auto"/>
            <w:vAlign w:val="center"/>
          </w:tcPr>
          <w:p w:rsidR="003F0A5B" w:rsidRDefault="003F0A5B" w:rsidP="00C25FA2">
            <w:pPr>
              <w:pStyle w:val="Textkrper"/>
              <w:jc w:val="center"/>
            </w:pPr>
            <w:r>
              <w:t>Geladener Körper</w:t>
            </w:r>
          </w:p>
        </w:tc>
        <w:tc>
          <w:tcPr>
            <w:tcW w:w="3686" w:type="dxa"/>
            <w:vAlign w:val="center"/>
          </w:tcPr>
          <w:p w:rsidR="003F0A5B" w:rsidRDefault="003F0A5B" w:rsidP="00C25FA2">
            <w:pPr>
              <w:pStyle w:val="Textkrper"/>
              <w:jc w:val="center"/>
              <w:rPr>
                <w:noProof/>
              </w:rPr>
            </w:pPr>
            <w:r>
              <w:rPr>
                <w:noProof/>
              </w:rPr>
              <w:drawing>
                <wp:inline distT="0" distB="0" distL="0" distR="0" wp14:anchorId="262F9827" wp14:editId="0AECDFD2">
                  <wp:extent cx="2215412" cy="1036674"/>
                  <wp:effectExtent l="0" t="0" r="0" b="0"/>
                  <wp:docPr id="1653" name="Grafik 1653" descr="http://upload.wikimedia.org/wikipedia/commons/thumb/4/43/Influenz_2.svg/1280px-Influenz_2.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4/43/Influenz_2.svg/1280px-Influenz_2.svg.pn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217360" cy="1037586"/>
                          </a:xfrm>
                          <a:prstGeom prst="rect">
                            <a:avLst/>
                          </a:prstGeom>
                          <a:noFill/>
                          <a:ln>
                            <a:noFill/>
                          </a:ln>
                        </pic:spPr>
                      </pic:pic>
                    </a:graphicData>
                  </a:graphic>
                </wp:inline>
              </w:drawing>
            </w:r>
          </w:p>
        </w:tc>
      </w:tr>
      <w:tr w:rsidR="003F0A5B" w:rsidRPr="00A410C8" w:rsidTr="00C25FA2">
        <w:trPr>
          <w:trHeight w:val="1843"/>
        </w:trPr>
        <w:tc>
          <w:tcPr>
            <w:tcW w:w="3685" w:type="dxa"/>
            <w:shd w:val="clear" w:color="auto" w:fill="auto"/>
            <w:vAlign w:val="center"/>
          </w:tcPr>
          <w:p w:rsidR="003F0A5B" w:rsidRDefault="003F0A5B" w:rsidP="00C25FA2">
            <w:pPr>
              <w:pStyle w:val="Textkrper"/>
              <w:jc w:val="center"/>
            </w:pPr>
            <w:r>
              <w:t>Erdung</w:t>
            </w:r>
          </w:p>
        </w:tc>
        <w:tc>
          <w:tcPr>
            <w:tcW w:w="3686" w:type="dxa"/>
            <w:vAlign w:val="center"/>
          </w:tcPr>
          <w:p w:rsidR="003F0A5B" w:rsidRDefault="003F0A5B" w:rsidP="00C25FA2">
            <w:pPr>
              <w:pStyle w:val="Textkrper"/>
              <w:jc w:val="center"/>
              <w:rPr>
                <w:noProof/>
              </w:rPr>
            </w:pPr>
            <w:r>
              <w:rPr>
                <w:noProof/>
              </w:rPr>
              <w:t>Ziel</w:t>
            </w:r>
          </w:p>
        </w:tc>
      </w:tr>
    </w:tbl>
    <w:p w:rsidR="00EA417D" w:rsidRDefault="00EA417D" w:rsidP="003F0A5B">
      <w:pPr>
        <w:pStyle w:val="berschrift2"/>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lastRenderedPageBreak/>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C25FA2">
            <w:pPr>
              <w:pStyle w:val="TabelleKopflinks"/>
            </w:pPr>
            <w:r>
              <w:t xml:space="preserve">Elektrostatik </w:t>
            </w:r>
            <w:r w:rsidR="00444412">
              <w:t xml:space="preserve">– </w:t>
            </w:r>
            <w:r>
              <w:t>Anwendungen</w:t>
            </w:r>
            <w:r w:rsidR="00DF4631">
              <w:t xml:space="preserve"> </w:t>
            </w:r>
            <w:r w:rsidR="002F56F9">
              <w:t>–</w:t>
            </w:r>
            <w:r w:rsidR="00444412">
              <w:t xml:space="preserve"> Lernkärtchen</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w:t>
            </w:r>
            <w:r w:rsidRPr="00B51DE9">
              <w:t>0</w:t>
            </w:r>
            <w:r>
              <w:t>4</w:t>
            </w:r>
            <w:r w:rsidRPr="00B51DE9">
              <w:t>.0</w:t>
            </w:r>
            <w:r>
              <w:t>2.04</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LernPROJEKT</w:t>
                  </w:r>
                </w:p>
              </w:tc>
            </w:tr>
            <w:tr w:rsidR="003F0A5B" w:rsidRPr="00B51DE9" w:rsidTr="00C25FA2">
              <w:trPr>
                <w:trHeight w:val="284"/>
              </w:trPr>
              <w:tc>
                <w:tcPr>
                  <w:tcW w:w="2090" w:type="dxa"/>
                  <w:shd w:val="clear" w:color="auto" w:fill="auto"/>
                </w:tcPr>
                <w:p w:rsidR="003F0A5B" w:rsidRPr="00B51DE9" w:rsidRDefault="003F0A5B" w:rsidP="00C25FA2">
                  <w:pPr>
                    <w:pStyle w:val="Textkrpermitte"/>
                  </w:pPr>
                  <w:r w:rsidRPr="00B51DE9">
                    <w:t>LernTHEMA</w:t>
                  </w:r>
                </w:p>
              </w:tc>
            </w:tr>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rsidRPr="00B51DE9">
                    <w:t>LernSCHRITT</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r w:rsidR="00754873">
              <w:t>.</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5C53BA" w:rsidRDefault="005C53BA" w:rsidP="005C53BA">
      <w:pPr>
        <w:pStyle w:val="berschrift3"/>
      </w:pPr>
      <w:r>
        <w:t>Aufgaben:</w:t>
      </w:r>
      <w:r w:rsidRPr="005C53BA">
        <w:rPr>
          <w:noProof/>
          <w:sz w:val="24"/>
        </w:rPr>
        <w:drawing>
          <wp:anchor distT="0" distB="0" distL="114300" distR="114300" simplePos="0" relativeHeight="252317696" behindDoc="0" locked="0" layoutInCell="0" allowOverlap="1" wp14:anchorId="3C5331FD" wp14:editId="5EB18150">
            <wp:simplePos x="0" y="0"/>
            <wp:positionH relativeFrom="rightMargin">
              <wp:posOffset>828040</wp:posOffset>
            </wp:positionH>
            <wp:positionV relativeFrom="paragraph">
              <wp:posOffset>0</wp:posOffset>
            </wp:positionV>
            <wp:extent cx="349200" cy="320400"/>
            <wp:effectExtent l="0" t="0" r="0" b="3810"/>
            <wp:wrapNone/>
            <wp:docPr id="17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16672" behindDoc="0" locked="0" layoutInCell="0" allowOverlap="1" wp14:anchorId="5ABAC210" wp14:editId="49B3BE26">
            <wp:simplePos x="0" y="0"/>
            <wp:positionH relativeFrom="rightMargin">
              <wp:posOffset>467995</wp:posOffset>
            </wp:positionH>
            <wp:positionV relativeFrom="paragraph">
              <wp:posOffset>0</wp:posOffset>
            </wp:positionV>
            <wp:extent cx="349885" cy="320675"/>
            <wp:effectExtent l="0" t="0" r="0" b="3175"/>
            <wp:wrapNone/>
            <wp:docPr id="17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53BA">
        <w:rPr>
          <w:noProof/>
          <w:sz w:val="24"/>
        </w:rPr>
        <w:drawing>
          <wp:anchor distT="0" distB="0" distL="114300" distR="114300" simplePos="0" relativeHeight="252315648" behindDoc="0" locked="0" layoutInCell="0" allowOverlap="1" wp14:anchorId="0F928595" wp14:editId="031B6D70">
            <wp:simplePos x="0" y="0"/>
            <wp:positionH relativeFrom="rightMargin">
              <wp:posOffset>107950</wp:posOffset>
            </wp:positionH>
            <wp:positionV relativeFrom="paragraph">
              <wp:posOffset>0</wp:posOffset>
            </wp:positionV>
            <wp:extent cx="349885" cy="320675"/>
            <wp:effectExtent l="0" t="0" r="0" b="3175"/>
            <wp:wrapNone/>
            <wp:docPr id="17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E530A" w:rsidRDefault="005F2535" w:rsidP="001D408B">
      <w:pPr>
        <w:pStyle w:val="Textkrper"/>
      </w:pPr>
      <w:r>
        <w:rPr>
          <w:noProof/>
          <w:sz w:val="24"/>
        </w:rPr>
        <w:drawing>
          <wp:anchor distT="0" distB="0" distL="114300" distR="114300" simplePos="0" relativeHeight="252253184" behindDoc="0" locked="0" layoutInCell="0" allowOverlap="1" wp14:anchorId="4E422007" wp14:editId="59D38B2E">
            <wp:simplePos x="0" y="0"/>
            <wp:positionH relativeFrom="rightMargin">
              <wp:posOffset>110490</wp:posOffset>
            </wp:positionH>
            <wp:positionV relativeFrom="paragraph">
              <wp:posOffset>103505</wp:posOffset>
            </wp:positionV>
            <wp:extent cx="302260" cy="323850"/>
            <wp:effectExtent l="0" t="0" r="2540" b="0"/>
            <wp:wrapNone/>
            <wp:docPr id="16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F0A5B">
        <w:t>Erstellen Sie Lernkärtchen aus den folgenden Begriffen.</w:t>
      </w:r>
    </w:p>
    <w:p w:rsidR="005659E7" w:rsidRDefault="005659E7" w:rsidP="005659E7">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3F0A5B" w:rsidRPr="00A410C8" w:rsidTr="00C25FA2">
        <w:tc>
          <w:tcPr>
            <w:tcW w:w="2445" w:type="dxa"/>
            <w:shd w:val="clear" w:color="auto" w:fill="auto"/>
          </w:tcPr>
          <w:p w:rsidR="003F0A5B" w:rsidRPr="00A410C8" w:rsidRDefault="003F0A5B" w:rsidP="00C25FA2">
            <w:pPr>
              <w:pStyle w:val="Textkrper"/>
            </w:pPr>
            <w:r>
              <w:t>Elektrisch geladener Kö</w:t>
            </w:r>
            <w:r>
              <w:t>r</w:t>
            </w:r>
            <w:r>
              <w:t>per</w:t>
            </w:r>
          </w:p>
        </w:tc>
        <w:tc>
          <w:tcPr>
            <w:tcW w:w="2445" w:type="dxa"/>
          </w:tcPr>
          <w:p w:rsidR="003F0A5B" w:rsidRPr="00A410C8" w:rsidRDefault="003F0A5B" w:rsidP="00C25FA2">
            <w:pPr>
              <w:pStyle w:val="Textkrper"/>
            </w:pPr>
            <w:r>
              <w:t>Anziehung</w:t>
            </w:r>
          </w:p>
        </w:tc>
        <w:tc>
          <w:tcPr>
            <w:tcW w:w="2445" w:type="dxa"/>
          </w:tcPr>
          <w:p w:rsidR="003F0A5B" w:rsidRPr="00A410C8" w:rsidRDefault="003F0A5B" w:rsidP="00C25FA2">
            <w:pPr>
              <w:pStyle w:val="Textkrper"/>
            </w:pPr>
            <w:r>
              <w:t>Abstoßung</w:t>
            </w:r>
          </w:p>
        </w:tc>
      </w:tr>
      <w:tr w:rsidR="003F0A5B" w:rsidRPr="00A410C8" w:rsidTr="00C25FA2">
        <w:tc>
          <w:tcPr>
            <w:tcW w:w="2445" w:type="dxa"/>
            <w:shd w:val="clear" w:color="auto" w:fill="auto"/>
          </w:tcPr>
          <w:p w:rsidR="003F0A5B" w:rsidRPr="00A410C8" w:rsidRDefault="003F0A5B" w:rsidP="00C25FA2">
            <w:pPr>
              <w:pStyle w:val="Textkrper"/>
            </w:pPr>
            <w:r>
              <w:t>Elektronen</w:t>
            </w:r>
          </w:p>
        </w:tc>
        <w:tc>
          <w:tcPr>
            <w:tcW w:w="2445" w:type="dxa"/>
          </w:tcPr>
          <w:p w:rsidR="003F0A5B" w:rsidRPr="00A410C8" w:rsidRDefault="003F0A5B" w:rsidP="00C25FA2">
            <w:pPr>
              <w:pStyle w:val="Textkrper"/>
            </w:pPr>
            <w:r>
              <w:t>Protonen</w:t>
            </w:r>
          </w:p>
        </w:tc>
        <w:tc>
          <w:tcPr>
            <w:tcW w:w="2445" w:type="dxa"/>
          </w:tcPr>
          <w:p w:rsidR="003F0A5B" w:rsidRPr="00A410C8" w:rsidRDefault="003F0A5B" w:rsidP="00C25FA2">
            <w:pPr>
              <w:pStyle w:val="Textkrper"/>
            </w:pPr>
            <w:r>
              <w:t>Atomkern</w:t>
            </w:r>
          </w:p>
        </w:tc>
      </w:tr>
      <w:tr w:rsidR="003F0A5B" w:rsidRPr="00A410C8" w:rsidTr="00C25FA2">
        <w:tc>
          <w:tcPr>
            <w:tcW w:w="2445" w:type="dxa"/>
            <w:shd w:val="clear" w:color="auto" w:fill="auto"/>
          </w:tcPr>
          <w:p w:rsidR="003F0A5B" w:rsidRPr="00A410C8" w:rsidRDefault="003F0A5B" w:rsidP="00C25FA2">
            <w:pPr>
              <w:pStyle w:val="Textkrper"/>
            </w:pPr>
            <w:r>
              <w:t>Atomhülle</w:t>
            </w:r>
          </w:p>
        </w:tc>
        <w:tc>
          <w:tcPr>
            <w:tcW w:w="2445" w:type="dxa"/>
          </w:tcPr>
          <w:p w:rsidR="003F0A5B" w:rsidRPr="00A410C8" w:rsidRDefault="003F0A5B" w:rsidP="00C25FA2">
            <w:pPr>
              <w:pStyle w:val="Textkrper"/>
            </w:pPr>
            <w:r>
              <w:t>Gleichnamig geladene Körper</w:t>
            </w:r>
          </w:p>
        </w:tc>
        <w:tc>
          <w:tcPr>
            <w:tcW w:w="2445" w:type="dxa"/>
          </w:tcPr>
          <w:p w:rsidR="003F0A5B" w:rsidRPr="00A410C8" w:rsidRDefault="003F0A5B" w:rsidP="00C25FA2">
            <w:pPr>
              <w:pStyle w:val="Textkrper"/>
            </w:pPr>
            <w:r>
              <w:t>Ungleichnamig geladene Körper</w:t>
            </w:r>
          </w:p>
        </w:tc>
      </w:tr>
      <w:tr w:rsidR="003F0A5B" w:rsidRPr="00A410C8" w:rsidTr="00C25FA2">
        <w:tc>
          <w:tcPr>
            <w:tcW w:w="2445" w:type="dxa"/>
            <w:shd w:val="clear" w:color="auto" w:fill="auto"/>
          </w:tcPr>
          <w:p w:rsidR="003F0A5B" w:rsidRPr="00A410C8" w:rsidRDefault="003F0A5B" w:rsidP="00C25FA2">
            <w:pPr>
              <w:pStyle w:val="Textkrper"/>
            </w:pPr>
            <w:r>
              <w:t>Elektrische Felder</w:t>
            </w:r>
          </w:p>
        </w:tc>
        <w:tc>
          <w:tcPr>
            <w:tcW w:w="2445" w:type="dxa"/>
          </w:tcPr>
          <w:p w:rsidR="003F0A5B" w:rsidRPr="00A410C8" w:rsidRDefault="003F0A5B" w:rsidP="00C25FA2">
            <w:pPr>
              <w:pStyle w:val="Textkrper"/>
            </w:pPr>
            <w:r>
              <w:t>Elektroskop</w:t>
            </w:r>
          </w:p>
        </w:tc>
        <w:tc>
          <w:tcPr>
            <w:tcW w:w="2445" w:type="dxa"/>
          </w:tcPr>
          <w:p w:rsidR="003F0A5B" w:rsidRPr="00A410C8" w:rsidRDefault="003F0A5B" w:rsidP="00C25FA2">
            <w:pPr>
              <w:pStyle w:val="Textkrper"/>
            </w:pPr>
            <w:r>
              <w:t>Glimmlampe</w:t>
            </w:r>
          </w:p>
        </w:tc>
      </w:tr>
      <w:tr w:rsidR="003F0A5B" w:rsidRPr="00A410C8" w:rsidTr="00C25FA2">
        <w:tc>
          <w:tcPr>
            <w:tcW w:w="2445" w:type="dxa"/>
            <w:shd w:val="clear" w:color="auto" w:fill="auto"/>
          </w:tcPr>
          <w:p w:rsidR="003F0A5B" w:rsidRDefault="003F0A5B" w:rsidP="00C25FA2">
            <w:pPr>
              <w:pStyle w:val="Textkrper"/>
            </w:pPr>
            <w:r>
              <w:t>Ladung</w:t>
            </w:r>
          </w:p>
        </w:tc>
        <w:tc>
          <w:tcPr>
            <w:tcW w:w="2445" w:type="dxa"/>
          </w:tcPr>
          <w:p w:rsidR="003F0A5B" w:rsidRDefault="003F0A5B" w:rsidP="00C25FA2">
            <w:pPr>
              <w:pStyle w:val="Textkrper"/>
            </w:pPr>
            <w:r>
              <w:t>Ladungsarten</w:t>
            </w:r>
          </w:p>
        </w:tc>
        <w:tc>
          <w:tcPr>
            <w:tcW w:w="2445" w:type="dxa"/>
          </w:tcPr>
          <w:p w:rsidR="003F0A5B" w:rsidRDefault="003F0A5B" w:rsidP="00C25FA2">
            <w:pPr>
              <w:pStyle w:val="Textkrper"/>
            </w:pPr>
            <w:r>
              <w:t>Ladungsgröße</w:t>
            </w:r>
          </w:p>
        </w:tc>
      </w:tr>
      <w:tr w:rsidR="003F0A5B" w:rsidRPr="00A410C8" w:rsidTr="00C25FA2">
        <w:tc>
          <w:tcPr>
            <w:tcW w:w="2445" w:type="dxa"/>
            <w:shd w:val="clear" w:color="auto" w:fill="auto"/>
          </w:tcPr>
          <w:p w:rsidR="003F0A5B" w:rsidRDefault="003F0A5B" w:rsidP="00C25FA2">
            <w:pPr>
              <w:pStyle w:val="Textkrper"/>
            </w:pPr>
            <w:r>
              <w:t>Erdung</w:t>
            </w:r>
          </w:p>
        </w:tc>
        <w:tc>
          <w:tcPr>
            <w:tcW w:w="2445" w:type="dxa"/>
          </w:tcPr>
          <w:p w:rsidR="003F0A5B" w:rsidRDefault="003F0A5B" w:rsidP="00C25FA2">
            <w:pPr>
              <w:pStyle w:val="Textkrper"/>
            </w:pPr>
            <w:r>
              <w:t>Influenz</w:t>
            </w:r>
          </w:p>
        </w:tc>
        <w:tc>
          <w:tcPr>
            <w:tcW w:w="2445" w:type="dxa"/>
          </w:tcPr>
          <w:p w:rsidR="003F0A5B" w:rsidRDefault="003F0A5B" w:rsidP="00C25FA2">
            <w:pPr>
              <w:pStyle w:val="Textkrper"/>
            </w:pPr>
            <w:r>
              <w:t>Ladungsaustausch</w:t>
            </w:r>
          </w:p>
        </w:tc>
      </w:tr>
      <w:tr w:rsidR="003F0A5B" w:rsidRPr="00A410C8" w:rsidTr="00C25FA2">
        <w:tc>
          <w:tcPr>
            <w:tcW w:w="2445" w:type="dxa"/>
            <w:shd w:val="clear" w:color="auto" w:fill="auto"/>
          </w:tcPr>
          <w:p w:rsidR="003F0A5B" w:rsidRDefault="003F0A5B" w:rsidP="00C25FA2">
            <w:pPr>
              <w:pStyle w:val="Textkrper"/>
            </w:pPr>
            <w:r>
              <w:t>Ladungsverschiebung</w:t>
            </w:r>
          </w:p>
        </w:tc>
        <w:tc>
          <w:tcPr>
            <w:tcW w:w="2445" w:type="dxa"/>
          </w:tcPr>
          <w:p w:rsidR="003F0A5B" w:rsidRDefault="003F0A5B" w:rsidP="00C25FA2">
            <w:pPr>
              <w:pStyle w:val="Textkrper"/>
            </w:pPr>
            <w:r>
              <w:t>Neutralisieren</w:t>
            </w:r>
          </w:p>
        </w:tc>
        <w:tc>
          <w:tcPr>
            <w:tcW w:w="2445" w:type="dxa"/>
          </w:tcPr>
          <w:p w:rsidR="003F0A5B" w:rsidRDefault="003F0A5B" w:rsidP="00C25FA2">
            <w:pPr>
              <w:pStyle w:val="Textkrper"/>
            </w:pPr>
          </w:p>
        </w:tc>
      </w:tr>
    </w:tbl>
    <w:p w:rsidR="003A7DC1" w:rsidRDefault="003A7DC1" w:rsidP="003F0A5B">
      <w:pPr>
        <w:pStyle w:val="berschrift2"/>
      </w:pPr>
      <w:r>
        <w:br w:type="page"/>
      </w:r>
      <w:bookmarkStart w:id="0" w:name="_GoBack"/>
      <w:bookmarkEnd w:id="0"/>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F0A5B" w:rsidRPr="00B51DE9" w:rsidTr="00C25FA2">
        <w:trPr>
          <w:trHeight w:val="523"/>
        </w:trPr>
        <w:tc>
          <w:tcPr>
            <w:tcW w:w="2268"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lastRenderedPageBreak/>
              <w:t>Kompetenzbereich</w:t>
            </w:r>
          </w:p>
          <w:p w:rsidR="003F0A5B" w:rsidRDefault="003F0A5B" w:rsidP="00C25FA2">
            <w:pPr>
              <w:pStyle w:val="TabelleKopflinks"/>
            </w:pPr>
            <w:r>
              <w:t>Bewertung</w:t>
            </w:r>
          </w:p>
        </w:tc>
        <w:tc>
          <w:tcPr>
            <w:tcW w:w="851"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Lernfortschritt</w:t>
            </w:r>
          </w:p>
          <w:p w:rsidR="003F0A5B" w:rsidRDefault="003F0A5B" w:rsidP="00C25FA2">
            <w:pPr>
              <w:pStyle w:val="TabelleKopflinks"/>
            </w:pPr>
            <w:r>
              <w:t>LFS 2+3</w:t>
            </w:r>
          </w:p>
        </w:tc>
        <w:tc>
          <w:tcPr>
            <w:tcW w:w="4229" w:type="dxa"/>
            <w:tcBorders>
              <w:left w:val="single" w:sz="4" w:space="0" w:color="auto"/>
              <w:bottom w:val="single" w:sz="4" w:space="0" w:color="auto"/>
              <w:right w:val="single" w:sz="4" w:space="0" w:color="auto"/>
            </w:tcBorders>
            <w:shd w:val="clear" w:color="auto" w:fill="D9D9D9"/>
            <w:hideMark/>
          </w:tcPr>
          <w:p w:rsidR="003F0A5B" w:rsidRDefault="003F0A5B" w:rsidP="00C25FA2">
            <w:pPr>
              <w:pStyle w:val="Tabelle6pt"/>
              <w:rPr>
                <w:color w:val="000000"/>
              </w:rPr>
            </w:pPr>
            <w:r>
              <w:t>Materialien/Titel</w:t>
            </w:r>
          </w:p>
          <w:p w:rsidR="003F0A5B" w:rsidRDefault="003F0A5B" w:rsidP="002F56F9">
            <w:pPr>
              <w:pStyle w:val="TabelleKopflinks"/>
            </w:pPr>
            <w:r>
              <w:t xml:space="preserve">Elektrostatik </w:t>
            </w:r>
            <w:r w:rsidR="00444412">
              <w:t xml:space="preserve">– </w:t>
            </w:r>
            <w:r>
              <w:t>Anwendungen</w:t>
            </w:r>
            <w:r w:rsidR="002F56F9">
              <w:t xml:space="preserve"> –  L</w:t>
            </w:r>
            <w:r w:rsidR="00444412">
              <w:t>ösung</w:t>
            </w:r>
          </w:p>
        </w:tc>
        <w:tc>
          <w:tcPr>
            <w:tcW w:w="188" w:type="dxa"/>
            <w:vMerge w:val="restart"/>
            <w:tcBorders>
              <w:top w:val="nil"/>
              <w:left w:val="single" w:sz="4" w:space="0" w:color="auto"/>
              <w:bottom w:val="nil"/>
              <w:right w:val="single" w:sz="4" w:space="0" w:color="auto"/>
            </w:tcBorders>
            <w:shd w:val="clear" w:color="auto" w:fill="FFFFFF"/>
          </w:tcPr>
          <w:p w:rsidR="003F0A5B" w:rsidRPr="004B658C" w:rsidRDefault="003F0A5B" w:rsidP="00C25FA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F0A5B" w:rsidRPr="00B51DE9" w:rsidRDefault="003F0A5B" w:rsidP="00C25FA2">
            <w:pPr>
              <w:pStyle w:val="TabelleKopfmitte"/>
            </w:pPr>
            <w:r>
              <w:t>Physik</w:t>
            </w:r>
          </w:p>
          <w:p w:rsidR="003F0A5B" w:rsidRPr="00B51DE9" w:rsidRDefault="003F0A5B" w:rsidP="003F0A5B">
            <w:pPr>
              <w:pStyle w:val="TabelleKopfmitte"/>
              <w:rPr>
                <w:rFonts w:eastAsia="Calibri"/>
              </w:rPr>
            </w:pPr>
            <w:r>
              <w:t>Ph04</w:t>
            </w:r>
            <w:r w:rsidRPr="00B51DE9">
              <w:t>.0</w:t>
            </w:r>
            <w:r>
              <w:t>2.05</w:t>
            </w: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Kompetenz:</w:t>
            </w:r>
          </w:p>
          <w:p w:rsidR="003F0A5B" w:rsidRDefault="003F0A5B" w:rsidP="00C25FA2">
            <w:pPr>
              <w:pStyle w:val="Kopf8ptafz"/>
            </w:pPr>
            <w:r>
              <w:t>Ich kann die Entdeckung des Kopierers für die Gesellschaft beschreiben.</w:t>
            </w:r>
          </w:p>
          <w:p w:rsidR="003F0A5B" w:rsidRDefault="003F0A5B" w:rsidP="00C25FA2">
            <w:pPr>
              <w:pStyle w:val="Kopf8ptafz"/>
            </w:pPr>
            <w:r>
              <w:t>Ich kann die Nutzung der Elektrostatik in Kopierern und Elektrofiltern kommentieren.</w:t>
            </w:r>
          </w:p>
          <w:p w:rsidR="003F0A5B" w:rsidRDefault="003F0A5B" w:rsidP="00C25FA2">
            <w:pPr>
              <w:pStyle w:val="Kopf8ptafz"/>
            </w:pPr>
            <w:r>
              <w:t>Ich kann die Gefährdung durch Blitze und entsprechende Schutzmechanismen nennen und bewerten.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F0A5B" w:rsidRPr="00B51DE9" w:rsidTr="00C25FA2">
              <w:trPr>
                <w:trHeight w:val="284"/>
              </w:trPr>
              <w:tc>
                <w:tcPr>
                  <w:tcW w:w="2090" w:type="dxa"/>
                  <w:shd w:val="clear" w:color="auto" w:fill="D9D9D9" w:themeFill="background1" w:themeFillShade="D9"/>
                </w:tcPr>
                <w:p w:rsidR="003F0A5B" w:rsidRPr="00B51DE9" w:rsidRDefault="003F0A5B" w:rsidP="00C25FA2">
                  <w:pPr>
                    <w:pStyle w:val="TabelleKopfmitte"/>
                  </w:pPr>
                  <w:r>
                    <w:t>Lösung</w:t>
                  </w:r>
                </w:p>
              </w:tc>
            </w:tr>
          </w:tbl>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hideMark/>
          </w:tcPr>
          <w:p w:rsidR="003F0A5B" w:rsidRPr="004B658C" w:rsidRDefault="003F0A5B" w:rsidP="00C25FA2">
            <w:pPr>
              <w:pStyle w:val="Tabelle6pt"/>
            </w:pPr>
            <w:r w:rsidRPr="004B658C">
              <w:t>Hauptbezug:</w:t>
            </w:r>
          </w:p>
          <w:p w:rsidR="003F0A5B" w:rsidRDefault="003F0A5B" w:rsidP="00C25FA2">
            <w:pPr>
              <w:pStyle w:val="Kopf8ptafz"/>
            </w:pPr>
            <w:r>
              <w:t xml:space="preserve">Ich kann </w:t>
            </w:r>
            <w:r w:rsidRPr="008F2F06">
              <w:t>Auswirkungen physikalischer Erkenntnisse in historischen und gesellschaftlichen Zusamme</w:t>
            </w:r>
            <w:r w:rsidRPr="008F2F06">
              <w:t>n</w:t>
            </w:r>
            <w:r w:rsidRPr="005063BC">
              <w:t>hän</w:t>
            </w:r>
            <w:r>
              <w:t>gen nennen</w:t>
            </w:r>
          </w:p>
          <w:p w:rsidR="003F0A5B" w:rsidRDefault="003F0A5B" w:rsidP="00C25FA2">
            <w:pPr>
              <w:pStyle w:val="Kopf8ptafz"/>
            </w:pPr>
            <w:r w:rsidRPr="008F2F06">
              <w:t xml:space="preserve">Ich kann gegebene Lösungen unter </w:t>
            </w:r>
            <w:r w:rsidRPr="005063BC">
              <w:t>Berücksichtigung physikalischer Aspekte beurteilen und komme</w:t>
            </w:r>
            <w:r w:rsidRPr="005063BC">
              <w:t>n</w:t>
            </w:r>
            <w:r w:rsidRPr="005063BC">
              <w:t>tieren.</w:t>
            </w: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r w:rsidR="003F0A5B" w:rsidRPr="00B51DE9" w:rsidTr="00C25FA2">
        <w:tc>
          <w:tcPr>
            <w:tcW w:w="7348" w:type="dxa"/>
            <w:gridSpan w:val="3"/>
            <w:tcBorders>
              <w:left w:val="single" w:sz="4" w:space="0" w:color="auto"/>
              <w:right w:val="single" w:sz="4" w:space="0" w:color="auto"/>
            </w:tcBorders>
            <w:tcMar>
              <w:bottom w:w="0" w:type="dxa"/>
            </w:tcMar>
            <w:hideMark/>
          </w:tcPr>
          <w:p w:rsidR="003F0A5B" w:rsidRDefault="003F0A5B" w:rsidP="00C25FA2">
            <w:pPr>
              <w:pStyle w:val="Tabelle6pt"/>
            </w:pPr>
            <w:r>
              <w:t>Weitere Bezüge:</w:t>
            </w:r>
          </w:p>
          <w:p w:rsidR="003F0A5B" w:rsidRDefault="003F0A5B" w:rsidP="00C25FA2">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F0A5B" w:rsidRDefault="003F0A5B" w:rsidP="00C25FA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F0A5B" w:rsidRPr="00B51DE9" w:rsidRDefault="003F0A5B" w:rsidP="00C25FA2">
            <w:pPr>
              <w:pStyle w:val="TabelleKopfmitte"/>
            </w:pPr>
          </w:p>
        </w:tc>
      </w:tr>
    </w:tbl>
    <w:p w:rsidR="003F0A5B" w:rsidRDefault="0026231E" w:rsidP="0026231E">
      <w:pPr>
        <w:pStyle w:val="berschrift3"/>
      </w:pPr>
      <w:r>
        <w:t>Bilder besprechen</w:t>
      </w:r>
    </w:p>
    <w:p w:rsidR="0026231E" w:rsidRPr="00DF4631" w:rsidRDefault="0026231E" w:rsidP="0026231E">
      <w:pPr>
        <w:pStyle w:val="Textkrper"/>
        <w:rPr>
          <w:b/>
          <w:u w:val="single"/>
        </w:rPr>
      </w:pPr>
      <w:r w:rsidRPr="00DF4631">
        <w:rPr>
          <w:b/>
          <w:u w:val="single"/>
        </w:rPr>
        <w:t>Rutsche:</w:t>
      </w:r>
    </w:p>
    <w:p w:rsidR="0026231E" w:rsidRDefault="0026231E" w:rsidP="0026231E">
      <w:pPr>
        <w:pStyle w:val="Textkrper"/>
      </w:pPr>
      <w:r>
        <w:t>Der Junge ist die Rutsche heruntergerutscht. Dabei hat seine Kleidung am Kunststoff der Rutsche gerieben. Sowohl die Rutsche als auch die Kleidung des Jungen mit dem Ju</w:t>
      </w:r>
      <w:r>
        <w:t>n</w:t>
      </w:r>
      <w:r>
        <w:t>gen drin haben sich aufgeladen. Die Ladung hat sich über den Jungen gleichmäßig ve</w:t>
      </w:r>
      <w:r>
        <w:t>r</w:t>
      </w:r>
      <w:r>
        <w:t>teilt. Ein Teil der Ladung ist in die Haare des Jungen gegangen. Da es sich um gleichn</w:t>
      </w:r>
      <w:r>
        <w:t>a</w:t>
      </w:r>
      <w:r>
        <w:t>mige Ladungen handelt kommt es zu Abstoßungseffekten. Die Haare sind so leicht, dass sie sich von den anderen Haaren abstoßen. So kommt es, dass dem Jungen die Haare zu Berge stehen.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Blitz:</w:t>
      </w:r>
    </w:p>
    <w:p w:rsidR="0026231E" w:rsidRDefault="0026231E" w:rsidP="0026231E">
      <w:pPr>
        <w:pStyle w:val="Textkrper"/>
      </w:pPr>
      <w:r>
        <w:t>Ein Blitz entsteht, wenn in einer Gewitterwolke die verschiedenen Luftmassen aneina</w:t>
      </w:r>
      <w:r>
        <w:t>n</w:t>
      </w:r>
      <w:r>
        <w:t>der oder an Wassermolekülen vorbeistreifen und sich dabei aufladen. Irgendwann ist die Ladung zu groß und wird in einem Blitz entladen.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Experiment:</w:t>
      </w:r>
    </w:p>
    <w:p w:rsidR="0026231E" w:rsidRDefault="0026231E" w:rsidP="0026231E">
      <w:pPr>
        <w:pStyle w:val="Textkrper"/>
      </w:pPr>
      <w:r>
        <w:t>Auf dem Bild befindet sich rechts eine Elektrisiermaschine, ein hängender Mann, ein Mädchen auf einem Holzfass und Wasserbassin. Die Maschine erzeugt durch Reibung elektrische Ladung. Diese Ladung fließt durch die beiden Menschen und erzeugt auf dem Wasserbassin einen Tröpfchennebel. Die beiden Menschen sollen den Boden nicht berühren, damit sie nicht geerdet sind und die Ladung nicht in den Boden abfließen kann.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Generator:</w:t>
      </w:r>
    </w:p>
    <w:p w:rsidR="0026231E" w:rsidRDefault="0026231E" w:rsidP="0026231E">
      <w:pPr>
        <w:pStyle w:val="Textkrper"/>
      </w:pPr>
      <w:r>
        <w:t>Auf der großen Kugel wird eine große Ladungsmenge erzeugt. Die kleine Kugel dient zum Entladen der großen. Es kann mittels Überschlagsblitz erfolgen, wenn die Ladung zu groß wird, oder wenn die kleine Kugel näher herangebracht wird. Die kleine Kugel kann durch Influenzeffekte in Bewegung gebracht werden.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Regenschirm:</w:t>
      </w:r>
    </w:p>
    <w:p w:rsidR="0026231E" w:rsidRDefault="0026231E" w:rsidP="0026231E">
      <w:pPr>
        <w:pStyle w:val="Textkrper"/>
      </w:pPr>
      <w:r>
        <w:t>Ein Mann trägt einen Regenschirm mit langer Spitze und einem Kabel, das den Boden berührt. Der Schirm soll den Mann vor einem Blitzeinschlag schützen. Die Idee, die d</w:t>
      </w:r>
      <w:r>
        <w:t>a</w:t>
      </w:r>
      <w:r>
        <w:t>hinter steckt ist, dass der Blitz in die Spitze einschlägt und die Ladung dann über das Kabel in den Erdboden abgeleitet wird, ohne dass der Mann Schaden nimmt. Leider lässt sich diese Erfindung nicht realistisch einsetzten, da der Blitz gerne vom Kabel auf den Menschen überspringt. Auch wird der Mann durch seine Schrittstellung Ladung vom Erdboden aufnehmen und diese durch ihn hindurchfließen.</w:t>
      </w:r>
    </w:p>
    <w:p w:rsidR="00DF4631" w:rsidRDefault="00DF4631" w:rsidP="0026231E">
      <w:pPr>
        <w:pStyle w:val="Textkrper"/>
      </w:pPr>
      <w:r>
        <w:br w:type="page"/>
      </w:r>
    </w:p>
    <w:p w:rsidR="0026231E" w:rsidRPr="00DF4631" w:rsidRDefault="0026231E" w:rsidP="0026231E">
      <w:pPr>
        <w:pStyle w:val="Textkrper"/>
        <w:rPr>
          <w:b/>
          <w:u w:val="single"/>
        </w:rPr>
      </w:pPr>
      <w:r w:rsidRPr="00DF4631">
        <w:rPr>
          <w:b/>
          <w:u w:val="single"/>
        </w:rPr>
        <w:lastRenderedPageBreak/>
        <w:t>Fundamentanker:</w:t>
      </w:r>
    </w:p>
    <w:p w:rsidR="0026231E" w:rsidRDefault="0026231E" w:rsidP="0026231E">
      <w:pPr>
        <w:pStyle w:val="Textkrper"/>
      </w:pPr>
      <w:r>
        <w:t>Ein Kabel führt zu einer abgedeckten Potentialausgleichsschiene. Von dieser aus gehen zwei Fundamentanker weiter in den Erdboden hinein. Die Fundamentanker sollen übe</w:t>
      </w:r>
      <w:r>
        <w:t>r</w:t>
      </w:r>
      <w:r>
        <w:t>schüssige Ladung in den Erdboden ableiten und die im Haus angeschlossenen Elektr</w:t>
      </w:r>
      <w:r>
        <w:t>o</w:t>
      </w:r>
      <w:r>
        <w:t>geräte vor Schaden schützen.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Tüte:</w:t>
      </w:r>
    </w:p>
    <w:p w:rsidR="0026231E" w:rsidRDefault="0026231E" w:rsidP="0026231E">
      <w:pPr>
        <w:pStyle w:val="Textkrper"/>
      </w:pPr>
      <w:r>
        <w:t>In der Tüte sind elektrisch leitfähige Materialien integriert. Diese sollen den Inhalt vor Ladungen schützen. Die elektrischen Bauteile auf der Platine gehen bei zu großen L</w:t>
      </w:r>
      <w:r>
        <w:t>a</w:t>
      </w:r>
      <w:r>
        <w:t>dungen schnell kaputt. Wenn der Mensch elektrisch aufgeladen ist, kann die Ladung vom Menschen auf die Platine überspringen und diese zerstören. Deshalb sollte sich der Anwender beim Einbau vorher erden, um sich so zu entladen.</w:t>
      </w:r>
    </w:p>
    <w:p w:rsidR="00DF4631" w:rsidRDefault="00DF4631" w:rsidP="0026231E">
      <w:pPr>
        <w:pStyle w:val="Textkrper"/>
      </w:pPr>
    </w:p>
    <w:p w:rsidR="0026231E" w:rsidRPr="00DF4631" w:rsidRDefault="0026231E" w:rsidP="0026231E">
      <w:pPr>
        <w:pStyle w:val="Textkrper"/>
        <w:rPr>
          <w:b/>
          <w:u w:val="single"/>
        </w:rPr>
      </w:pPr>
      <w:r w:rsidRPr="00DF4631">
        <w:rPr>
          <w:b/>
          <w:u w:val="single"/>
        </w:rPr>
        <w:t>Antistatik-Riemen:</w:t>
      </w:r>
    </w:p>
    <w:p w:rsidR="00EA417D" w:rsidRDefault="0026231E" w:rsidP="0026231E">
      <w:pPr>
        <w:pStyle w:val="Textkrper"/>
      </w:pPr>
      <w:r>
        <w:t>Hinten am Auto sind zwei elektrisch leitfähige Riemen an der Karosserie befestigt. Die Riemen sollen die Reibungselektrizität, die durch die Gummireifen mit der Straße en</w:t>
      </w:r>
      <w:r>
        <w:t>t</w:t>
      </w:r>
      <w:r>
        <w:t>steht wieder in den Boden ableiten. Allerdings ist die so entstandene Ladung eher gering als dass sie dem Menschen etwas ausmacht. Des Weiteren kann diese Maßnahme die Reibungselektrizität, die zwischen dem Menschen und dem gepolsterten Sitz entsteht nicht ableiten. Rutscht der Fahrer beim Fahren viel im Sitz hin und her, bekommt er immer noch einen gewischt, wenn er das Metall des Autos anfasst.</w:t>
      </w:r>
      <w:r w:rsidR="00EA417D">
        <w:br w:type="page"/>
      </w:r>
    </w:p>
    <w:p w:rsidR="0026231E" w:rsidRDefault="0026231E" w:rsidP="0026231E">
      <w:pPr>
        <w:pStyle w:val="berschrift3"/>
      </w:pPr>
      <w:r>
        <w:lastRenderedPageBreak/>
        <w:t>Domino</w:t>
      </w:r>
    </w:p>
    <w:p w:rsidR="00570BD9" w:rsidRPr="00640456" w:rsidRDefault="00570BD9" w:rsidP="00570BD9">
      <w:pPr>
        <w:pStyle w:val="Marginaliegrau"/>
        <w:framePr w:h="319" w:hRule="exact" w:wrap="around" w:x="8761" w:y="118"/>
      </w:pPr>
      <w:r>
        <w:t>Bilder des Autors</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26231E" w:rsidRPr="00A410C8" w:rsidTr="00C25FA2">
        <w:trPr>
          <w:trHeight w:val="1843"/>
        </w:trPr>
        <w:tc>
          <w:tcPr>
            <w:tcW w:w="3685" w:type="dxa"/>
            <w:shd w:val="clear" w:color="auto" w:fill="auto"/>
            <w:vAlign w:val="center"/>
          </w:tcPr>
          <w:p w:rsidR="0026231E" w:rsidRPr="00A410C8" w:rsidRDefault="0026231E" w:rsidP="00C25FA2">
            <w:pPr>
              <w:pStyle w:val="Textkrper"/>
              <w:jc w:val="center"/>
            </w:pPr>
            <w:r>
              <w:t>Start</w:t>
            </w:r>
          </w:p>
        </w:tc>
        <w:tc>
          <w:tcPr>
            <w:tcW w:w="3686" w:type="dxa"/>
            <w:vAlign w:val="center"/>
          </w:tcPr>
          <w:p w:rsidR="0026231E" w:rsidRPr="00A410C8" w:rsidRDefault="0026231E" w:rsidP="00C25FA2">
            <w:pPr>
              <w:pStyle w:val="Textkrper"/>
              <w:jc w:val="center"/>
            </w:pPr>
            <w:r>
              <w:rPr>
                <w:noProof/>
              </w:rPr>
              <w:drawing>
                <wp:anchor distT="0" distB="0" distL="114300" distR="114300" simplePos="0" relativeHeight="252255232" behindDoc="0" locked="0" layoutInCell="1" allowOverlap="1" wp14:anchorId="702EFF02" wp14:editId="55F9E7C3">
                  <wp:simplePos x="0" y="0"/>
                  <wp:positionH relativeFrom="column">
                    <wp:posOffset>920750</wp:posOffset>
                  </wp:positionH>
                  <wp:positionV relativeFrom="paragraph">
                    <wp:posOffset>-208280</wp:posOffset>
                  </wp:positionV>
                  <wp:extent cx="438785" cy="536575"/>
                  <wp:effectExtent l="0" t="0" r="0" b="0"/>
                  <wp:wrapNone/>
                  <wp:docPr id="1657" name="Grafik 1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p>
        </w:tc>
      </w:tr>
      <w:tr w:rsidR="0026231E" w:rsidRPr="00A410C8" w:rsidTr="00C25FA2">
        <w:trPr>
          <w:trHeight w:val="1843"/>
        </w:trPr>
        <w:tc>
          <w:tcPr>
            <w:tcW w:w="3685" w:type="dxa"/>
            <w:shd w:val="clear" w:color="auto" w:fill="auto"/>
            <w:vAlign w:val="center"/>
          </w:tcPr>
          <w:p w:rsidR="0026231E" w:rsidRPr="00A410C8" w:rsidRDefault="0026231E" w:rsidP="00C25FA2">
            <w:pPr>
              <w:pStyle w:val="Textkrper"/>
              <w:jc w:val="center"/>
            </w:pPr>
            <w:r>
              <w:t>Proton</w:t>
            </w:r>
          </w:p>
        </w:tc>
        <w:tc>
          <w:tcPr>
            <w:tcW w:w="3686" w:type="dxa"/>
            <w:vAlign w:val="center"/>
          </w:tcPr>
          <w:p w:rsidR="0026231E" w:rsidRPr="00A410C8" w:rsidRDefault="0026231E" w:rsidP="00C25FA2">
            <w:pPr>
              <w:pStyle w:val="Textkrper"/>
              <w:jc w:val="center"/>
            </w:pPr>
            <w:r>
              <w:rPr>
                <w:noProof/>
              </w:rPr>
              <w:drawing>
                <wp:anchor distT="0" distB="0" distL="114300" distR="114300" simplePos="0" relativeHeight="252256256" behindDoc="0" locked="0" layoutInCell="1" allowOverlap="1" wp14:anchorId="6F3CFD60" wp14:editId="11D14E67">
                  <wp:simplePos x="0" y="0"/>
                  <wp:positionH relativeFrom="column">
                    <wp:posOffset>925830</wp:posOffset>
                  </wp:positionH>
                  <wp:positionV relativeFrom="paragraph">
                    <wp:posOffset>-206375</wp:posOffset>
                  </wp:positionV>
                  <wp:extent cx="389890" cy="542290"/>
                  <wp:effectExtent l="0" t="0" r="0" b="0"/>
                  <wp:wrapNone/>
                  <wp:docPr id="1658" name="Grafik 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p>
        </w:tc>
      </w:tr>
      <w:tr w:rsidR="0026231E" w:rsidRPr="00A410C8" w:rsidTr="00870BEB">
        <w:trPr>
          <w:trHeight w:val="1843"/>
        </w:trPr>
        <w:tc>
          <w:tcPr>
            <w:tcW w:w="3685" w:type="dxa"/>
            <w:tcBorders>
              <w:bottom w:val="single" w:sz="4" w:space="0" w:color="auto"/>
            </w:tcBorders>
            <w:shd w:val="clear" w:color="auto" w:fill="auto"/>
            <w:vAlign w:val="center"/>
          </w:tcPr>
          <w:p w:rsidR="0026231E" w:rsidRPr="00A410C8" w:rsidRDefault="0026231E" w:rsidP="00C25FA2">
            <w:pPr>
              <w:pStyle w:val="Textkrper"/>
              <w:jc w:val="center"/>
            </w:pPr>
            <w:r>
              <w:t>Elektron</w:t>
            </w:r>
          </w:p>
        </w:tc>
        <w:tc>
          <w:tcPr>
            <w:tcW w:w="3686" w:type="dxa"/>
            <w:tcBorders>
              <w:bottom w:val="single" w:sz="4" w:space="0" w:color="auto"/>
            </w:tcBorders>
            <w:vAlign w:val="center"/>
          </w:tcPr>
          <w:p w:rsidR="0026231E" w:rsidRPr="00A410C8" w:rsidRDefault="0026231E" w:rsidP="00C25FA2">
            <w:pPr>
              <w:pStyle w:val="Textkrper"/>
              <w:jc w:val="center"/>
            </w:pPr>
            <w:r>
              <w:rPr>
                <w:noProof/>
              </w:rPr>
              <w:drawing>
                <wp:anchor distT="0" distB="0" distL="114300" distR="114300" simplePos="0" relativeHeight="252258304" behindDoc="0" locked="0" layoutInCell="1" allowOverlap="1" wp14:anchorId="2E085CAD" wp14:editId="11D81252">
                  <wp:simplePos x="0" y="0"/>
                  <wp:positionH relativeFrom="column">
                    <wp:posOffset>1118870</wp:posOffset>
                  </wp:positionH>
                  <wp:positionV relativeFrom="paragraph">
                    <wp:posOffset>-138430</wp:posOffset>
                  </wp:positionV>
                  <wp:extent cx="389890" cy="542290"/>
                  <wp:effectExtent l="0" t="0" r="0" b="0"/>
                  <wp:wrapNone/>
                  <wp:docPr id="1659" name="Grafik 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57280" behindDoc="0" locked="0" layoutInCell="1" allowOverlap="1" wp14:anchorId="2943937B" wp14:editId="207D984C">
                  <wp:simplePos x="0" y="0"/>
                  <wp:positionH relativeFrom="column">
                    <wp:posOffset>620395</wp:posOffset>
                  </wp:positionH>
                  <wp:positionV relativeFrom="paragraph">
                    <wp:posOffset>-142240</wp:posOffset>
                  </wp:positionV>
                  <wp:extent cx="438785" cy="536575"/>
                  <wp:effectExtent l="0" t="0" r="0" b="0"/>
                  <wp:wrapNone/>
                  <wp:docPr id="1660" name="Grafik 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8785" cy="536575"/>
                          </a:xfrm>
                          <a:prstGeom prst="rect">
                            <a:avLst/>
                          </a:prstGeom>
                          <a:noFill/>
                        </pic:spPr>
                      </pic:pic>
                    </a:graphicData>
                  </a:graphic>
                  <wp14:sizeRelH relativeFrom="margin">
                    <wp14:pctWidth>0</wp14:pctWidth>
                  </wp14:sizeRelH>
                  <wp14:sizeRelV relativeFrom="margin">
                    <wp14:pctHeight>0</wp14:pctHeight>
                  </wp14:sizeRelV>
                </wp:anchor>
              </w:drawing>
            </w:r>
          </w:p>
        </w:tc>
      </w:tr>
      <w:tr w:rsidR="0026231E" w:rsidRPr="00A410C8" w:rsidTr="00870BEB">
        <w:trPr>
          <w:trHeight w:val="1843"/>
        </w:trPr>
        <w:tc>
          <w:tcPr>
            <w:tcW w:w="3685" w:type="dxa"/>
            <w:tcBorders>
              <w:bottom w:val="nil"/>
            </w:tcBorders>
            <w:shd w:val="clear" w:color="auto" w:fill="auto"/>
            <w:vAlign w:val="center"/>
          </w:tcPr>
          <w:p w:rsidR="0026231E" w:rsidRPr="00A410C8" w:rsidRDefault="0026231E" w:rsidP="00C25FA2">
            <w:pPr>
              <w:pStyle w:val="Textkrper"/>
              <w:jc w:val="center"/>
            </w:pPr>
            <w:r>
              <w:t>Anziehung</w:t>
            </w:r>
          </w:p>
        </w:tc>
        <w:tc>
          <w:tcPr>
            <w:tcW w:w="3686" w:type="dxa"/>
            <w:tcBorders>
              <w:bottom w:val="nil"/>
            </w:tcBorders>
            <w:vAlign w:val="center"/>
          </w:tcPr>
          <w:p w:rsidR="0026231E" w:rsidRPr="00A410C8" w:rsidRDefault="00570BD9" w:rsidP="00C25FA2">
            <w:pPr>
              <w:pStyle w:val="Textkrper"/>
              <w:jc w:val="center"/>
            </w:pPr>
            <w:r>
              <w:rPr>
                <w:noProof/>
              </w:rPr>
              <w:drawing>
                <wp:anchor distT="0" distB="0" distL="114300" distR="114300" simplePos="0" relativeHeight="252259328" behindDoc="0" locked="0" layoutInCell="1" allowOverlap="1" wp14:anchorId="37850F64" wp14:editId="06AC48CC">
                  <wp:simplePos x="0" y="0"/>
                  <wp:positionH relativeFrom="column">
                    <wp:posOffset>704850</wp:posOffset>
                  </wp:positionH>
                  <wp:positionV relativeFrom="paragraph">
                    <wp:posOffset>-130175</wp:posOffset>
                  </wp:positionV>
                  <wp:extent cx="389890" cy="542290"/>
                  <wp:effectExtent l="0" t="0" r="0" b="0"/>
                  <wp:wrapNone/>
                  <wp:docPr id="1662" name="Grafik 1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r w:rsidR="0026231E">
              <w:rPr>
                <w:noProof/>
              </w:rPr>
              <w:drawing>
                <wp:anchor distT="0" distB="0" distL="114300" distR="114300" simplePos="0" relativeHeight="252260352" behindDoc="0" locked="0" layoutInCell="1" allowOverlap="1" wp14:anchorId="1A7168F1" wp14:editId="0BD3AD30">
                  <wp:simplePos x="0" y="0"/>
                  <wp:positionH relativeFrom="column">
                    <wp:posOffset>1123950</wp:posOffset>
                  </wp:positionH>
                  <wp:positionV relativeFrom="paragraph">
                    <wp:posOffset>-143510</wp:posOffset>
                  </wp:positionV>
                  <wp:extent cx="389890" cy="542290"/>
                  <wp:effectExtent l="0" t="0" r="0" b="0"/>
                  <wp:wrapNone/>
                  <wp:docPr id="1661" name="Grafik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9890" cy="542290"/>
                          </a:xfrm>
                          <a:prstGeom prst="rect">
                            <a:avLst/>
                          </a:prstGeom>
                          <a:noFill/>
                        </pic:spPr>
                      </pic:pic>
                    </a:graphicData>
                  </a:graphic>
                  <wp14:sizeRelH relativeFrom="page">
                    <wp14:pctWidth>0</wp14:pctWidth>
                  </wp14:sizeRelH>
                  <wp14:sizeRelV relativeFrom="page">
                    <wp14:pctHeight>0</wp14:pctHeight>
                  </wp14:sizeRelV>
                </wp:anchor>
              </w:drawing>
            </w:r>
          </w:p>
        </w:tc>
      </w:tr>
    </w:tbl>
    <w:p w:rsidR="00570BD9" w:rsidRPr="00640456" w:rsidRDefault="00570BD9" w:rsidP="006B2D4A">
      <w:pPr>
        <w:pStyle w:val="Marginaliegrau"/>
        <w:framePr w:h="319" w:hRule="exact" w:wrap="around" w:x="8728" w:y="76"/>
      </w:pPr>
      <w:r>
        <w:t>Bild des LS</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3685"/>
        <w:gridCol w:w="3686"/>
      </w:tblGrid>
      <w:tr w:rsidR="0026231E" w:rsidRPr="00A410C8" w:rsidTr="00870BEB">
        <w:trPr>
          <w:trHeight w:val="1843"/>
        </w:trPr>
        <w:tc>
          <w:tcPr>
            <w:tcW w:w="3685" w:type="dxa"/>
            <w:shd w:val="clear" w:color="auto" w:fill="auto"/>
            <w:vAlign w:val="center"/>
          </w:tcPr>
          <w:p w:rsidR="0026231E" w:rsidRDefault="0026231E" w:rsidP="00C25FA2">
            <w:pPr>
              <w:pStyle w:val="Textkrper"/>
              <w:jc w:val="center"/>
            </w:pPr>
            <w:r>
              <w:t>Abstoßung</w:t>
            </w:r>
          </w:p>
        </w:tc>
        <w:tc>
          <w:tcPr>
            <w:tcW w:w="3686" w:type="dxa"/>
            <w:vAlign w:val="center"/>
          </w:tcPr>
          <w:p w:rsidR="0026231E" w:rsidRDefault="0026231E" w:rsidP="00C25FA2">
            <w:pPr>
              <w:pStyle w:val="Textkrper"/>
              <w:jc w:val="center"/>
              <w:rPr>
                <w:noProof/>
              </w:rPr>
            </w:pPr>
            <w:r w:rsidRPr="00FC38BF">
              <w:rPr>
                <w:noProof/>
              </w:rPr>
              <w:drawing>
                <wp:inline distT="0" distB="0" distL="0" distR="0" wp14:anchorId="758AB8B4" wp14:editId="65DCD710">
                  <wp:extent cx="1657390" cy="1164033"/>
                  <wp:effectExtent l="0" t="0" r="0" b="0"/>
                  <wp:docPr id="1663" name="Grafik 1663" descr="fig-elektrosk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elektroskop" descr="fig-elektroskop"/>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658559" cy="1164854"/>
                          </a:xfrm>
                          <a:prstGeom prst="rect">
                            <a:avLst/>
                          </a:prstGeom>
                          <a:noFill/>
                          <a:ln>
                            <a:noFill/>
                          </a:ln>
                        </pic:spPr>
                      </pic:pic>
                    </a:graphicData>
                  </a:graphic>
                </wp:inline>
              </w:drawing>
            </w:r>
          </w:p>
        </w:tc>
      </w:tr>
    </w:tbl>
    <w:p w:rsidR="00570BD9" w:rsidRPr="00640456" w:rsidRDefault="00570BD9" w:rsidP="00570BD9">
      <w:pPr>
        <w:pStyle w:val="Marginaliegrau"/>
        <w:framePr w:h="319" w:hRule="exact" w:wrap="around" w:x="8762" w:y="92"/>
      </w:pPr>
      <w:r>
        <w:t>Bild des LS</w:t>
      </w:r>
    </w:p>
    <w:p w:rsidR="006B2D4A" w:rsidRDefault="006B2D4A" w:rsidP="006B2D4A">
      <w:pPr>
        <w:pStyle w:val="Marginaliegrau"/>
        <w:framePr w:h="3049" w:hRule="exact" w:wrap="around" w:x="8728" w:y="946"/>
      </w:pPr>
      <w:r>
        <w:t>Quelle:</w:t>
      </w:r>
    </w:p>
    <w:p w:rsidR="006B2D4A" w:rsidRDefault="00DB4E2D" w:rsidP="006B2D4A">
      <w:pPr>
        <w:pStyle w:val="Marginaliegrau"/>
        <w:framePr w:h="3049" w:hRule="exact" w:wrap="around" w:x="8728" w:y="946"/>
      </w:pPr>
      <w:r>
        <w:t>Bild „Eine Plasmakug</w:t>
      </w:r>
      <w:r w:rsidR="006B2D4A">
        <w:t>el“,</w:t>
      </w:r>
    </w:p>
    <w:p w:rsidR="006B2D4A" w:rsidRDefault="006B2D4A" w:rsidP="006B2D4A">
      <w:pPr>
        <w:pStyle w:val="Marginaliegrau"/>
        <w:framePr w:h="3049" w:hRule="exact" w:wrap="around" w:x="8728" w:y="946"/>
      </w:pPr>
      <w:r w:rsidRPr="00DD1561">
        <w:t>Luc Viatour</w:t>
      </w:r>
      <w:r>
        <w:t>,</w:t>
      </w:r>
    </w:p>
    <w:p w:rsidR="006B2D4A" w:rsidRDefault="006B2D4A" w:rsidP="006B2D4A">
      <w:pPr>
        <w:pStyle w:val="Marginaliegrau"/>
        <w:framePr w:h="3049" w:hRule="exact" w:wrap="around" w:x="8728" w:y="946"/>
      </w:pPr>
      <w:r w:rsidRPr="00DD1561">
        <w:t>https://de.wikipedia.org/wiki/Plasmalampe#/media/File:Plasma-lamp_2.jpg</w:t>
      </w:r>
      <w:r>
        <w:t>,</w:t>
      </w:r>
    </w:p>
    <w:p w:rsidR="006B2D4A" w:rsidRDefault="006B2D4A" w:rsidP="006B2D4A">
      <w:pPr>
        <w:pStyle w:val="Marginaliegrau"/>
        <w:framePr w:h="3049" w:hRule="exact" w:wrap="around" w:x="8728" w:y="946"/>
      </w:pPr>
      <w:r w:rsidRPr="00DD1561">
        <w:t>http://creativecom-mons.org/licenses/by-sa/3.0/</w:t>
      </w:r>
      <w:r>
        <w:t>,</w:t>
      </w:r>
    </w:p>
    <w:p w:rsidR="006B2D4A" w:rsidRDefault="006B2D4A" w:rsidP="006B2D4A">
      <w:pPr>
        <w:pStyle w:val="Marginaliegrau"/>
        <w:framePr w:h="3049" w:hRule="exact" w:wrap="around" w:x="8728" w:y="946"/>
      </w:pPr>
      <w:r>
        <w:t xml:space="preserve">CC BY-SA-3.0, </w:t>
      </w:r>
    </w:p>
    <w:p w:rsidR="006B2D4A" w:rsidRPr="00D963EE" w:rsidRDefault="006B2D4A" w:rsidP="006B2D4A">
      <w:pPr>
        <w:pStyle w:val="Marginaliegrau"/>
        <w:framePr w:h="3049" w:hRule="exact" w:wrap="around" w:x="8728" w:y="946"/>
      </w:pPr>
      <w:r w:rsidRPr="00D963EE">
        <w:t>letzte Veränderung:</w:t>
      </w:r>
      <w:r w:rsidR="00DB4E2D">
        <w:t xml:space="preserve"> </w:t>
      </w:r>
      <w:r w:rsidRPr="00D963EE">
        <w:t>09:33, 26</w:t>
      </w:r>
      <w:r w:rsidR="00DB4E2D">
        <w:t>. Dez</w:t>
      </w:r>
      <w:r w:rsidRPr="00D963EE">
        <w:t>ember 2014</w:t>
      </w:r>
      <w:r w:rsidRPr="00D963EE">
        <w:rPr>
          <w:rFonts w:ascii="Arial" w:hAnsi="Arial"/>
        </w:rPr>
        <w:t>‎</w:t>
      </w:r>
      <w:r w:rsidRPr="00D963EE">
        <w:t>,</w:t>
      </w:r>
    </w:p>
    <w:p w:rsidR="006B2D4A" w:rsidRPr="00D963EE" w:rsidRDefault="006B2D4A" w:rsidP="006B2D4A">
      <w:pPr>
        <w:pStyle w:val="Marginaliegrau"/>
        <w:framePr w:h="3049" w:hRule="exact" w:wrap="around" w:x="8728" w:y="946"/>
      </w:pPr>
      <w:r w:rsidRPr="00D963EE">
        <w:t>abgerufen: 19.08.2015</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26231E" w:rsidRPr="00A410C8" w:rsidTr="00C25FA2">
        <w:trPr>
          <w:trHeight w:val="1843"/>
        </w:trPr>
        <w:tc>
          <w:tcPr>
            <w:tcW w:w="3685" w:type="dxa"/>
            <w:shd w:val="clear" w:color="auto" w:fill="auto"/>
            <w:vAlign w:val="center"/>
          </w:tcPr>
          <w:p w:rsidR="0026231E" w:rsidRDefault="0026231E" w:rsidP="00C25FA2">
            <w:pPr>
              <w:pStyle w:val="Textkrper"/>
              <w:jc w:val="center"/>
            </w:pPr>
            <w:r>
              <w:t>Elektroskop</w:t>
            </w:r>
          </w:p>
        </w:tc>
        <w:tc>
          <w:tcPr>
            <w:tcW w:w="3686" w:type="dxa"/>
            <w:vAlign w:val="center"/>
          </w:tcPr>
          <w:p w:rsidR="0026231E" w:rsidRPr="00FC38BF" w:rsidRDefault="00B57D7E" w:rsidP="00C25FA2">
            <w:pPr>
              <w:pStyle w:val="Textkrper"/>
              <w:jc w:val="center"/>
              <w:rPr>
                <w:noProof/>
              </w:rPr>
            </w:pPr>
            <w:r>
              <w:rPr>
                <w:noProof/>
              </w:rPr>
              <w:drawing>
                <wp:inline distT="0" distB="0" distL="0" distR="0">
                  <wp:extent cx="1724025" cy="298102"/>
                  <wp:effectExtent l="0" t="0" r="0" b="6985"/>
                  <wp:docPr id="1459" name="Grafik 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mmlampe LS.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726513" cy="298532"/>
                          </a:xfrm>
                          <a:prstGeom prst="rect">
                            <a:avLst/>
                          </a:prstGeom>
                        </pic:spPr>
                      </pic:pic>
                    </a:graphicData>
                  </a:graphic>
                </wp:inline>
              </w:drawing>
            </w:r>
          </w:p>
        </w:tc>
      </w:tr>
      <w:tr w:rsidR="0026231E" w:rsidRPr="00A410C8" w:rsidTr="00C25FA2">
        <w:trPr>
          <w:trHeight w:val="1843"/>
        </w:trPr>
        <w:tc>
          <w:tcPr>
            <w:tcW w:w="3685" w:type="dxa"/>
            <w:shd w:val="clear" w:color="auto" w:fill="auto"/>
            <w:vAlign w:val="center"/>
          </w:tcPr>
          <w:p w:rsidR="0026231E" w:rsidRDefault="0026231E" w:rsidP="00C25FA2">
            <w:pPr>
              <w:pStyle w:val="Textkrper"/>
              <w:jc w:val="center"/>
            </w:pPr>
            <w:r>
              <w:t>Glimmlampe</w:t>
            </w:r>
          </w:p>
        </w:tc>
        <w:tc>
          <w:tcPr>
            <w:tcW w:w="3686" w:type="dxa"/>
            <w:vAlign w:val="center"/>
          </w:tcPr>
          <w:p w:rsidR="0026231E" w:rsidRDefault="0026231E" w:rsidP="00C25FA2">
            <w:pPr>
              <w:pStyle w:val="Textkrper"/>
              <w:jc w:val="center"/>
              <w:rPr>
                <w:noProof/>
              </w:rPr>
            </w:pPr>
            <w:r>
              <w:rPr>
                <w:noProof/>
              </w:rPr>
              <w:drawing>
                <wp:inline distT="0" distB="0" distL="0" distR="0" wp14:anchorId="1B712DC0" wp14:editId="5FF4E0C3">
                  <wp:extent cx="1536404" cy="1152794"/>
                  <wp:effectExtent l="0" t="0" r="6985" b="9525"/>
                  <wp:docPr id="1665" name="Grafik 1665" descr="http://upload.wikimedia.org/wikipedia/commons/8/89/Plasma-l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8/89/Plasma-lamp.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555005" cy="1166750"/>
                          </a:xfrm>
                          <a:prstGeom prst="rect">
                            <a:avLst/>
                          </a:prstGeom>
                          <a:noFill/>
                          <a:ln>
                            <a:noFill/>
                          </a:ln>
                        </pic:spPr>
                      </pic:pic>
                    </a:graphicData>
                  </a:graphic>
                </wp:inline>
              </w:drawing>
            </w:r>
          </w:p>
        </w:tc>
      </w:tr>
    </w:tbl>
    <w:p w:rsidR="00570BD9" w:rsidRPr="00640456" w:rsidRDefault="00570BD9" w:rsidP="006B2D4A">
      <w:pPr>
        <w:pStyle w:val="Marginaliegrau"/>
        <w:framePr w:h="319" w:hRule="exact" w:wrap="around" w:x="8744" w:y="257"/>
      </w:pPr>
      <w:r>
        <w:lastRenderedPageBreak/>
        <w:t>Bild des LS</w:t>
      </w:r>
    </w:p>
    <w:tbl>
      <w:tblPr>
        <w:tblStyle w:val="Tabellenraster"/>
        <w:tblW w:w="7371" w:type="dxa"/>
        <w:tblInd w:w="108" w:type="dxa"/>
        <w:tblBorders>
          <w:bottom w:val="none" w:sz="0" w:space="0" w:color="auto"/>
        </w:tblBorders>
        <w:tblLayout w:type="fixed"/>
        <w:tblCellMar>
          <w:top w:w="57" w:type="dxa"/>
          <w:bottom w:w="57" w:type="dxa"/>
        </w:tblCellMar>
        <w:tblLook w:val="04A0" w:firstRow="1" w:lastRow="0" w:firstColumn="1" w:lastColumn="0" w:noHBand="0" w:noVBand="1"/>
      </w:tblPr>
      <w:tblGrid>
        <w:gridCol w:w="3685"/>
        <w:gridCol w:w="3686"/>
      </w:tblGrid>
      <w:tr w:rsidR="0026231E" w:rsidRPr="00A410C8" w:rsidTr="00870BEB">
        <w:trPr>
          <w:trHeight w:val="1843"/>
        </w:trPr>
        <w:tc>
          <w:tcPr>
            <w:tcW w:w="3685" w:type="dxa"/>
            <w:shd w:val="clear" w:color="auto" w:fill="auto"/>
            <w:vAlign w:val="center"/>
          </w:tcPr>
          <w:p w:rsidR="0026231E" w:rsidRDefault="0026231E" w:rsidP="00C25FA2">
            <w:pPr>
              <w:pStyle w:val="Textkrper"/>
              <w:jc w:val="center"/>
            </w:pPr>
            <w:r>
              <w:t>Geladener Körper</w:t>
            </w:r>
          </w:p>
        </w:tc>
        <w:tc>
          <w:tcPr>
            <w:tcW w:w="3686" w:type="dxa"/>
            <w:vAlign w:val="center"/>
          </w:tcPr>
          <w:p w:rsidR="0026231E" w:rsidRDefault="0026231E" w:rsidP="00C25FA2">
            <w:pPr>
              <w:pStyle w:val="Textkrper"/>
              <w:jc w:val="center"/>
              <w:rPr>
                <w:noProof/>
              </w:rPr>
            </w:pPr>
            <w:r>
              <w:rPr>
                <w:noProof/>
              </w:rPr>
              <w:drawing>
                <wp:inline distT="0" distB="0" distL="0" distR="0" wp14:anchorId="44CCFDBA" wp14:editId="072EB2E6">
                  <wp:extent cx="2215412" cy="1036674"/>
                  <wp:effectExtent l="0" t="0" r="0" b="0"/>
                  <wp:docPr id="1666" name="Grafik 1666" descr="http://upload.wikimedia.org/wikipedia/commons/thumb/4/43/Influenz_2.svg/1280px-Influenz_2.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4/43/Influenz_2.svg/1280px-Influenz_2.svg.pn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217360" cy="1037586"/>
                          </a:xfrm>
                          <a:prstGeom prst="rect">
                            <a:avLst/>
                          </a:prstGeom>
                          <a:noFill/>
                          <a:ln>
                            <a:noFill/>
                          </a:ln>
                        </pic:spPr>
                      </pic:pic>
                    </a:graphicData>
                  </a:graphic>
                </wp:inline>
              </w:drawing>
            </w:r>
          </w:p>
        </w:tc>
      </w:tr>
    </w:tbl>
    <w:p w:rsidR="00D963EE" w:rsidRDefault="00D963EE" w:rsidP="00D963EE">
      <w:pPr>
        <w:pStyle w:val="Marginaliegrau"/>
        <w:framePr w:h="2965" w:hRule="exact" w:wrap="around" w:x="8778" w:y="5"/>
      </w:pPr>
      <w:r>
        <w:t>Quelle:</w:t>
      </w:r>
    </w:p>
    <w:p w:rsidR="00D963EE" w:rsidRDefault="00D963EE" w:rsidP="00D963EE">
      <w:pPr>
        <w:pStyle w:val="Marginaliegrau"/>
        <w:framePr w:h="2965" w:hRule="exact" w:wrap="around" w:x="8778" w:y="5"/>
      </w:pPr>
      <w:r>
        <w:t>Bild „</w:t>
      </w:r>
      <w:r w:rsidRPr="009D3B43">
        <w:t>Hochspannungsmast Mastfuss Erdung</w:t>
      </w:r>
    </w:p>
    <w:p w:rsidR="00D963EE" w:rsidRDefault="00D963EE" w:rsidP="00D963EE">
      <w:pPr>
        <w:pStyle w:val="Marginaliegrau"/>
        <w:framePr w:h="2965" w:hRule="exact" w:wrap="around" w:x="8778" w:y="5"/>
      </w:pPr>
      <w:r w:rsidRPr="009D3B43">
        <w:t xml:space="preserve"> IMGP4568.jpg</w:t>
      </w:r>
      <w:r>
        <w:t>“,</w:t>
      </w:r>
    </w:p>
    <w:p w:rsidR="00D963EE" w:rsidRDefault="00D963EE" w:rsidP="00D963EE">
      <w:pPr>
        <w:pStyle w:val="Marginaliegrau"/>
        <w:framePr w:h="2965" w:hRule="exact" w:wrap="around" w:x="8778" w:y="5"/>
      </w:pPr>
      <w:r>
        <w:t>Smial</w:t>
      </w:r>
    </w:p>
    <w:p w:rsidR="00D963EE" w:rsidRDefault="00D963EE" w:rsidP="00D963EE">
      <w:pPr>
        <w:pStyle w:val="Marginaliegrau"/>
        <w:framePr w:h="2965" w:hRule="exact" w:wrap="around" w:x="8778" w:y="5"/>
      </w:pPr>
      <w:r>
        <w:t>https://commons.wikimedwi.org/wiki/File:HochspannHoch_mast_Mastfuss_Erdung_IMIM4568.jpg,</w:t>
      </w:r>
    </w:p>
    <w:p w:rsidR="00D963EE" w:rsidRDefault="00D963EE" w:rsidP="00D963EE">
      <w:pPr>
        <w:pStyle w:val="Marginaliegrau"/>
        <w:framePr w:h="2965" w:hRule="exact" w:wrap="around" w:x="8778" w:y="5"/>
      </w:pPr>
      <w:r w:rsidRPr="009D3B43">
        <w:t>https://creativecommons.org/licenses/by-sa/2.0/de/deed.en</w:t>
      </w:r>
      <w:r>
        <w:t>,</w:t>
      </w:r>
    </w:p>
    <w:p w:rsidR="00D963EE" w:rsidRDefault="00D963EE" w:rsidP="00D963EE">
      <w:pPr>
        <w:pStyle w:val="Marginaliegrau"/>
        <w:framePr w:h="2965" w:hRule="exact" w:wrap="around" w:x="8778" w:y="5"/>
      </w:pPr>
      <w:r>
        <w:t>CC-BY-SA-2.0</w:t>
      </w:r>
    </w:p>
    <w:p w:rsidR="00D963EE" w:rsidRPr="00640456" w:rsidRDefault="00D963EE" w:rsidP="00D963EE">
      <w:pPr>
        <w:pStyle w:val="Marginaliegrau"/>
        <w:framePr w:h="2965" w:hRule="exact" w:wrap="around" w:x="8778" w:y="5"/>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685"/>
        <w:gridCol w:w="3686"/>
      </w:tblGrid>
      <w:tr w:rsidR="0026231E" w:rsidRPr="00A410C8" w:rsidTr="00C25FA2">
        <w:trPr>
          <w:trHeight w:val="1843"/>
        </w:trPr>
        <w:tc>
          <w:tcPr>
            <w:tcW w:w="3685" w:type="dxa"/>
            <w:shd w:val="clear" w:color="auto" w:fill="auto"/>
            <w:vAlign w:val="center"/>
          </w:tcPr>
          <w:p w:rsidR="0026231E" w:rsidRDefault="0026231E" w:rsidP="00C25FA2">
            <w:pPr>
              <w:pStyle w:val="Textkrper"/>
              <w:jc w:val="center"/>
            </w:pPr>
            <w:r>
              <w:t>Influenz</w:t>
            </w:r>
          </w:p>
        </w:tc>
        <w:tc>
          <w:tcPr>
            <w:tcW w:w="3686" w:type="dxa"/>
            <w:vAlign w:val="center"/>
          </w:tcPr>
          <w:p w:rsidR="0026231E" w:rsidRDefault="0026231E" w:rsidP="00C25FA2">
            <w:pPr>
              <w:pStyle w:val="Textkrper"/>
              <w:jc w:val="center"/>
              <w:rPr>
                <w:noProof/>
              </w:rPr>
            </w:pPr>
            <w:r w:rsidRPr="00742ADF">
              <w:rPr>
                <w:noProof/>
              </w:rPr>
              <w:drawing>
                <wp:inline distT="0" distB="0" distL="0" distR="0" wp14:anchorId="77D56E11" wp14:editId="51EC7BC9">
                  <wp:extent cx="1145345" cy="1722066"/>
                  <wp:effectExtent l="0" t="2540" r="0" b="0"/>
                  <wp:docPr id="1667" name="Grafik 1667" descr="http://upload.wikimedia.org/wikipedia/commons/8/8c/Hochspannungsmast_Mastfuss_Erdung_IMGP45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8/8c/Hochspannungsmast_Mastfuss_Erdung_IMGP4568.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rot="16200000">
                            <a:off x="0" y="0"/>
                            <a:ext cx="1160749" cy="1745227"/>
                          </a:xfrm>
                          <a:prstGeom prst="rect">
                            <a:avLst/>
                          </a:prstGeom>
                          <a:noFill/>
                          <a:ln>
                            <a:noFill/>
                          </a:ln>
                        </pic:spPr>
                      </pic:pic>
                    </a:graphicData>
                  </a:graphic>
                </wp:inline>
              </w:drawing>
            </w:r>
          </w:p>
        </w:tc>
      </w:tr>
      <w:tr w:rsidR="0026231E" w:rsidRPr="00A410C8" w:rsidTr="00C25FA2">
        <w:trPr>
          <w:trHeight w:val="1843"/>
        </w:trPr>
        <w:tc>
          <w:tcPr>
            <w:tcW w:w="3685" w:type="dxa"/>
            <w:shd w:val="clear" w:color="auto" w:fill="auto"/>
            <w:vAlign w:val="center"/>
          </w:tcPr>
          <w:p w:rsidR="0026231E" w:rsidRDefault="0026231E" w:rsidP="00C25FA2">
            <w:pPr>
              <w:pStyle w:val="Textkrper"/>
              <w:jc w:val="center"/>
            </w:pPr>
            <w:r>
              <w:t>Erdung</w:t>
            </w:r>
          </w:p>
        </w:tc>
        <w:tc>
          <w:tcPr>
            <w:tcW w:w="3686" w:type="dxa"/>
            <w:vAlign w:val="center"/>
          </w:tcPr>
          <w:p w:rsidR="0026231E" w:rsidRDefault="0026231E" w:rsidP="00C25FA2">
            <w:pPr>
              <w:pStyle w:val="Textkrper"/>
              <w:jc w:val="center"/>
              <w:rPr>
                <w:noProof/>
              </w:rPr>
            </w:pPr>
            <w:r>
              <w:rPr>
                <w:noProof/>
              </w:rPr>
              <w:t>Ziel</w:t>
            </w:r>
          </w:p>
        </w:tc>
      </w:tr>
    </w:tbl>
    <w:p w:rsidR="0026231E" w:rsidRPr="0026231E" w:rsidRDefault="0026231E" w:rsidP="0026231E">
      <w:pPr>
        <w:pStyle w:val="Textkrper"/>
      </w:pPr>
    </w:p>
    <w:sectPr w:rsidR="0026231E" w:rsidRPr="0026231E" w:rsidSect="00BA1038">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0259" w:rsidRDefault="005E0259" w:rsidP="001E03DE">
      <w:r>
        <w:separator/>
      </w:r>
    </w:p>
  </w:endnote>
  <w:endnote w:type="continuationSeparator" w:id="0">
    <w:p w:rsidR="005E0259" w:rsidRDefault="005E0259"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00000000000000000"/>
    <w:charset w:val="00"/>
    <w:family w:val="modern"/>
    <w:notTrueType/>
    <w:pitch w:val="variable"/>
    <w:sig w:usb0="8000002F" w:usb1="40000048" w:usb2="00000000" w:usb3="00000000" w:csb0="00000111" w:csb1="00000000"/>
  </w:font>
  <w:font w:name="Univers 45 Light">
    <w:altName w:val="Arial"/>
    <w:panose1 w:val="00000000000000000000"/>
    <w:charset w:val="00"/>
    <w:family w:val="modern"/>
    <w:notTrueType/>
    <w:pitch w:val="variable"/>
    <w:sig w:usb0="8000002F" w:usb1="4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B0180B" w:rsidRDefault="005E0259" w:rsidP="00943640">
    <w:pPr>
      <w:pStyle w:val="Fuzeile"/>
    </w:pPr>
    <w:r w:rsidRPr="004E7DBA">
      <w:rPr>
        <w:noProof/>
        <w:sz w:val="24"/>
      </w:rPr>
      <mc:AlternateContent>
        <mc:Choice Requires="wps">
          <w:drawing>
            <wp:anchor distT="0" distB="0" distL="114300" distR="114300" simplePos="0" relativeHeight="251683840" behindDoc="0" locked="0" layoutInCell="1" allowOverlap="1" wp14:anchorId="3C032318" wp14:editId="5F662C8E">
              <wp:simplePos x="0" y="0"/>
              <wp:positionH relativeFrom="page">
                <wp:posOffset>626481</wp:posOffset>
              </wp:positionH>
              <wp:positionV relativeFrom="page">
                <wp:posOffset>10070465</wp:posOffset>
              </wp:positionV>
              <wp:extent cx="716400" cy="352800"/>
              <wp:effectExtent l="0" t="0" r="7620" b="9525"/>
              <wp:wrapNone/>
              <wp:docPr id="1008" name="Textfeld 10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5E0259" w:rsidRPr="00E20335" w:rsidRDefault="005E0259"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08" o:spid="_x0000_s1047" type="#_x0000_t202" style="position:absolute;margin-left:49.35pt;margin-top:792.95pt;width:56.4pt;height:27.8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" stroked="f">
              <v:textbox>
                <w:txbxContent>
                  <w:p w:rsidR="005E0259" w:rsidRPr="00E20335" w:rsidRDefault="005E0259"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CD1CB7" w:rsidRDefault="005E0259" w:rsidP="00CD1CB7">
    <w:pPr>
      <w:pStyle w:val="Fuzeile"/>
    </w:pPr>
    <w:r w:rsidRPr="004E7DBA">
      <w:rPr>
        <w:noProof/>
        <w:sz w:val="24"/>
      </w:rPr>
      <mc:AlternateContent>
        <mc:Choice Requires="wps">
          <w:drawing>
            <wp:anchor distT="0" distB="0" distL="114300" distR="114300" simplePos="0" relativeHeight="251694080" behindDoc="0" locked="0" layoutInCell="1" allowOverlap="1" wp14:anchorId="2C58CB78" wp14:editId="658288AB">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5E0259" w:rsidRPr="00E20335" w:rsidRDefault="005E0259"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59" type="#_x0000_t202" style="position:absolute;margin-left:5.65pt;margin-top:63.8pt;width:56.4pt;height:27.8pt;rotation:90;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5E0259" w:rsidRPr="00E20335" w:rsidRDefault="005E0259"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2E2050" w:rsidRDefault="005E0259"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Default="005E0259">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2E2050" w:rsidRDefault="005E0259"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2E2050" w:rsidRDefault="005E0259"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CD1CB7" w:rsidRDefault="005E0259"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2E2050" w:rsidRDefault="005E0259"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0259" w:rsidRDefault="005E0259" w:rsidP="001E03DE">
      <w:r>
        <w:separator/>
      </w:r>
    </w:p>
  </w:footnote>
  <w:footnote w:type="continuationSeparator" w:id="0">
    <w:p w:rsidR="005E0259" w:rsidRDefault="005E0259"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943640">
    <w:pPr>
      <w:pStyle w:val="Kopfzeile"/>
    </w:pPr>
    <w:r>
      <w:rPr>
        <w:noProof/>
      </w:rPr>
      <mc:AlternateContent>
        <mc:Choice Requires="wps">
          <w:drawing>
            <wp:anchor distT="0" distB="0" distL="114300" distR="114300" simplePos="0" relativeHeight="251680768" behindDoc="0" locked="0" layoutInCell="1" allowOverlap="1" wp14:anchorId="072F5C21" wp14:editId="3EEE1C8E">
              <wp:simplePos x="0" y="0"/>
              <wp:positionH relativeFrom="page">
                <wp:posOffset>2678430</wp:posOffset>
              </wp:positionH>
              <wp:positionV relativeFrom="page">
                <wp:posOffset>594360</wp:posOffset>
              </wp:positionV>
              <wp:extent cx="4269600" cy="352800"/>
              <wp:effectExtent l="0" t="0" r="0" b="9525"/>
              <wp:wrapNone/>
              <wp:docPr id="99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5E0259" w:rsidRPr="00E20335" w:rsidRDefault="005E0259"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2" type="#_x0000_t202" style="position:absolute;margin-left:210.9pt;margin-top:46.8pt;width:336.2pt;height:27.8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" stroked="f">
              <v:textbox>
                <w:txbxContent>
                  <w:p w:rsidR="005E0259" w:rsidRPr="00E20335" w:rsidRDefault="005E0259"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1792" behindDoc="0" locked="0" layoutInCell="1" allowOverlap="1" wp14:anchorId="4FCA40C3" wp14:editId="1D235621">
          <wp:simplePos x="0" y="0"/>
          <wp:positionH relativeFrom="page">
            <wp:posOffset>720090</wp:posOffset>
          </wp:positionH>
          <wp:positionV relativeFrom="page">
            <wp:posOffset>594360</wp:posOffset>
          </wp:positionV>
          <wp:extent cx="309600" cy="266400"/>
          <wp:effectExtent l="0" t="0" r="0" b="635"/>
          <wp:wrapNone/>
          <wp:docPr id="1814" name="Grafik 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2816" behindDoc="0" locked="0" layoutInCell="1" allowOverlap="1" wp14:anchorId="6FABE8EE" wp14:editId="3113F476">
              <wp:simplePos x="0" y="0"/>
              <wp:positionH relativeFrom="page">
                <wp:posOffset>720090</wp:posOffset>
              </wp:positionH>
              <wp:positionV relativeFrom="page">
                <wp:posOffset>860425</wp:posOffset>
              </wp:positionV>
              <wp:extent cx="6120000" cy="0"/>
              <wp:effectExtent l="0" t="0" r="14605" b="19050"/>
              <wp:wrapNone/>
              <wp:docPr id="993" name="Gerade Verbindung 993"/>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993" o:spid="_x0000_s1026" style="position:absolute;flip:x;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943640">
    <w:pPr>
      <w:pStyle w:val="Kopfzeile"/>
    </w:pPr>
    <w:r w:rsidRPr="008B7133">
      <w:rPr>
        <w:noProof/>
      </w:rPr>
      <w:drawing>
        <wp:anchor distT="0" distB="0" distL="114300" distR="114300" simplePos="0" relativeHeight="251686912" behindDoc="1" locked="0" layoutInCell="1" allowOverlap="1" wp14:anchorId="65963266" wp14:editId="4E186399">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864" behindDoc="1" locked="0" layoutInCell="1" allowOverlap="1" wp14:anchorId="18B1B7AE" wp14:editId="74E0528B">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31616;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87936" behindDoc="0" locked="0" layoutInCell="1" allowOverlap="1" wp14:anchorId="5CCB9182" wp14:editId="089A218A">
          <wp:simplePos x="0" y="0"/>
          <wp:positionH relativeFrom="page">
            <wp:posOffset>4248150</wp:posOffset>
          </wp:positionH>
          <wp:positionV relativeFrom="page">
            <wp:posOffset>3076575</wp:posOffset>
          </wp:positionV>
          <wp:extent cx="2851200" cy="1306800"/>
          <wp:effectExtent l="0" t="0" r="6350" b="8255"/>
          <wp:wrapNone/>
          <wp:docPr id="1815" name="Grafik 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5888" behindDoc="1" locked="0" layoutInCell="1" allowOverlap="1" wp14:anchorId="1C056189" wp14:editId="157B734E">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994" name="Gruppieren 994"/>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995" name="Gruppieren 995"/>
                      <wpg:cNvGrpSpPr/>
                      <wpg:grpSpPr>
                        <a:xfrm>
                          <a:off x="0" y="330413"/>
                          <a:ext cx="862907" cy="860612"/>
                          <a:chOff x="0" y="0"/>
                          <a:chExt cx="862907" cy="860612"/>
                        </a:xfrm>
                      </wpg:grpSpPr>
                      <pic:pic xmlns:pic="http://schemas.openxmlformats.org/drawingml/2006/picture">
                        <pic:nvPicPr>
                          <pic:cNvPr id="996" name="Grafik 996"/>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99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5E0259" w:rsidRPr="008B7133" w:rsidRDefault="005E0259"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998" name="Gruppieren 998"/>
                      <wpg:cNvGrpSpPr/>
                      <wpg:grpSpPr>
                        <a:xfrm>
                          <a:off x="0" y="2389734"/>
                          <a:ext cx="862907" cy="860612"/>
                          <a:chOff x="0" y="0"/>
                          <a:chExt cx="862907" cy="860612"/>
                        </a:xfrm>
                      </wpg:grpSpPr>
                      <pic:pic xmlns:pic="http://schemas.openxmlformats.org/drawingml/2006/picture">
                        <pic:nvPicPr>
                          <pic:cNvPr id="999" name="Grafik 999"/>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0" name="Textfeld 1000"/>
                        <wps:cNvSpPr txBox="1">
                          <a:spLocks noChangeArrowheads="1"/>
                        </wps:cNvSpPr>
                        <wps:spPr bwMode="auto">
                          <a:xfrm>
                            <a:off x="69157" y="69156"/>
                            <a:ext cx="793750" cy="567055"/>
                          </a:xfrm>
                          <a:prstGeom prst="rect">
                            <a:avLst/>
                          </a:prstGeom>
                          <a:noFill/>
                          <a:ln w="9525">
                            <a:noFill/>
                            <a:miter lim="800000"/>
                            <a:headEnd/>
                            <a:tailEnd/>
                          </a:ln>
                        </wps:spPr>
                        <wps:txbx>
                          <w:txbxContent>
                            <w:p w:rsidR="005E0259" w:rsidRPr="0098402B" w:rsidRDefault="005E0259"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001" name="Gruppieren 1001"/>
                      <wpg:cNvGrpSpPr/>
                      <wpg:grpSpPr>
                        <a:xfrm>
                          <a:off x="0" y="1352389"/>
                          <a:ext cx="862907" cy="860612"/>
                          <a:chOff x="0" y="0"/>
                          <a:chExt cx="862907" cy="860612"/>
                        </a:xfrm>
                      </wpg:grpSpPr>
                      <pic:pic xmlns:pic="http://schemas.openxmlformats.org/drawingml/2006/picture">
                        <pic:nvPicPr>
                          <pic:cNvPr id="1002" name="Grafik 100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5E0259" w:rsidRDefault="005E0259" w:rsidP="00943640">
                              <w:pPr>
                                <w:pStyle w:val="LS-DeckblattQuatrate"/>
                              </w:pPr>
                              <w:r>
                                <w:t>Qualitätsentwicklung</w:t>
                              </w:r>
                            </w:p>
                            <w:p w:rsidR="005E0259" w:rsidRPr="008B7133" w:rsidRDefault="005E0259" w:rsidP="00943640">
                              <w:pPr>
                                <w:pStyle w:val="LS-DeckblattQuatrate"/>
                              </w:pPr>
                              <w:r>
                                <w:t>und Evaluation</w:t>
                              </w:r>
                            </w:p>
                          </w:txbxContent>
                        </wps:txbx>
                        <wps:bodyPr rot="0" vert="horz" wrap="square" lIns="0" tIns="0" rIns="0" bIns="0" anchor="t" anchorCtr="0">
                          <a:noAutofit/>
                        </wps:bodyPr>
                      </wps:wsp>
                    </wpg:grpSp>
                    <wpg:grpSp>
                      <wpg:cNvPr id="1004" name="Gruppieren 1004"/>
                      <wpg:cNvGrpSpPr/>
                      <wpg:grpSpPr>
                        <a:xfrm>
                          <a:off x="0" y="3419395"/>
                          <a:ext cx="862907" cy="860611"/>
                          <a:chOff x="0" y="0"/>
                          <a:chExt cx="862907" cy="860611"/>
                        </a:xfrm>
                      </wpg:grpSpPr>
                      <pic:pic xmlns:pic="http://schemas.openxmlformats.org/drawingml/2006/picture">
                        <pic:nvPicPr>
                          <pic:cNvPr id="1005" name="Grafik 1005"/>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006"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5E0259" w:rsidRPr="0098402B" w:rsidRDefault="005E0259"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007" name="Grafik 1007"/>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994" o:spid="_x0000_s1033" style="position:absolute;margin-left:490.45pt;margin-top:447.45pt;width:68.05pt;height:337.05pt;z-index:-251630592;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">
              <v:group id="Gruppieren 995" o:spid="_x0000_s1034"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f1cMUAAADcAAAADwAAAGRycy9kb3ducmV2LnhtbESPT4vCMBTE78J+h/AW&#10;vGnaFUWrUUR2lz2I4B8Qb4/m2Rabl9Jk2/rtjSB4HGbmN8xi1ZlSNFS7wrKCeBiBIE6tLjhTcDr+&#10;DKYgnEfWWFomBXdysFp+9BaYaNvynpqDz0SAsEtQQe59lUjp0pwMuqGtiIN3tbVBH2SdSV1jG+Cm&#10;lF9RNJEGCw4LOVa0ySm9Hf6Ngt8W2/Uo/m62t+vmfjmOd+dtTEr1P7v1HISnzr/Dr/afVjCbjeF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n9XDFAAAA3A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96" o:spid="_x0000_s103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r6U/FAAAA3AAAAA8AAABkcnMvZG93bnJldi54bWxEj0GLwjAUhO8L/ofwBC+iqR5Eq1FUVt2D&#10;B7UePD6aZ1tsXkqTtfXfbwRhj8PMfMMsVq0pxZNqV1hWMBpGIIhTqwvOFFyT3WAKwnlkjaVlUvAi&#10;B6tl52uBsbYNn+l58ZkIEHYxKsi9r2IpXZqTQTe0FXHw7rY26IOsM6lrbALclHIcRRNpsOCwkGNF&#10;25zSx+XXKKiaJO1fv/e3YppsT7dDu99Ex7FSvW67noPw1Pr/8Kf9oxXMZhN4nwlHQC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K+lPxQAAANwAAAAPAAAAAAAAAAAAAAAA&#10;AJ8CAABkcnMvZG93bnJldi54bWxQSwUGAAAAAAQABAD3AAAAkQMAAAAA&#10;">
                  <v:imagedata r:id="rId10" o:title=""/>
                  <v:path arrowok="t"/>
                </v:shape>
                <v:shapetype id="_x0000_t202" coordsize="21600,21600" o:spt="202" path="m,l,21600r21600,l21600,xe">
                  <v:stroke joinstyle="miter"/>
                  <v:path gradientshapeok="t" o:connecttype="rect"/>
                </v:shapetype>
                <v:shape id="_x0000_s1036"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MFL8UA&#10;AADcAAAADwAAAGRycy9kb3ducmV2LnhtbESPQWvCQBSE7wX/w/IEb3VjD9pEVxFpQRBKYzx4fGaf&#10;yWL2bZpdNf33bqHgcZiZb5jFqreNuFHnjWMFk3ECgrh02nCl4FB8vr6D8AFZY+OYFPySh9Vy8LLA&#10;TLs753Tbh0pECPsMFdQhtJmUvqzJoh+7ljh6Z9dZDFF2ldQd3iPcNvItSabSouG4UGNLm5rKy/5q&#10;FayPnH+Yn6/Td37OTVGkCe+mF6VGw349BxGoD8/wf3urFaTpD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IwUvxQAAANwAAAAPAAAAAAAAAAAAAAAAAJgCAABkcnMv&#10;ZG93bnJldi54bWxQSwUGAAAAAAQABAD1AAAAigMAAAAA&#10;" filled="f" stroked="f">
                  <v:textbox inset="0,0,0,0">
                    <w:txbxContent>
                      <w:p w:rsidR="005E0259" w:rsidRPr="008B7133" w:rsidRDefault="005E0259" w:rsidP="00943640">
                        <w:pPr>
                          <w:pStyle w:val="LS-DeckblattQuatrate"/>
                        </w:pPr>
                        <w:r w:rsidRPr="008B7133">
                          <w:t>Landesinstitut</w:t>
                        </w:r>
                        <w:r>
                          <w:t xml:space="preserve"> </w:t>
                        </w:r>
                        <w:r w:rsidRPr="008B7133">
                          <w:t>für Schulentwicklung</w:t>
                        </w:r>
                      </w:p>
                    </w:txbxContent>
                  </v:textbox>
                </v:shape>
              </v:group>
              <v:group id="Gruppieren 998" o:spid="_x0000_s1037"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umWu7CAAAA3AAAAA8A&#10;AAAAAAAAAAAAAAAAqgIAAGRycy9kb3ducmV2LnhtbFBLBQYAAAAABAAEAPoAAACZAwAAAAA=&#10;">
                <v:shape id="Grafik 999" o:spid="_x0000_s103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nQALGAAAA3AAAAA8AAABkcnMvZG93bnJldi54bWxEj0FrwkAUhO8F/8PyCr3VTQO1JroGFVrE&#10;U2v04O2RfSbR7NuQ3Sbpv3cLhR6HmfmGWWajaURPnastK3iZRiCIC6trLhUc8/fnOQjnkTU2lknB&#10;DznIVpOHJabaDvxF/cGXIkDYpaig8r5NpXRFRQbd1LbEwbvYzqAPsiul7nAIcNPIOIpm0mDNYaHC&#10;lrYVFbfDt1GQ77ft5ryLZm/2mJ+ur58f142MlXp6HNcLEJ5G/x/+a++0giRJ4PdMOAJyd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dAAsYAAADcAAAADwAAAAAAAAAAAAAA&#10;AACfAgAAZHJzL2Rvd25yZXYueG1sUEsFBgAAAAAEAAQA9wAAAJIDAAAAAA==&#10;">
                  <v:imagedata r:id="rId11" o:title=""/>
                  <v:path arrowok="t"/>
                </v:shape>
                <v:shape id="Textfeld 1000" o:spid="_x0000_s1039"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hhuMYA&#10;AADdAAAADwAAAGRycy9kb3ducmV2LnhtbESPQWvDMAyF74P9B6PBbqvdHUqb1i2lbDAYjKXZYUc1&#10;VhPTWM5ir83+/XQo9Cbxnt77tNqMoVNnGpKPbGE6MaCI6+g8Nxa+qtenOaiUkR12kcnCHyXYrO/v&#10;Vli4eOGSzvvcKAnhVKCFNue+0DrVLQVMk9gTi3aMQ8As69BoN+BFwkOnn42Z6YCepaHFnnYt1af9&#10;b7Cw/ebyxf98HD7LY+mramH4fXay9vFh3C5BZRrzzXy9fnOCb4zwyz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5hhuMYAAADdAAAADwAAAAAAAAAAAAAAAACYAgAAZHJz&#10;L2Rvd25yZXYueG1sUEsFBgAAAAAEAAQA9QAAAIsDAAAAAA==&#10;" filled="f" stroked="f">
                  <v:textbox inset="0,0,0,0">
                    <w:txbxContent>
                      <w:p w:rsidR="005E0259" w:rsidRPr="0098402B" w:rsidRDefault="005E0259" w:rsidP="00943640">
                        <w:pPr>
                          <w:pStyle w:val="LS-DeckblattQuatrate"/>
                        </w:pPr>
                        <w:r>
                          <w:t>Schulentwicklung</w:t>
                        </w:r>
                        <w:r>
                          <w:br/>
                          <w:t>und empirische Bildungsforschung</w:t>
                        </w:r>
                      </w:p>
                    </w:txbxContent>
                  </v:textbox>
                </v:shape>
              </v:group>
              <v:group id="Gruppieren 1001" o:spid="_x0000_s1040"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bM+MMAAADdAAAADwAAAGRycy9kb3ducmV2LnhtbERPTYvCMBC9L/gfwgh7&#10;W5MqLlKNIuLKHkRYFcTb0IxtsZmUJtvWf2+Ehb3N433OYtXbSrTU+NKxhmSkQBBnzpScazifvj5m&#10;IHxANlg5Jg0P8rBaDt4WmBrX8Q+1x5CLGMI+RQ1FCHUqpc8KsuhHriaO3M01FkOETS5Ng10Mt5Uc&#10;K/UpLZYcGwqsaVNQdj/+Wg27Drv1JNm2+/tt87iepofLPiGt34f9eg4iUB/+xX/ubxPnK5XA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1sz4wwAAAN0AAAAP&#10;AAAAAAAAAAAAAAAAAKoCAABkcnMvZG93bnJldi54bWxQSwUGAAAAAAQABAD6AAAAmgMAAAAA&#10;">
                <v:shape id="Grafik 1002" o:spid="_x0000_s104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U4mHFAAAA3QAAAA8AAABkcnMvZG93bnJldi54bWxET9tqwkAQfRf8h2UKfSl1tyJaUleRloI3&#10;lNp8wJCdJqHZ2SS7jdGv7xYKvs3hXGe+7G0lOmp96VjD00iBIM6cKTnXkH6+Pz6D8AHZYOWYNFzI&#10;w3IxHMwxMe7MH9SdQi5iCPsENRQh1ImUPivIoh+5mjhyX661GCJsc2laPMdwW8mxUlNpseTYUGBN&#10;rwVl36cfq2E3nbw12fE6O2Jz2O+2Tfqw6VKt7+/61QuIQH24if/daxPnKzWGv2/iCXLx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VOJhxQAAAN0AAAAPAAAAAAAAAAAAAAAA&#10;AJ8CAABkcnMvZG93bnJldi54bWxQSwUGAAAAAAQABAD3AAAAkQMAAAAA&#10;">
                  <v:imagedata r:id="rId12" o:title=""/>
                  <v:path arrowok="t"/>
                </v:shape>
                <v:shape id="_x0000_s1042"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r/z8MA&#10;AADdAAAADwAAAGRycy9kb3ducmV2LnhtbERPTWsCMRC9F/wPYYTeamILUlejiFgoFIrrevA4bsbd&#10;4GayblLd/vtGKHibx/uc+bJ3jbhSF6xnDeORAkFcemO50rAvPl7eQYSIbLDxTBp+KcByMXiaY2b8&#10;jXO67mIlUgiHDDXUMbaZlKGsyWEY+ZY4cSffOYwJdpU0Hd5SuGvkq1IT6dByaqixpXVN5Xn34zSs&#10;Dpxv7OX7uM1PuS2KqeKvyVnr52G/moGI1MeH+N/9adJ8pd7g/k06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0r/z8MAAADdAAAADwAAAAAAAAAAAAAAAACYAgAAZHJzL2Rv&#10;d25yZXYueG1sUEsFBgAAAAAEAAQA9QAAAIgDAAAAAA==&#10;" filled="f" stroked="f">
                  <v:textbox inset="0,0,0,0">
                    <w:txbxContent>
                      <w:p w:rsidR="005E0259" w:rsidRDefault="005E0259" w:rsidP="00943640">
                        <w:pPr>
                          <w:pStyle w:val="LS-DeckblattQuatrate"/>
                        </w:pPr>
                        <w:r>
                          <w:t>Qualitätsentwicklung</w:t>
                        </w:r>
                      </w:p>
                      <w:p w:rsidR="005E0259" w:rsidRPr="008B7133" w:rsidRDefault="005E0259" w:rsidP="00943640">
                        <w:pPr>
                          <w:pStyle w:val="LS-DeckblattQuatrate"/>
                        </w:pPr>
                        <w:r>
                          <w:t>und Evaluation</w:t>
                        </w:r>
                      </w:p>
                    </w:txbxContent>
                  </v:textbox>
                </v:shape>
              </v:group>
              <v:group id="Gruppieren 1004" o:spid="_x0000_s1043"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FvYMQAAADdAAAADwAAAGRycy9kb3ducmV2LnhtbERPTWvCQBC9C/6HZQq9&#10;6W60SkldRURLD1JQC+JtyI5JMDsbsmsS/323UPA2j/c5i1VvK9FS40vHGpKxAkGcOVNyruHntBu9&#10;g/AB2WDlmDQ8yMNqORwsMDWu4wO1x5CLGMI+RQ1FCHUqpc8KsujHriaO3NU1FkOETS5Ng10Mt5Wc&#10;KDWXFkuODQXWtCkoux3vVsNnh916mmzb/e26eVxOs+/zPiGtX1/69QeIQH14iv/dXybOV+oN/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FvYMQAAADdAAAA&#10;DwAAAAAAAAAAAAAAAACqAgAAZHJzL2Rvd25yZXYueG1sUEsFBgAAAAAEAAQA+gAAAJsDAAAAAA==&#10;">
                <v:shape id="Grafik 1005" o:spid="_x0000_s104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bBDPBAAAA3QAAAA8AAABkcnMvZG93bnJldi54bWxET0trAjEQvgv9D2EKvWmi0FJWo4hQ8eij&#10;B70Nm3Gzuplsk6i7/94UCr3Nx/ec2aJzjbhTiLVnDeORAkFcelNzpeH78DX8BBETssHGM2noKcJi&#10;/jKYYWH8g3d036dK5BCOBWqwKbWFlLG05DCOfEucubMPDlOGoZIm4COHu0ZOlPqQDmvODRZbWlkq&#10;r/ub0xA6e+jp1jOf8XTc/lyqyfqy1frttVtOQSTq0r/4z70xeb5S7/D7TT5Bzp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bBDPBAAAA3QAAAA8AAAAAAAAAAAAAAAAAnwIA&#10;AGRycy9kb3ducmV2LnhtbFBLBQYAAAAABAAEAPcAAACNAwAAAAA=&#10;">
                  <v:imagedata r:id="rId13" o:title=""/>
                  <v:path arrowok="t"/>
                </v:shape>
                <v:shape id="_x0000_s1045"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1cV8QA&#10;AADdAAAADwAAAGRycy9kb3ducmV2LnhtbESPQYvCMBCF7wv+hzCCtzXVg7jVKCIuCIJY68Hj2Ixt&#10;sJl0m6j135uFhb3N8N775s182dlaPKj1xrGC0TABQVw4bbhUcMq/P6cgfEDWWDsmBS/ysFz0PuaY&#10;avfkjB7HUIoIYZ+igiqEJpXSFxVZ9EPXEEft6lqLIa5tKXWLzwi3tRwnyURaNBwvVNjQuqLidrxb&#10;BaszZxvzs78csmtm8vwr4d3kptSg361mIAJ14d/8l97qWD8S4febOIJ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9XFfEAAAA3QAAAA8AAAAAAAAAAAAAAAAAmAIAAGRycy9k&#10;b3ducmV2LnhtbFBLBQYAAAAABAAEAPUAAACJAwAAAAA=&#10;" filled="f" stroked="f">
                  <v:textbox inset="0,0,0,0">
                    <w:txbxContent>
                      <w:p w:rsidR="005E0259" w:rsidRPr="0098402B" w:rsidRDefault="005E0259" w:rsidP="00943640">
                        <w:pPr>
                          <w:pStyle w:val="LS-DeckblattQuatrate"/>
                        </w:pPr>
                        <w:r>
                          <w:t>Bildungspläne</w:t>
                        </w:r>
                      </w:p>
                    </w:txbxContent>
                  </v:textbox>
                </v:shape>
              </v:group>
              <v:shape id="Grafik 1007" o:spid="_x0000_s1046"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QbdLDAAAA3QAAAA8AAABkcnMvZG93bnJldi54bWxET91qwjAUvh/4DuEMvFuTKeioRhmOOXHC&#10;tuoDHJpjW9aclCTT+vZmIHh3Pr7fM1/2thUn8qFxrOE5UyCIS2carjQc9u9PLyBCRDbYOiYNFwqw&#10;XAwe5pgbd+YfOhWxEimEQ44a6hi7XMpQ1mQxZK4jTtzReYsxQV9J4/Gcwm0rR0pNpMWGU0ONHa1q&#10;Kn+LP6uhl+Zzsv5Y8+jLbcvvt12x8+NC6+Fj/zoDEamPd/HNvTFpvlJT+P8mnS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pBt0sMAAADdAAAADwAAAAAAAAAAAAAAAACf&#10;AgAAZHJzL2Rvd25yZXYueG1sUEsFBgAAAAAEAAQA9wAAAI8DA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C62390">
    <w:pPr>
      <w:pStyle w:val="Kopfzeile"/>
    </w:pPr>
    <w:r>
      <w:rPr>
        <w:noProof/>
      </w:rPr>
      <mc:AlternateContent>
        <mc:Choice Requires="wpg">
          <w:drawing>
            <wp:anchor distT="0" distB="0" distL="114300" distR="114300" simplePos="0" relativeHeight="251693056" behindDoc="0" locked="0" layoutInCell="1" allowOverlap="1" wp14:anchorId="7BC39BA6" wp14:editId="1A372C83">
              <wp:simplePos x="0" y="0"/>
              <wp:positionH relativeFrom="page">
                <wp:posOffset>9983972</wp:posOffset>
              </wp:positionH>
              <wp:positionV relativeFrom="page">
                <wp:posOffset>404036</wp:posOffset>
              </wp:positionV>
              <wp:extent cx="352800" cy="6262577"/>
              <wp:effectExtent l="0" t="0" r="9525" b="5080"/>
              <wp:wrapNone/>
              <wp:docPr id="1009" name="Gruppieren 1009"/>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1010"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5E0259" w:rsidRPr="00E20335" w:rsidRDefault="005E0259" w:rsidP="004F754E">
                                <w:pPr>
                                  <w:pStyle w:val="NL-Kopfzeilen-Titel"/>
                                </w:pPr>
                                <w:r>
                                  <w:t xml:space="preserve">     </w:t>
                                </w:r>
                              </w:p>
                            </w:sdtContent>
                          </w:sdt>
                        </w:txbxContent>
                      </wps:txbx>
                      <wps:bodyPr rot="0" vert="horz" wrap="square" lIns="91440" tIns="45720" rIns="91440" bIns="45720" anchor="t" anchorCtr="0">
                        <a:noAutofit/>
                      </wps:bodyPr>
                    </wps:wsp>
                    <wps:wsp>
                      <wps:cNvPr id="1011" name="Gerade Verbindung 1011"/>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09" o:spid="_x0000_s1048" style="position:absolute;margin-left:786.15pt;margin-top:31.8pt;width:27.8pt;height:493.1pt;z-index:251693056;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">
              <v:shapetype id="_x0000_t202" coordsize="21600,21600" o:spt="202" path="m,l,21600r21600,l21600,xe">
                <v:stroke joinstyle="miter"/>
                <v:path gradientshapeok="t" o:connecttype="rect"/>
              </v:shapetype>
              <v:shape id="_x0000_s1049"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PBisYA&#10;AADdAAAADwAAAGRycy9kb3ducmV2LnhtbESPT2sCQQzF70K/wxChN521lGJXR5FCoS0UqvbgMezE&#10;3dWdzDIz7p9v3xwK3hLey3u/rLeDa1RHIdaeDSzmGSjiwtuaSwO/x/fZElRMyBYbz2RgpAjbzcNk&#10;jbn1Pe+pO6RSSQjHHA1UKbW51rGoyGGc+5ZYtLMPDpOsodQ2YC/hrtFPWfaiHdYsDRW29FZRcT3c&#10;nAEM9vvr0oVx6U6fp5/bc92/utGYx+mwW4FKNKS7+f/6wwp+thB++UZG0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PBisYAAADdAAAADwAAAAAAAAAAAAAAAACYAgAAZHJz&#10;L2Rvd25yZXYueG1sUEsFBgAAAAAEAAQA9QAAAIsDA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5E0259" w:rsidRPr="00E20335" w:rsidRDefault="005E0259" w:rsidP="004F754E">
                          <w:pPr>
                            <w:pStyle w:val="NL-Kopfzeilen-Titel"/>
                          </w:pPr>
                          <w:r>
                            <w:t xml:space="preserve">     </w:t>
                          </w:r>
                        </w:p>
                      </w:sdtContent>
                    </w:sdt>
                  </w:txbxContent>
                </v:textbox>
              </v:shape>
              <v:line id="Gerade Verbindung 1011" o:spid="_x0000_s1050"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swpMUAAADdAAAADwAAAGRycy9kb3ducmV2LnhtbESPQWvDMAyF74P+B6PCbouTHUZI45a1&#10;dGWnQdq0u4pYS8JiOdhemv77eTDoTeK97+mp3MxmEBM531tWkCUpCOLG6p5bBfXp7SkH4QOyxsEy&#10;KbiRh8168VBioe2VK5qOoRUxhH2BCroQxkJK33Rk0Cd2JI7al3UGQ1xdK7XDaww3g3xO0xdpsOd4&#10;ocORdh0138cfE2t8bA/1bmKDt8p91nmTXfaHs1KPy/l1BSLQHO7mf/pdRy7NMvj7Jo4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GswpM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A74C42">
    <w:pPr>
      <w:pStyle w:val="Kopfzeile"/>
    </w:pPr>
    <w:r>
      <w:rPr>
        <w:noProof/>
      </w:rPr>
      <mc:AlternateContent>
        <mc:Choice Requires="wpg">
          <w:drawing>
            <wp:anchor distT="0" distB="0" distL="114300" distR="114300" simplePos="0" relativeHeight="251691008" behindDoc="0" locked="0" layoutInCell="1" allowOverlap="1" wp14:anchorId="51B36525" wp14:editId="6A3C2830">
              <wp:simplePos x="0" y="0"/>
              <wp:positionH relativeFrom="page">
                <wp:posOffset>619125</wp:posOffset>
              </wp:positionH>
              <wp:positionV relativeFrom="page">
                <wp:posOffset>299085</wp:posOffset>
              </wp:positionV>
              <wp:extent cx="6220800" cy="435600"/>
              <wp:effectExtent l="0" t="0" r="8890" b="3175"/>
              <wp:wrapNone/>
              <wp:docPr id="101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013"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5E0259" w:rsidRPr="00E20335" w:rsidRDefault="005E0259"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01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51" style="position:absolute;margin-left:48.75pt;margin-top:23.55pt;width:489.85pt;height:34.3pt;z-index:25169100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Cz218qlgQAALw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52"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BBzsIA&#10;AADdAAAADwAAAGRycy9kb3ducmV2LnhtbERP24rCMBB9F/yHMIIvsqaul+52jbIKK756+YBpM7bF&#10;ZlKaaOvfbwTBtzmc6yzXnanEnRpXWlYwGUcgiDOrS84VnE9/H18gnEfWWFkmBQ9ysF71e0tMtG35&#10;QPejz0UIYZeggsL7OpHSZQUZdGNbEwfuYhuDPsAml7rBNoSbSn5G0UIaLDk0FFjTtqDserwZBZd9&#10;O5p/t+nOn+PDbLHBMk7tQ6nhoPv9AeGp82/xy73XYX40mcLzm3CC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gEHOwgAAAN0AAAAPAAAAAAAAAAAAAAAAAJgCAABkcnMvZG93&#10;bnJldi54bWxQSwUGAAAAAAQABAD1AAAAhwMAAAAA&#10;" stroked="f">
                <v:textbox>
                  <w:txbxContent>
                    <w:p w:rsidR="005E0259" w:rsidRPr="00E20335" w:rsidRDefault="005E0259"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9pazbDAAAA3QAAAA8AAABkcnMvZG93bnJldi54bWxET99rwjAQfhf8H8IJe9PEwYZ0pmWKwmDo&#10;sPqyt6O5NcXmUppM639vBsLe7uP7ecticK24UB8azxrmMwWCuPKm4VrD6bidLkCEiGyw9UwabhSg&#10;yMejJWbGX/lAlzLWIoVwyFCDjbHLpAyVJYdh5jvixP343mFMsK+l6fGawl0rn5V6lQ4bTg0WO1pb&#10;qs7lr9PQlLv94rbZVnZ1UF/lJir8/D5r/TQZ3t9ARBriv/jh/jBpvpq/wN836QSZ3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2lrNsMAAADdAAAADwAAAAAAAAAAAAAAAACf&#10;AgAAZHJzL2Rvd25yZXYueG1sUEsFBgAAAAAEAAQA9wAAAI8DAAAAAA==&#10;">
                <v:imagedata r:id="rId2" o:title=""/>
                <v:path arrowok="t"/>
              </v:shape>
              <v:line id="Gerade Verbindung 657" o:spid="_x0000_s105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GZOcUAAADdAAAADwAAAGRycy9kb3ducmV2LnhtbESPQW/CMAyF70j7D5EncaNpOUyoIyCG&#10;NrQTEqzbrlZj2mqNUyWhlH8/Hybt5ie/7/l5vZ1cr0YKsfNsoMhyUMS1tx03BqqPt8UKVEzIFnvP&#10;ZOBOEbabh9kaS+tvfKLxnBolIRxLNNCmNJRax7olhzHzA7HsLj44TCJDo23Am4S7Xi/z/Ek77Fgu&#10;tDjQvqX653x1UuP4cqj2Izu8n8J3taqLr9fDpzHzx2n3DCrRlP7Nf/S7FS4vpK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GZO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8960" behindDoc="0" locked="0" layoutInCell="1" allowOverlap="1" wp14:anchorId="20DE9AEC" wp14:editId="16EA0F47">
              <wp:simplePos x="0" y="0"/>
              <wp:positionH relativeFrom="page">
                <wp:posOffset>9963302</wp:posOffset>
              </wp:positionH>
              <wp:positionV relativeFrom="page">
                <wp:posOffset>629107</wp:posOffset>
              </wp:positionV>
              <wp:extent cx="435600" cy="6200740"/>
              <wp:effectExtent l="0" t="0" r="3175" b="0"/>
              <wp:wrapNone/>
              <wp:docPr id="1019" name="Gruppieren 101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02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5E0259" w:rsidRPr="00E20335" w:rsidRDefault="005E0259"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51" name="Grafik 125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52" name="Gerade Verbindung 1252"/>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19" o:spid="_x0000_s1055" style="position:absolute;margin-left:784.5pt;margin-top:49.55pt;width:34.3pt;height:488.25pt;z-index:25168896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P/ho/r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05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8LN8YA&#10;AADdAAAADwAAAGRycy9kb3ducmV2LnhtbESPS2vDMBCE74X+B7GF3ho5oZTUiRJCodAWCnn0kONi&#10;bWwn1spIih//vnsI5LbLzM58u1wPrlEdhVh7NjCdZKCIC29rLg38HT5f5qBiQrbYeCYDI0VYrx4f&#10;lphb3/OOun0qlYRwzNFAlVKbax2LihzGiW+JRTv54DDJGkptA/YS7ho9y7I37bBmaaiwpY+Kisv+&#10;6gxgsL8/5y6Mc3f8Pm6vr3X/7kZjnp+GzQJUoiHdzbfrLyv42Uz45RsZQa/+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8LN8YAAADdAAAADwAAAAAAAAAAAAAAAACYAgAAZHJz&#10;L2Rvd25yZXYueG1sUEsFBgAAAAAEAAQA9QAAAIsDAAAAAA==&#10;" stroked="f">
                <v:textbox>
                  <w:txbxContent>
                    <w:p w:rsidR="005E0259" w:rsidRPr="00E20335" w:rsidRDefault="005E0259" w:rsidP="00943640">
                      <w:pPr>
                        <w:pStyle w:val="NL-Kopfzeilen-Titel"/>
                      </w:pPr>
                      <w:r>
                        <w:t>Landesinstitut für Schulentwicklung</w:t>
                      </w:r>
                    </w:p>
                  </w:txbxContent>
                </v:textbox>
              </v:shape>
              <v:shape id="Grafik 1251" o:spid="_x0000_s105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rScPFAAAA3QAAAA8AAABkcnMvZG93bnJldi54bWxET0trAjEQvhf6H8IUeimaVbDKapSy0NJe&#10;BB8Xb7ObcbO4mYRN6m776xuh4G0+vuesNoNtxZW60DhWMBlnIIgrpxuuFRwP76MFiBCRNbaOScEP&#10;BdisHx9WmGvX846u+1iLFMIhRwUmRp9LGSpDFsPYeeLEnV1nMSbY1VJ32Kdw28pplr1Kiw2nBoOe&#10;CkPVZf9tFXz8xpJPX9t+Zg5FMS93vgwvXqnnp+FtCSLSEO/if/enTvOnswncvkknyP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q0nDxQAAAN0AAAAPAAAAAAAAAAAAAAAA&#10;AJ8CAABkcnMvZG93bnJldi54bWxQSwUGAAAAAAQABAD3AAAAkQMAAAAA&#10;">
                <v:imagedata r:id="rId2" o:title=""/>
                <v:path arrowok="t"/>
                <o:lock v:ext="edit" aspectratio="f"/>
              </v:shape>
              <v:line id="Gerade Verbindung 1252" o:spid="_x0000_s105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d58sUAAADdAAAADwAAAGRycy9kb3ducmV2LnhtbESPQWvDMAyF74P9B6PBbouTwErJ6oat&#10;tGWnQtu0u4pYS8JiOdhemv77ujDYTeK97+lpUU6mFyM531lWkCUpCOLa6o4bBdVx8zIH4QOyxt4y&#10;KbiSh3L5+LDAQtsL72k8hEbEEPYFKmhDGAopfd2SQZ/YgThq39YZDHF1jdQOLzHc9DJP05k02HG8&#10;0OJAq5bqn8OviTV2H9tqNbLB6959VfM6O6+3J6Wen6b3NxCBpvBv/qM/deTy1xzu38QR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xd58sUAAADdAAAADwAAAAAAAAAA&#10;AAAAAAChAgAAZHJzL2Rvd25yZXYueG1sUEsFBgAAAAAEAAQA+QAAAJM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Default="005E0259"/>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A74C42">
    <w:pPr>
      <w:pStyle w:val="Kopfzeile"/>
    </w:pPr>
    <w:r>
      <w:rPr>
        <w:noProof/>
      </w:rPr>
      <mc:AlternateContent>
        <mc:Choice Requires="wpg">
          <w:drawing>
            <wp:anchor distT="0" distB="0" distL="114300" distR="114300" simplePos="0" relativeHeight="251689984" behindDoc="0" locked="0" layoutInCell="1" allowOverlap="1" wp14:anchorId="5BC1EC4D" wp14:editId="39931A31">
              <wp:simplePos x="0" y="0"/>
              <wp:positionH relativeFrom="page">
                <wp:posOffset>9963302</wp:posOffset>
              </wp:positionH>
              <wp:positionV relativeFrom="page">
                <wp:posOffset>629107</wp:posOffset>
              </wp:positionV>
              <wp:extent cx="435600" cy="6200740"/>
              <wp:effectExtent l="0" t="0" r="3175" b="0"/>
              <wp:wrapNone/>
              <wp:docPr id="1253" name="Gruppieren 125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5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5E0259" w:rsidRPr="00E20335" w:rsidRDefault="005E0259"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0" name="Grafik 17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61" name="Gerade Verbindung 17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53" o:spid="_x0000_s1060" style="position:absolute;margin-left:784.5pt;margin-top:49.55pt;width:34.3pt;height:488.25pt;z-index:25168998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LCMvirMEAADN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6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YQqMMA&#10;AADdAAAADwAAAGRycy9kb3ducmV2LnhtbERPS2sCMRC+C/0PYQreNFtRsVujlIKggqC2B4/DZrq7&#10;7WayJHEf/94Igrf5+J6zXHemEg05X1pW8DZOQBBnVpecK/j53owWIHxA1lhZJgU9eVivXgZLTLVt&#10;+UTNOeQihrBPUUERQp1K6bOCDPqxrYkj92udwRChy6V22MZwU8lJksylwZJjQ4E1fRWU/Z+vRgE6&#10;fdj/Na5fmMvucrxOy/bd9EoNX7vPDxCBuvAUP9xbHedPZlO4fxNP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YQqMMAAADdAAAADwAAAAAAAAAAAAAAAACYAgAAZHJzL2Rv&#10;d25yZXYueG1sUEsFBgAAAAAEAAQA9QAAAIgDAAAAAA==&#10;" stroked="f">
                <v:textbox>
                  <w:txbxContent>
                    <w:p w:rsidR="005E0259" w:rsidRPr="00E20335" w:rsidRDefault="005E0259"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60" o:spid="_x0000_s106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lhWHHAAAA3QAAAA8AAABkcnMvZG93bnJldi54bWxEj09Lw0AQxe+C32EZwYvYjQXbErstErDo&#10;ReifS2+T7JgNZmeX7NpEP71zELzN8N6895v1dvK9utCQusAGHmYFKOIm2I5bA6fjy/0KVMrIFvvA&#10;ZOCbEmw311drLG0YeU+XQ26VhHAq0YDLOZZap8aRxzQLkVi0jzB4zLIOrbYDjhLuez0vioX22LE0&#10;OIxUOWo+D1/ewO4n13x+ex8f3bGqlvU+1ukuGnN7Mz0/gco05X/z3/WrFfzlQvj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flhWHHAAAA3QAAAA8AAAAAAAAAAAAA&#10;AAAAnwIAAGRycy9kb3ducmV2LnhtbFBLBQYAAAAABAAEAPcAAACTAwAAAAA=&#10;">
                <v:imagedata r:id="rId2" o:title=""/>
                <v:path arrowok="t"/>
                <o:lock v:ext="edit" aspectratio="f"/>
              </v:shape>
              <v:line id="Gerade Verbindung 1761" o:spid="_x0000_s106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eOvMUAAADdAAAADwAAAGRycy9kb3ducmV2LnhtbESPQWvCQBCF70L/wzIFb2aTHlSiq7TS&#10;iqeCmtbrkB2TYHY27G5j/PddQfA2w3vfmzfL9WBa0ZPzjWUFWZKCIC6tbrhSUBy/JnMQPiBrbC2T&#10;ght5WK9eRkvMtb3ynvpDqEQMYZ+jgjqELpfSlzUZ9IntiKN2ts5giKurpHZ4jeGmlW9pOpUGG44X&#10;auxoU1N5OfyZWOP7Y1tsejZ427tTMS+z38/tj1Lj1+F9ASLQEJ7mB73TkZtNM7h/E0e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MeOvMUAAADdAAAADwAAAAAAAAAA&#10;AAAAAAChAgAAZHJzL2Rvd25yZXYueG1sUEsFBgAAAAAEAAQA+QAAAJMDA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A74C42">
    <w:pPr>
      <w:pStyle w:val="Kopfzeile"/>
    </w:pPr>
    <w:r>
      <w:rPr>
        <w:noProof/>
      </w:rPr>
      <mc:AlternateContent>
        <mc:Choice Requires="wpg">
          <w:drawing>
            <wp:anchor distT="0" distB="0" distL="114300" distR="114300" simplePos="0" relativeHeight="251697152" behindDoc="0" locked="0" layoutInCell="1" allowOverlap="1" wp14:anchorId="1E9FE4E1" wp14:editId="771C3FF6">
              <wp:simplePos x="0" y="0"/>
              <wp:positionH relativeFrom="page">
                <wp:posOffset>619125</wp:posOffset>
              </wp:positionH>
              <wp:positionV relativeFrom="page">
                <wp:posOffset>299085</wp:posOffset>
              </wp:positionV>
              <wp:extent cx="6220800" cy="435600"/>
              <wp:effectExtent l="0" t="0" r="8890" b="3175"/>
              <wp:wrapNone/>
              <wp:docPr id="176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763"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5E0259" w:rsidRPr="00E20335" w:rsidRDefault="005E0259"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4"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765"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4" style="position:absolute;margin-left:48.75pt;margin-top:23.55pt;width:489.85pt;height:34.3pt;z-index:25169715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JIlq16VBAAAvQ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065"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z/1sIA&#10;AADdAAAADwAAAGRycy9kb3ducmV2LnhtbERP24rCMBB9X/Afwgi+LJq6rq1Wo6yCi69ePmBsxrbY&#10;TEoTbf17s7Dg2xzOdZbrzlTiQY0rLSsYjyIQxJnVJecKzqfdcAbCeWSNlWVS8CQH61XvY4mpti0f&#10;6HH0uQgh7FJUUHhfp1K6rCCDbmRr4sBdbWPQB9jkUjfYhnBTya8oiqXBkkNDgTVtC8pux7tRcN23&#10;n9N5e/n15+TwHW+wTC72qdSg3/0sQHjq/Fv8797rMD+JJ/D3TThB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LP/WwgAAAN0AAAAPAAAAAAAAAAAAAAAAAJgCAABkcnMvZG93&#10;bnJldi54bWxQSwUGAAAAAAQABAD1AAAAhwMAAAAA&#10;" stroked="f">
                <v:textbox>
                  <w:txbxContent>
                    <w:p w:rsidR="005E0259" w:rsidRPr="00E20335" w:rsidRDefault="005E0259"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6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JcLXDAAAA3QAAAA8AAABkcnMvZG93bnJldi54bWxET01rAjEQvRf8D2GE3mpSKSqrUdqiIEgV&#10;1156GzbjZnEzWTZR13/fCIK3ebzPmS06V4sLtaHyrOF9oEAQF95UXGr4PazeJiBCRDZYeyYNNwqw&#10;mPdeZpgZf+U9XfJYihTCIUMNNsYmkzIUlhyGgW+IE3f0rcOYYFtK0+I1hbtaDpUaSYcVpwaLDX1b&#10;Kk752Wmo8p/t5LZcFfZrr3b5Mirc/J20fu13n1MQkbr4FD/ca5Pmj0cfcP8mnSD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IlwtcMAAADdAAAADwAAAAAAAAAAAAAAAACf&#10;AgAAZHJzL2Rvd25yZXYueG1sUEsFBgAAAAAEAAQA9wAAAI8DAAAAAA==&#10;">
                <v:imagedata r:id="rId2" o:title=""/>
                <v:path arrowok="t"/>
              </v:shape>
              <v:line id="Gerade Verbindung 657" o:spid="_x0000_s106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Iv8UAAADdAAAADwAAAGRycy9kb3ducmV2LnhtbESPQWvCQBCF74L/YRmhN92kUCupq6hU&#10;8VTQRnsdstMkNDsbdtck/nu3UOhthve+N2+W68E0oiPna8sK0lkCgriwuuZSQf65ny5A+ICssbFM&#10;Cu7kYb0aj5aYadvzibpzKEUMYZ+hgiqENpPSFxUZ9DPbEkft2zqDIa6ulNphH8NNI5+TZC4N1hwv&#10;VNjSrqLi53wzscbH9pDvOjZ4P7mvfFGk1/fDRamnybB5AxFoCP/mP/qoI/c6f4Hfb+IIcvU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yIv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92032" behindDoc="0" locked="0" layoutInCell="1" allowOverlap="1" wp14:anchorId="11CEB15D" wp14:editId="4176ECF7">
              <wp:simplePos x="0" y="0"/>
              <wp:positionH relativeFrom="page">
                <wp:posOffset>9963302</wp:posOffset>
              </wp:positionH>
              <wp:positionV relativeFrom="page">
                <wp:posOffset>629107</wp:posOffset>
              </wp:positionV>
              <wp:extent cx="435600" cy="6200740"/>
              <wp:effectExtent l="0" t="0" r="3175" b="0"/>
              <wp:wrapNone/>
              <wp:docPr id="1766" name="Gruppieren 176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6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5E0259" w:rsidRPr="00E20335" w:rsidRDefault="005E0259"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8" name="Grafik 176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69" name="Gerade Verbindung 1769"/>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66" o:spid="_x0000_s1068" style="position:absolute;margin-left:784.5pt;margin-top:49.55pt;width:34.3pt;height:488.25pt;z-index:2516920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DaL85isgQAAM0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06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bn5sQA&#10;AADdAAAADwAAAGRycy9kb3ducmV2LnhtbERPyWrDMBC9F/oPYgq9NXJKyeJENiFQaAOFNskhx8Ga&#10;2E6skZEUL38fFQq9zeOts84H04iOnK8tK5hOEhDEhdU1lwqOh/eXBQgfkDU2lknBSB7y7PFhjam2&#10;Pf9Qtw+liCHsU1RQhdCmUvqiIoN+YlviyJ2tMxgidKXUDvsYbhr5miQzabDm2FBhS9uKiuv+ZhSg&#10;01+7S+fGhTl9nr5vb3W/NKNSz0/DZgUi0BD+xX/uDx3nz2dz+P0mni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G5+bEAAAA3QAAAA8AAAAAAAAAAAAAAAAAmAIAAGRycy9k&#10;b3ducmV2LnhtbFBLBQYAAAAABAAEAPUAAACJAwAAAAA=&#10;" stroked="f">
                <v:textbox>
                  <w:txbxContent>
                    <w:p w:rsidR="005E0259" w:rsidRPr="00E20335" w:rsidRDefault="005E0259" w:rsidP="004F754E">
                      <w:pPr>
                        <w:pStyle w:val="NL-Kopfzeilen-Titel"/>
                      </w:pPr>
                      <w:r>
                        <w:t>Landesinstitut für Schulentwicklung</w:t>
                      </w:r>
                    </w:p>
                  </w:txbxContent>
                </v:textbox>
              </v:shape>
              <v:shape id="Grafik 1768" o:spid="_x0000_s107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TiWfHAAAA3QAAAA8AAABkcnMvZG93bnJldi54bWxEj09Lw0AQxe+C32EZwYvYjQXbErstErDo&#10;ReifS2+T7JgNZmeX7NpEP71zELzN8N6895v1dvK9utCQusAGHmYFKOIm2I5bA6fjy/0KVMrIFvvA&#10;ZOCbEmw311drLG0YeU+XQ26VhHAq0YDLOZZap8aRxzQLkVi0jzB4zLIOrbYDjhLuez0vioX22LE0&#10;OIxUOWo+D1/ewO4n13x+ex8f3bGqlvU+1ukuGnN7Mz0/gco05X/z3/WrFfzlQnD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mTiWfHAAAA3QAAAA8AAAAAAAAAAAAA&#10;AAAAnwIAAGRycy9kb3ducmV2LnhtbFBLBQYAAAAABAAEAPcAAACTAwAAAAA=&#10;">
                <v:imagedata r:id="rId2" o:title=""/>
                <v:path arrowok="t"/>
                <o:lock v:ext="edit" aspectratio="f"/>
              </v:shape>
              <v:line id="Gerade Verbindung 1769" o:spid="_x0000_s107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GCusYAAADdAAAADwAAAGRycy9kb3ducmV2LnhtbESPQW/CMAyF75P4D5GRdlvTcmDQESpA&#10;G9ppElC2q9V4bUXjVElWyr9fJk3iZuu97/l5VYymEwM531pWkCUpCOLK6pZrBeXp7WkBwgdkjZ1l&#10;UnAjD8V68rDCXNsrH2g4hlrEEPY5KmhC6HMpfdWQQZ/Ynjhq39YZDHF1tdQOrzHcdHKWpnNpsOV4&#10;ocGedg1Vl+OPiTU+tvtyN7DB28F9lYsq+3zdn5V6nI6bFxCBxnA3/9PvOnLP8yX8fRNHk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xgrrGAAAA3QAAAA8AAAAAAAAA&#10;AAAAAAAAoQIAAGRycy9kb3ducmV2LnhtbFBLBQYAAAAABAAEAPkAAACU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Default="005E0259"/>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A74C42">
    <w:pPr>
      <w:pStyle w:val="Kopfzeile"/>
    </w:pPr>
    <w:r w:rsidRPr="0083270B">
      <w:rPr>
        <w:rFonts w:eastAsiaTheme="minorHAnsi" w:cs="Arial"/>
        <w:noProof/>
        <w:sz w:val="24"/>
        <w:szCs w:val="24"/>
      </w:rPr>
      <mc:AlternateContent>
        <mc:Choice Requires="wps">
          <w:drawing>
            <wp:anchor distT="0" distB="0" distL="114300" distR="114300" simplePos="0" relativeHeight="251696128" behindDoc="0" locked="0" layoutInCell="1" allowOverlap="1" wp14:anchorId="331E6383" wp14:editId="2FDC61DF">
              <wp:simplePos x="0" y="0"/>
              <wp:positionH relativeFrom="page">
                <wp:posOffset>-1654492</wp:posOffset>
              </wp:positionH>
              <wp:positionV relativeFrom="page">
                <wp:posOffset>2560002</wp:posOffset>
              </wp:positionV>
              <wp:extent cx="4191000" cy="352425"/>
              <wp:effectExtent l="0" t="4763" r="0" b="0"/>
              <wp:wrapNone/>
              <wp:docPr id="177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5E0259" w:rsidRPr="00E20335" w:rsidRDefault="005E0259"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72" type="#_x0000_t202" style="position:absolute;margin-left:-130.25pt;margin-top:201.55pt;width:330pt;height:27.75pt;rotation:90;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3tbscKwIAADQEAAAOAAAAAAAAAAAAAAAAAC4CAABkcnMv&#10;ZTJvRG9jLnhtbFBLAQItABQABgAIAAAAIQDcdYYc3gAAAAkBAAAPAAAAAAAAAAAAAAAAAIUEAABk&#10;cnMvZG93bnJldi54bWxQSwUGAAAAAAQABADzAAAAkAUAAAAA&#10;" stroked="f">
              <v:textbox>
                <w:txbxContent>
                  <w:p w:rsidR="005E0259" w:rsidRPr="00E20335" w:rsidRDefault="005E0259"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95104" behindDoc="0" locked="0" layoutInCell="1" allowOverlap="1" wp14:anchorId="34A37437" wp14:editId="7DAE3167">
              <wp:simplePos x="0" y="0"/>
              <wp:positionH relativeFrom="page">
                <wp:posOffset>9963302</wp:posOffset>
              </wp:positionH>
              <wp:positionV relativeFrom="page">
                <wp:posOffset>629107</wp:posOffset>
              </wp:positionV>
              <wp:extent cx="435600" cy="6200740"/>
              <wp:effectExtent l="0" t="0" r="3175" b="0"/>
              <wp:wrapNone/>
              <wp:docPr id="1771" name="Gruppieren 177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7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5E0259" w:rsidRPr="00E20335" w:rsidRDefault="005E0259"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73" name="Grafik 177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74" name="Gerade Verbindung 177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71" o:spid="_x0000_s1073" style="position:absolute;margin-left:784.5pt;margin-top:49.55pt;width:34.3pt;height:488.25pt;z-index:2516951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4xksZrwQAAM0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0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jSo8MA&#10;AADdAAAADwAAAGRycy9kb3ducmV2LnhtbERPS2vCQBC+F/wPywi91Y1SqkY3QYRCWyi06sHjkB2T&#10;aHY27K55/PtuodDbfHzP2eaDaURHzteWFcxnCQjiwuqaSwWn4+vTCoQPyBoby6RgJA95NnnYYqpt&#10;z9/UHUIpYgj7FBVUIbSplL6oyKCf2ZY4chfrDIYIXSm1wz6Gm0YukuRFGqw5NlTY0r6i4na4GwXo&#10;9OfHtXPjypzfz1/357pfm1Gpx+mw24AINIR/8Z/7Tcf5y+UCfr+JJ8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jSo8MAAADdAAAADwAAAAAAAAAAAAAAAACYAgAAZHJzL2Rv&#10;d25yZXYueG1sUEsFBgAAAAAEAAQA9QAAAIgDAAAAAA==&#10;" stroked="f">
                <v:textbox>
                  <w:txbxContent>
                    <w:p w:rsidR="005E0259" w:rsidRPr="00E20335" w:rsidRDefault="005E0259"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73" o:spid="_x0000_s10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ujcvFAAAA3QAAAA8AAABkcnMvZG93bnJldi54bWxET01Lw0AQvQv+h2UEL2I3rWhK7LZIoNJe&#10;hLZeeptkx2wwO7tkt03qr+8Kgrd5vM9ZrEbbiTP1oXWsYDrJQBDXTrfcKPg8rB/nIEJE1tg5JgUX&#10;CrBa3t4ssNBu4B2d97ERKYRDgQpMjL6QMtSGLIaJ88SJ+3K9xZhg30jd45DCbSdnWfYiLbacGgx6&#10;Kg3V3/uTVfD+Eys+bj+GZ3Moy7za+So8eKXu78a3VxCRxvgv/nNvdJqf50/w+006QS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y7o3LxQAAAN0AAAAPAAAAAAAAAAAAAAAA&#10;AJ8CAABkcnMvZG93bnJldi54bWxQSwUGAAAAAAQABAD3AAAAkQMAAAAA&#10;">
                <v:imagedata r:id="rId2" o:title=""/>
                <v:path arrowok="t"/>
                <o:lock v:ext="edit" aspectratio="f"/>
              </v:shape>
              <v:line id="Gerade Verbindung 1774" o:spid="_x0000_s10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m7+cUAAADdAAAADwAAAGRycy9kb3ducmV2LnhtbESPQWvCQBCF74L/YRmhN92kFJXUVVSq&#10;eCpoo70O2WkSmp0Nu2sS/323UOhthve+N29Wm8E0oiPna8sK0lkCgriwuuZSQf5xmC5B+ICssbFM&#10;Ch7kYbMej1aYadvzmbpLKEUMYZ+hgiqENpPSFxUZ9DPbEkftyzqDIa6ulNphH8NNI5+TZC4N1hwv&#10;VNjSvqLi+3I3scb77pjvOzb4OLvPfFmkt7fjVamnybB9BRFoCP/mP/qkI7dYvMDvN3EE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Wm7+cUAAADdAAAADwAAAAAAAAAA&#10;AAAAAAChAgAAZHJzL2Rvd25yZXYueG1sUEsFBgAAAAAEAAQA+QAAAJMDA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A74C42">
    <w:pPr>
      <w:pStyle w:val="Kopfzeile"/>
    </w:pPr>
    <w:r>
      <w:rPr>
        <w:noProof/>
      </w:rPr>
      <mc:AlternateContent>
        <mc:Choice Requires="wpg">
          <w:drawing>
            <wp:anchor distT="0" distB="0" distL="114300" distR="114300" simplePos="0" relativeHeight="251678720" behindDoc="0" locked="0" layoutInCell="1" allowOverlap="1" wp14:anchorId="7706977D" wp14:editId="52EE805C">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5E0259" w:rsidRPr="00E20335" w:rsidRDefault="005E0259"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77" style="position:absolute;margin-left:48.75pt;margin-top:23.25pt;width:489.85pt;height:34.3pt;z-index:2516787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pEJ+aBAAAuQ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iCkQn5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07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5E0259" w:rsidRPr="00E20335" w:rsidRDefault="005E0259"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08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7696" behindDoc="0" locked="0" layoutInCell="1" allowOverlap="1" wp14:anchorId="22BF1D45" wp14:editId="18D29D5C">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5E0259" w:rsidRPr="00E20335" w:rsidRDefault="005E0259"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81" style="position:absolute;margin-left:784.5pt;margin-top:49.55pt;width:34.3pt;height:488.25pt;z-index:2516776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fxrSu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O4fxrS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8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5E0259" w:rsidRPr="00E20335" w:rsidRDefault="005E0259" w:rsidP="00943640">
                      <w:pPr>
                        <w:pStyle w:val="NL-Kopfzeilen-Titel"/>
                      </w:pPr>
                      <w:r>
                        <w:t>Landesinstitut für Schulentwicklung</w:t>
                      </w:r>
                    </w:p>
                  </w:txbxContent>
                </v:textbox>
              </v:shape>
              <v:shape id="Grafik 502" o:spid="_x0000_s108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08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A74C42">
    <w:pPr>
      <w:pStyle w:val="Kopfzeile"/>
    </w:pPr>
    <w:r>
      <w:rPr>
        <w:noProof/>
      </w:rPr>
      <mc:AlternateContent>
        <mc:Choice Requires="wpg">
          <w:drawing>
            <wp:anchor distT="0" distB="0" distL="114300" distR="114300" simplePos="0" relativeHeight="251699200" behindDoc="0" locked="0" layoutInCell="1" allowOverlap="1" wp14:anchorId="75FB32EC" wp14:editId="40DD7BF3">
              <wp:simplePos x="0" y="0"/>
              <wp:positionH relativeFrom="page">
                <wp:posOffset>9963302</wp:posOffset>
              </wp:positionH>
              <wp:positionV relativeFrom="page">
                <wp:posOffset>629107</wp:posOffset>
              </wp:positionV>
              <wp:extent cx="435600" cy="6200740"/>
              <wp:effectExtent l="0" t="0" r="3175" b="0"/>
              <wp:wrapNone/>
              <wp:docPr id="1820" name="Gruppieren 182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2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5E0259" w:rsidRPr="00E20335" w:rsidRDefault="005E0259"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22" name="Grafik 182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2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20" o:spid="_x0000_s1085" style="position:absolute;margin-left:784.5pt;margin-top:49.55pt;width:34.3pt;height:488.25pt;z-index:25169920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gwYS+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08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33n8MA&#10;AADdAAAADwAAAGRycy9kb3ducmV2LnhtbERPyWrDMBC9B/IPYgq9JXJCKY4b2ZRAoS0UmuWQ42BN&#10;bSfWyEiKl7+vCoXc5vHW2RajaUVPzjeWFayWCQji0uqGKwWn49siBeEDssbWMimYyEORz2dbzLQd&#10;eE/9IVQihrDPUEEdQpdJ6cuaDPql7Ygj92OdwRChq6R2OMRw08p1kjxLgw3Hhho72tVUXg83owCd&#10;/vq89G5Kzfnj/H17aoaNmZR6fBhfX0AEGsNd/O9+13F+ul7B3zfxB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33n8MAAADdAAAADwAAAAAAAAAAAAAAAACYAgAAZHJzL2Rv&#10;d25yZXYueG1sUEsFBgAAAAAEAAQA9QAAAIgDAAAAAA==&#10;" stroked="f">
                <v:textbox>
                  <w:txbxContent>
                    <w:p w:rsidR="005E0259" w:rsidRPr="00E20335" w:rsidRDefault="005E0259"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822" o:spid="_x0000_s108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lkxvFAAAA3QAAAA8AAABkcnMvZG93bnJldi54bWxET0tLw0AQvhf8D8sIXkq7MaCWtNsiAUUv&#10;hT4uvU2y02xodnbJrk3017sFwdt8fM9ZbUbbiSv1oXWs4HGegSCunW65UXA8vM0WIEJE1tg5JgXf&#10;FGCzvpussNBu4B1d97ERKYRDgQpMjL6QMtSGLIa588SJO7veYkywb6TucUjhtpN5lj1Liy2nBoOe&#10;SkP1Zf9lFbz/xIpPn9vhyRzK8qXa+SpMvVIP9+PrEkSkMf6L/9wfOs1f5DncvkknyP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pZMbxQAAAN0AAAAPAAAAAAAAAAAAAAAA&#10;AJ8CAABkcnMvZG93bnJldi54bWxQSwUGAAAAAAQABAD3AAAAkQMAAAAA&#10;">
                <v:imagedata r:id="rId2" o:title=""/>
                <v:path arrowok="t"/>
                <o:lock v:ext="edit" aspectratio="f"/>
              </v:shape>
              <v:line id="Gerade Verbindung 475" o:spid="_x0000_s108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eYxsUAAADdAAAADwAAAGRycy9kb3ducmV2LnhtbESPQWvCQBCF74X+h2UKvdVNFCSkrqEV&#10;lZ4ENdrrkJ0modnZsLvG+O9dodDbDO99b94sitF0YiDnW8sK0kkCgriyuuVaQXncvGUgfEDW2Fkm&#10;BTfyUCyfnxaYa3vlPQ2HUIsYwj5HBU0IfS6lrxoy6Ce2J47aj3UGQ1xdLbXDaww3nZwmyVwabDle&#10;aLCnVUPV7+FiYo3d57ZcDWzwtnffZVal5/X2pNTry/jxDiLQGP7Nf/SXjlw2ncHjmziCX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4eYxsUAAADdAAAADwAAAAAAAAAA&#10;AAAAAAChAgAAZHJzL2Rvd25yZXYueG1sUEsFBgAAAAAEAAQA+QAAAJMDA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259" w:rsidRPr="006A1C37" w:rsidRDefault="005E0259" w:rsidP="00A74C42">
    <w:pPr>
      <w:pStyle w:val="Kopfzeile"/>
    </w:pPr>
    <w:r>
      <w:rPr>
        <w:noProof/>
      </w:rPr>
      <mc:AlternateContent>
        <mc:Choice Requires="wpg">
          <w:drawing>
            <wp:anchor distT="0" distB="0" distL="114300" distR="114300" simplePos="0" relativeHeight="251703296" behindDoc="0" locked="0" layoutInCell="1" allowOverlap="1" wp14:anchorId="2E0187FB" wp14:editId="0BCA7EBB">
              <wp:simplePos x="0" y="0"/>
              <wp:positionH relativeFrom="page">
                <wp:posOffset>619125</wp:posOffset>
              </wp:positionH>
              <wp:positionV relativeFrom="page">
                <wp:posOffset>295275</wp:posOffset>
              </wp:positionV>
              <wp:extent cx="6220800" cy="435600"/>
              <wp:effectExtent l="0" t="0" r="8890" b="3175"/>
              <wp:wrapNone/>
              <wp:docPr id="182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82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5E0259" w:rsidRPr="00E20335" w:rsidRDefault="005E0259"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2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827"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89" style="position:absolute;margin-left:48.75pt;margin-top:23.25pt;width:489.85pt;height:34.3pt;z-index:25170329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HCvOduYBAAAv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9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fvr8EA&#10;AADdAAAADwAAAGRycy9kb3ducmV2LnhtbERP24rCMBB9F/yHMAu+iKaKl27XKKug+OrlA6bN2JZt&#10;JqXJ2vr3RhB8m8O5zmrTmUrcqXGlZQWTcQSCOLO65FzB9bIfxSCcR9ZYWSYFD3KwWfd7K0y0bflE&#10;97PPRQhhl6CCwvs6kdJlBRl0Y1sTB+5mG4M+wCaXusE2hJtKTqNoIQ2WHBoKrGlXUPZ3/jcKbsd2&#10;OP9u04O/Lk+zxRbLZWofSg2+ut8fEJ46/xG/3Ucd5sfTOby+CSf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NX76/BAAAA3QAAAA8AAAAAAAAAAAAAAAAAmAIAAGRycy9kb3du&#10;cmV2LnhtbFBLBQYAAAAABAAEAPUAAACGAwAAAAA=&#10;" stroked="f">
                <v:textbox>
                  <w:txbxContent>
                    <w:p w:rsidR="005E0259" w:rsidRPr="00E20335" w:rsidRDefault="005E0259"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9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JZs/CAAAA3QAAAA8AAABkcnMvZG93bnJldi54bWxET02LwjAQvS/4H8II3tZED1K6RlFRWFh0&#10;sevF29CMTbGZlCZq/fdmYWFv83ifM1/2rhF36kLtWcNkrEAQl97UXGk4/ezeMxAhIhtsPJOGJwVY&#10;LgZvc8yNf/CR7kWsRArhkKMGG2ObSxlKSw7D2LfEibv4zmFMsKuk6fCRwl0jp0rNpMOaU4PFljaW&#10;ymtxcxrqYn/InttdaddH9V1so8Kv81Xr0bBffYCI1Md/8Z/706T52XQGv9+kE+Ti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nyWbPwgAAAN0AAAAPAAAAAAAAAAAAAAAAAJ8C&#10;AABkcnMvZG93bnJldi54bWxQSwUGAAAAAAQABAD3AAAAjgMAAAAA&#10;">
                <v:imagedata r:id="rId2" o:title=""/>
                <v:path arrowok="t"/>
              </v:shape>
              <v:line id="Gerade Verbindung 657" o:spid="_x0000_s109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excUAAADdAAAADwAAAGRycy9kb3ducmV2LnhtbESPQWvCQBCF74X+h2UKvdVNPGhIXUMr&#10;Kj0JarTXITtNQrOzYXeN8d+7QqG3Gd773rxZFKPpxEDOt5YVpJMEBHFldcu1gvK4ectA+ICssbNM&#10;Cm7koVg+Py0w1/bKexoOoRYxhH2OCpoQ+lxKXzVk0E9sTxy1H+sMhri6WmqH1xhuOjlNkpk02HK8&#10;0GBPq4aq38PFxBq7z225Gtjgbe++y6xKz+vtSanXl/HjHUSgMfyb/+gvHblsOofHN3EEu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yex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02272" behindDoc="0" locked="0" layoutInCell="1" allowOverlap="1" wp14:anchorId="726C778A" wp14:editId="4632DE65">
              <wp:simplePos x="0" y="0"/>
              <wp:positionH relativeFrom="page">
                <wp:posOffset>9963302</wp:posOffset>
              </wp:positionH>
              <wp:positionV relativeFrom="page">
                <wp:posOffset>629107</wp:posOffset>
              </wp:positionV>
              <wp:extent cx="435600" cy="6200740"/>
              <wp:effectExtent l="0" t="0" r="3175" b="0"/>
              <wp:wrapNone/>
              <wp:docPr id="1828" name="Gruppieren 182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2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5E0259" w:rsidRPr="00E20335" w:rsidRDefault="005E0259"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30" name="Grafik 183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31"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28" o:spid="_x0000_s1093" style="position:absolute;margin-left:784.5pt;margin-top:49.55pt;width:34.3pt;height:488.25pt;z-index:25170227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BPuLZCxBAAAzA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09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v7mcIA&#10;AADdAAAADwAAAGRycy9kb3ducmV2LnhtbERPS2sCMRC+F/wPYYTealaRsq5GEUHQQqFVDx6Hzbi7&#10;upksSdzHv28Khd7m43vOatObWrTkfGVZwXSSgCDOra64UHA5799SED4ga6wtk4KBPGzWo5cVZtp2&#10;/E3tKRQihrDPUEEZQpNJ6fOSDPqJbYgjd7POYIjQFVI77GK4qeUsSd6lwYpjQ4kN7UrKH6enUYBO&#10;f37cWzek5nq8fj3nVbcwg1Kv4367BBGoD//iP/dBx/npbAG/38QT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i/uZwgAAAN0AAAAPAAAAAAAAAAAAAAAAAJgCAABkcnMvZG93&#10;bnJldi54bWxQSwUGAAAAAAQABAD1AAAAhwMAAAAA&#10;" stroked="f">
                <v:textbox>
                  <w:txbxContent>
                    <w:p w:rsidR="005E0259" w:rsidRPr="00E20335" w:rsidRDefault="005E0259" w:rsidP="00943640">
                      <w:pPr>
                        <w:pStyle w:val="NL-Kopfzeilen-Titel"/>
                      </w:pPr>
                      <w:r>
                        <w:t>Landesinstitut für Schulentwicklung</w:t>
                      </w:r>
                    </w:p>
                  </w:txbxContent>
                </v:textbox>
              </v:shape>
              <v:shape id="Grafik 1830" o:spid="_x0000_s109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iPirHAAAA3QAAAA8AAABkcnMvZG93bnJldi54bWxEj09Lw0AQxe+C32EZwYvYTRVrid2WElD0&#10;IvTPxdskO2aD2dkluzbRT+8chN5meG/e+81qM/lenWhIXWAD81kBirgJtuPWwPHwfLsElTKyxT4w&#10;GfihBJv15cUKSxtG3tFpn1slIZxKNOByjqXWqXHkMc1CJBbtMwwes6xDq+2Ao4T7Xt8VxUJ77Fga&#10;HEaqHDVf+29v4OU31/zx9j4+uENVPda7WKebaMz11bR9ApVpymfz//WrFfzlvfDLNzKCXv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iPirHAAAA3QAAAA8AAAAAAAAAAAAA&#10;AAAAnwIAAGRycy9kb3ducmV2LnhtbFBLBQYAAAAABAAEAPcAAACTAwAAAAA=&#10;">
                <v:imagedata r:id="rId2" o:title=""/>
                <v:path arrowok="t"/>
                <o:lock v:ext="edit" aspectratio="f"/>
              </v:shape>
              <v:line id="Gerade Verbindung 475" o:spid="_x0000_s109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A198QAAADdAAAADwAAAGRycy9kb3ducmV2LnhtbESPQWvCQBCF7wX/wzJCb3WTCiVEV1Gx&#10;0lNBm+p1yI5JMDsbdtcY/323IHib4b3vzZv5cjCt6Mn5xrKCdJKAIC6tbrhSUPx8vmUgfEDW2Fom&#10;BXfysFyMXuaYa3vjPfWHUIkYwj5HBXUIXS6lL2sy6Ce2I47a2TqDIa6uktrhLYabVr4nyYc02HC8&#10;UGNHm5rKy+FqYo3v9a7Y9GzwvnenIivT43b3q9TreFjNQAQawtP8oL905LJpCv/fxBH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wDX3xAAAAN0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24B3633"/>
    <w:multiLevelType w:val="hybridMultilevel"/>
    <w:tmpl w:val="D2DE3340"/>
    <w:lvl w:ilvl="0" w:tplc="A6E65254">
      <w:start w:val="5"/>
      <w:numFmt w:val="bullet"/>
      <w:lvlText w:val="-"/>
      <w:lvlJc w:val="left"/>
      <w:pPr>
        <w:ind w:left="405" w:hanging="360"/>
      </w:pPr>
      <w:rPr>
        <w:rFonts w:ascii="Source Sans Pro" w:eastAsia="Calibri" w:hAnsi="Source Sans Pro" w:cs="Arial" w:hint="default"/>
      </w:rPr>
    </w:lvl>
    <w:lvl w:ilvl="1" w:tplc="04070003" w:tentative="1">
      <w:start w:val="1"/>
      <w:numFmt w:val="bullet"/>
      <w:lvlText w:val="o"/>
      <w:lvlJc w:val="left"/>
      <w:pPr>
        <w:ind w:left="1125" w:hanging="360"/>
      </w:pPr>
      <w:rPr>
        <w:rFonts w:ascii="Courier New" w:hAnsi="Courier New" w:cs="Courier New" w:hint="default"/>
      </w:rPr>
    </w:lvl>
    <w:lvl w:ilvl="2" w:tplc="04070005" w:tentative="1">
      <w:start w:val="1"/>
      <w:numFmt w:val="bullet"/>
      <w:lvlText w:val=""/>
      <w:lvlJc w:val="left"/>
      <w:pPr>
        <w:ind w:left="1845" w:hanging="360"/>
      </w:pPr>
      <w:rPr>
        <w:rFonts w:ascii="Wingdings" w:hAnsi="Wingdings" w:hint="default"/>
      </w:rPr>
    </w:lvl>
    <w:lvl w:ilvl="3" w:tplc="04070001" w:tentative="1">
      <w:start w:val="1"/>
      <w:numFmt w:val="bullet"/>
      <w:lvlText w:val=""/>
      <w:lvlJc w:val="left"/>
      <w:pPr>
        <w:ind w:left="2565" w:hanging="360"/>
      </w:pPr>
      <w:rPr>
        <w:rFonts w:ascii="Symbol" w:hAnsi="Symbol" w:hint="default"/>
      </w:rPr>
    </w:lvl>
    <w:lvl w:ilvl="4" w:tplc="04070003" w:tentative="1">
      <w:start w:val="1"/>
      <w:numFmt w:val="bullet"/>
      <w:lvlText w:val="o"/>
      <w:lvlJc w:val="left"/>
      <w:pPr>
        <w:ind w:left="3285" w:hanging="360"/>
      </w:pPr>
      <w:rPr>
        <w:rFonts w:ascii="Courier New" w:hAnsi="Courier New" w:cs="Courier New" w:hint="default"/>
      </w:rPr>
    </w:lvl>
    <w:lvl w:ilvl="5" w:tplc="04070005" w:tentative="1">
      <w:start w:val="1"/>
      <w:numFmt w:val="bullet"/>
      <w:lvlText w:val=""/>
      <w:lvlJc w:val="left"/>
      <w:pPr>
        <w:ind w:left="4005" w:hanging="360"/>
      </w:pPr>
      <w:rPr>
        <w:rFonts w:ascii="Wingdings" w:hAnsi="Wingdings" w:hint="default"/>
      </w:rPr>
    </w:lvl>
    <w:lvl w:ilvl="6" w:tplc="04070001" w:tentative="1">
      <w:start w:val="1"/>
      <w:numFmt w:val="bullet"/>
      <w:lvlText w:val=""/>
      <w:lvlJc w:val="left"/>
      <w:pPr>
        <w:ind w:left="4725" w:hanging="360"/>
      </w:pPr>
      <w:rPr>
        <w:rFonts w:ascii="Symbol" w:hAnsi="Symbol" w:hint="default"/>
      </w:rPr>
    </w:lvl>
    <w:lvl w:ilvl="7" w:tplc="04070003" w:tentative="1">
      <w:start w:val="1"/>
      <w:numFmt w:val="bullet"/>
      <w:lvlText w:val="o"/>
      <w:lvlJc w:val="left"/>
      <w:pPr>
        <w:ind w:left="5445" w:hanging="360"/>
      </w:pPr>
      <w:rPr>
        <w:rFonts w:ascii="Courier New" w:hAnsi="Courier New" w:cs="Courier New" w:hint="default"/>
      </w:rPr>
    </w:lvl>
    <w:lvl w:ilvl="8" w:tplc="04070005" w:tentative="1">
      <w:start w:val="1"/>
      <w:numFmt w:val="bullet"/>
      <w:lvlText w:val=""/>
      <w:lvlJc w:val="left"/>
      <w:pPr>
        <w:ind w:left="6165" w:hanging="360"/>
      </w:pPr>
      <w:rPr>
        <w:rFonts w:ascii="Wingdings" w:hAnsi="Wingdings" w:hint="default"/>
      </w:rPr>
    </w:lvl>
  </w:abstractNum>
  <w:abstractNum w:abstractNumId="2">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2A63482A"/>
    <w:multiLevelType w:val="multilevel"/>
    <w:tmpl w:val="FDD21222"/>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5">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6">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502D20A8"/>
    <w:multiLevelType w:val="hybridMultilevel"/>
    <w:tmpl w:val="6932138C"/>
    <w:lvl w:ilvl="0" w:tplc="AE0CA7EA">
      <w:start w:val="20"/>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59207526"/>
    <w:multiLevelType w:val="hybridMultilevel"/>
    <w:tmpl w:val="FFF635B0"/>
    <w:lvl w:ilvl="0" w:tplc="185E3CE2">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12">
    <w:nsid w:val="5A6F2F46"/>
    <w:multiLevelType w:val="hybridMultilevel"/>
    <w:tmpl w:val="BCF48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nsid w:val="5C3C21C0"/>
    <w:multiLevelType w:val="hybridMultilevel"/>
    <w:tmpl w:val="C434960C"/>
    <w:lvl w:ilvl="0" w:tplc="F1CEFA06">
      <w:start w:val="1"/>
      <w:numFmt w:val="bullet"/>
      <w:pStyle w:val="Tabelle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13"/>
  </w:num>
  <w:num w:numId="4">
    <w:abstractNumId w:val="16"/>
  </w:num>
  <w:num w:numId="5">
    <w:abstractNumId w:val="9"/>
  </w:num>
  <w:num w:numId="6">
    <w:abstractNumId w:val="18"/>
  </w:num>
  <w:num w:numId="7">
    <w:abstractNumId w:val="15"/>
  </w:num>
  <w:num w:numId="8">
    <w:abstractNumId w:val="0"/>
  </w:num>
  <w:num w:numId="9">
    <w:abstractNumId w:val="5"/>
  </w:num>
  <w:num w:numId="10">
    <w:abstractNumId w:val="17"/>
  </w:num>
  <w:num w:numId="11">
    <w:abstractNumId w:val="6"/>
  </w:num>
  <w:num w:numId="12">
    <w:abstractNumId w:val="8"/>
  </w:num>
  <w:num w:numId="13">
    <w:abstractNumId w:val="2"/>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14"/>
  </w:num>
  <w:num w:numId="18">
    <w:abstractNumId w:val="11"/>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2"/>
  </w:num>
  <w:num w:numId="73">
    <w:abstractNumId w:val="1"/>
  </w:num>
  <w:num w:numId="74">
    <w:abstractNumId w:val="10"/>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BC6"/>
    <w:rsid w:val="00003A51"/>
    <w:rsid w:val="00005129"/>
    <w:rsid w:val="00005A28"/>
    <w:rsid w:val="00005EAC"/>
    <w:rsid w:val="00010974"/>
    <w:rsid w:val="00012FDD"/>
    <w:rsid w:val="000147D5"/>
    <w:rsid w:val="000160EC"/>
    <w:rsid w:val="00022806"/>
    <w:rsid w:val="00024E63"/>
    <w:rsid w:val="000343DC"/>
    <w:rsid w:val="00036A4D"/>
    <w:rsid w:val="000411A8"/>
    <w:rsid w:val="000451A9"/>
    <w:rsid w:val="00047E1C"/>
    <w:rsid w:val="0005288C"/>
    <w:rsid w:val="00054C69"/>
    <w:rsid w:val="00057390"/>
    <w:rsid w:val="00064582"/>
    <w:rsid w:val="000730E5"/>
    <w:rsid w:val="00082B5B"/>
    <w:rsid w:val="00085806"/>
    <w:rsid w:val="00085AB3"/>
    <w:rsid w:val="00085E05"/>
    <w:rsid w:val="00087A0A"/>
    <w:rsid w:val="00087F1E"/>
    <w:rsid w:val="00090196"/>
    <w:rsid w:val="00092DF1"/>
    <w:rsid w:val="0009618B"/>
    <w:rsid w:val="00096D89"/>
    <w:rsid w:val="000977FD"/>
    <w:rsid w:val="00097AAA"/>
    <w:rsid w:val="000A434A"/>
    <w:rsid w:val="000A7340"/>
    <w:rsid w:val="000A764B"/>
    <w:rsid w:val="000B1737"/>
    <w:rsid w:val="000C5FC9"/>
    <w:rsid w:val="000D483D"/>
    <w:rsid w:val="000D5446"/>
    <w:rsid w:val="000E16BD"/>
    <w:rsid w:val="000E33F4"/>
    <w:rsid w:val="000E763B"/>
    <w:rsid w:val="000E79DB"/>
    <w:rsid w:val="000F1D64"/>
    <w:rsid w:val="000F3FE6"/>
    <w:rsid w:val="000F5366"/>
    <w:rsid w:val="000F695F"/>
    <w:rsid w:val="001021F6"/>
    <w:rsid w:val="00102A7B"/>
    <w:rsid w:val="001066AF"/>
    <w:rsid w:val="00111E6A"/>
    <w:rsid w:val="00116558"/>
    <w:rsid w:val="0012000E"/>
    <w:rsid w:val="001332A4"/>
    <w:rsid w:val="00141167"/>
    <w:rsid w:val="001424B4"/>
    <w:rsid w:val="0014480F"/>
    <w:rsid w:val="001467A4"/>
    <w:rsid w:val="001479A8"/>
    <w:rsid w:val="00150617"/>
    <w:rsid w:val="00153EE8"/>
    <w:rsid w:val="00161E8C"/>
    <w:rsid w:val="001633C8"/>
    <w:rsid w:val="00164BB7"/>
    <w:rsid w:val="00165AE6"/>
    <w:rsid w:val="00173367"/>
    <w:rsid w:val="00177093"/>
    <w:rsid w:val="001779FC"/>
    <w:rsid w:val="00180A81"/>
    <w:rsid w:val="00185446"/>
    <w:rsid w:val="00186B1D"/>
    <w:rsid w:val="00186B3F"/>
    <w:rsid w:val="00196EEE"/>
    <w:rsid w:val="001979E7"/>
    <w:rsid w:val="001A2103"/>
    <w:rsid w:val="001A2E93"/>
    <w:rsid w:val="001A4376"/>
    <w:rsid w:val="001B4C23"/>
    <w:rsid w:val="001C241E"/>
    <w:rsid w:val="001C48AE"/>
    <w:rsid w:val="001C5521"/>
    <w:rsid w:val="001C721C"/>
    <w:rsid w:val="001D408B"/>
    <w:rsid w:val="001D571F"/>
    <w:rsid w:val="001E03DE"/>
    <w:rsid w:val="001E0E8C"/>
    <w:rsid w:val="001E4484"/>
    <w:rsid w:val="001F1C14"/>
    <w:rsid w:val="001F2561"/>
    <w:rsid w:val="001F3112"/>
    <w:rsid w:val="001F44E7"/>
    <w:rsid w:val="0020278E"/>
    <w:rsid w:val="00203E01"/>
    <w:rsid w:val="0020448B"/>
    <w:rsid w:val="002077E6"/>
    <w:rsid w:val="00210076"/>
    <w:rsid w:val="00210735"/>
    <w:rsid w:val="00214B84"/>
    <w:rsid w:val="002223B8"/>
    <w:rsid w:val="002250A5"/>
    <w:rsid w:val="00225F48"/>
    <w:rsid w:val="0022617F"/>
    <w:rsid w:val="00227078"/>
    <w:rsid w:val="00233EB7"/>
    <w:rsid w:val="00234B66"/>
    <w:rsid w:val="002403EF"/>
    <w:rsid w:val="00241372"/>
    <w:rsid w:val="00245B06"/>
    <w:rsid w:val="00253AA4"/>
    <w:rsid w:val="00254742"/>
    <w:rsid w:val="002611F5"/>
    <w:rsid w:val="0026231E"/>
    <w:rsid w:val="002624E9"/>
    <w:rsid w:val="00262CAF"/>
    <w:rsid w:val="00266788"/>
    <w:rsid w:val="00272567"/>
    <w:rsid w:val="00280ADF"/>
    <w:rsid w:val="00281CB1"/>
    <w:rsid w:val="0028313B"/>
    <w:rsid w:val="0028730A"/>
    <w:rsid w:val="002915B8"/>
    <w:rsid w:val="00295704"/>
    <w:rsid w:val="00295FBB"/>
    <w:rsid w:val="00296589"/>
    <w:rsid w:val="00297564"/>
    <w:rsid w:val="002979DC"/>
    <w:rsid w:val="002A2D21"/>
    <w:rsid w:val="002A44D8"/>
    <w:rsid w:val="002A5238"/>
    <w:rsid w:val="002A79B5"/>
    <w:rsid w:val="002B1CA9"/>
    <w:rsid w:val="002B5C8D"/>
    <w:rsid w:val="002E10B1"/>
    <w:rsid w:val="002E2050"/>
    <w:rsid w:val="002F2555"/>
    <w:rsid w:val="002F56F9"/>
    <w:rsid w:val="00303442"/>
    <w:rsid w:val="003056A5"/>
    <w:rsid w:val="003079A7"/>
    <w:rsid w:val="003205B2"/>
    <w:rsid w:val="003243FE"/>
    <w:rsid w:val="00327A49"/>
    <w:rsid w:val="00327A81"/>
    <w:rsid w:val="00334277"/>
    <w:rsid w:val="003346C3"/>
    <w:rsid w:val="00336101"/>
    <w:rsid w:val="00336661"/>
    <w:rsid w:val="0033683E"/>
    <w:rsid w:val="0034063E"/>
    <w:rsid w:val="003421A1"/>
    <w:rsid w:val="003457A0"/>
    <w:rsid w:val="00351422"/>
    <w:rsid w:val="00351D1B"/>
    <w:rsid w:val="0035526F"/>
    <w:rsid w:val="003552C0"/>
    <w:rsid w:val="003567E6"/>
    <w:rsid w:val="00357C55"/>
    <w:rsid w:val="00361E5E"/>
    <w:rsid w:val="00362A92"/>
    <w:rsid w:val="00366215"/>
    <w:rsid w:val="0037362B"/>
    <w:rsid w:val="003754CF"/>
    <w:rsid w:val="003761E3"/>
    <w:rsid w:val="00385D63"/>
    <w:rsid w:val="00387063"/>
    <w:rsid w:val="00387446"/>
    <w:rsid w:val="00391945"/>
    <w:rsid w:val="00394BB5"/>
    <w:rsid w:val="003A0130"/>
    <w:rsid w:val="003A17D4"/>
    <w:rsid w:val="003A51FA"/>
    <w:rsid w:val="003A5677"/>
    <w:rsid w:val="003A7DC1"/>
    <w:rsid w:val="003B4698"/>
    <w:rsid w:val="003C4B80"/>
    <w:rsid w:val="003C56C4"/>
    <w:rsid w:val="003D0AD2"/>
    <w:rsid w:val="003D2E25"/>
    <w:rsid w:val="003D4989"/>
    <w:rsid w:val="003D518F"/>
    <w:rsid w:val="003D78CD"/>
    <w:rsid w:val="003E4003"/>
    <w:rsid w:val="003E4BD8"/>
    <w:rsid w:val="003E50AE"/>
    <w:rsid w:val="003E5316"/>
    <w:rsid w:val="003F0A5B"/>
    <w:rsid w:val="003F4D01"/>
    <w:rsid w:val="003F5C78"/>
    <w:rsid w:val="003F6BC7"/>
    <w:rsid w:val="003F75E9"/>
    <w:rsid w:val="0040079F"/>
    <w:rsid w:val="0042086D"/>
    <w:rsid w:val="00421B4D"/>
    <w:rsid w:val="0042345D"/>
    <w:rsid w:val="00427F8B"/>
    <w:rsid w:val="0043494C"/>
    <w:rsid w:val="00434E9E"/>
    <w:rsid w:val="004368C2"/>
    <w:rsid w:val="00444412"/>
    <w:rsid w:val="00444F9C"/>
    <w:rsid w:val="00446163"/>
    <w:rsid w:val="0044650F"/>
    <w:rsid w:val="004477E8"/>
    <w:rsid w:val="00451A14"/>
    <w:rsid w:val="004524BD"/>
    <w:rsid w:val="004529FA"/>
    <w:rsid w:val="00455C62"/>
    <w:rsid w:val="004567A3"/>
    <w:rsid w:val="004623F0"/>
    <w:rsid w:val="004652D2"/>
    <w:rsid w:val="00472595"/>
    <w:rsid w:val="00476BF7"/>
    <w:rsid w:val="0047779F"/>
    <w:rsid w:val="00482B57"/>
    <w:rsid w:val="00486468"/>
    <w:rsid w:val="00487613"/>
    <w:rsid w:val="00490003"/>
    <w:rsid w:val="00493E75"/>
    <w:rsid w:val="004A7994"/>
    <w:rsid w:val="004B12FD"/>
    <w:rsid w:val="004B50F9"/>
    <w:rsid w:val="004B658C"/>
    <w:rsid w:val="004B7AB3"/>
    <w:rsid w:val="004C18F1"/>
    <w:rsid w:val="004C61D4"/>
    <w:rsid w:val="004D3EFB"/>
    <w:rsid w:val="004D7CCB"/>
    <w:rsid w:val="004E2D8B"/>
    <w:rsid w:val="004F2683"/>
    <w:rsid w:val="004F44DF"/>
    <w:rsid w:val="004F6559"/>
    <w:rsid w:val="004F754E"/>
    <w:rsid w:val="005039B8"/>
    <w:rsid w:val="00506241"/>
    <w:rsid w:val="0051078A"/>
    <w:rsid w:val="00514AC8"/>
    <w:rsid w:val="00516DF0"/>
    <w:rsid w:val="00517F2C"/>
    <w:rsid w:val="00520BD0"/>
    <w:rsid w:val="005228F8"/>
    <w:rsid w:val="00524F26"/>
    <w:rsid w:val="00525F76"/>
    <w:rsid w:val="00530D96"/>
    <w:rsid w:val="005316C3"/>
    <w:rsid w:val="0053570A"/>
    <w:rsid w:val="00535F4A"/>
    <w:rsid w:val="00537860"/>
    <w:rsid w:val="005401FA"/>
    <w:rsid w:val="00542D04"/>
    <w:rsid w:val="00545AB7"/>
    <w:rsid w:val="00547E4D"/>
    <w:rsid w:val="00553FB2"/>
    <w:rsid w:val="005640D5"/>
    <w:rsid w:val="005659E7"/>
    <w:rsid w:val="00566140"/>
    <w:rsid w:val="00570BD9"/>
    <w:rsid w:val="00573512"/>
    <w:rsid w:val="00576B00"/>
    <w:rsid w:val="00581AF7"/>
    <w:rsid w:val="00583B69"/>
    <w:rsid w:val="00583BFC"/>
    <w:rsid w:val="0059012D"/>
    <w:rsid w:val="00597140"/>
    <w:rsid w:val="005A16A2"/>
    <w:rsid w:val="005A4C8A"/>
    <w:rsid w:val="005A6541"/>
    <w:rsid w:val="005A6708"/>
    <w:rsid w:val="005B11C7"/>
    <w:rsid w:val="005B6550"/>
    <w:rsid w:val="005C19AC"/>
    <w:rsid w:val="005C27B4"/>
    <w:rsid w:val="005C4141"/>
    <w:rsid w:val="005C53BA"/>
    <w:rsid w:val="005C589B"/>
    <w:rsid w:val="005C6207"/>
    <w:rsid w:val="005D451F"/>
    <w:rsid w:val="005E0259"/>
    <w:rsid w:val="005E4A43"/>
    <w:rsid w:val="005F2535"/>
    <w:rsid w:val="005F77F9"/>
    <w:rsid w:val="00603A8F"/>
    <w:rsid w:val="00607CB0"/>
    <w:rsid w:val="0061505A"/>
    <w:rsid w:val="0061537C"/>
    <w:rsid w:val="00616040"/>
    <w:rsid w:val="006173EF"/>
    <w:rsid w:val="00624F16"/>
    <w:rsid w:val="0062790D"/>
    <w:rsid w:val="00627E41"/>
    <w:rsid w:val="006303B4"/>
    <w:rsid w:val="006308C3"/>
    <w:rsid w:val="006344C4"/>
    <w:rsid w:val="00635328"/>
    <w:rsid w:val="00640456"/>
    <w:rsid w:val="006535F9"/>
    <w:rsid w:val="00656402"/>
    <w:rsid w:val="00661782"/>
    <w:rsid w:val="00665E61"/>
    <w:rsid w:val="0067020A"/>
    <w:rsid w:val="00674242"/>
    <w:rsid w:val="00676C8F"/>
    <w:rsid w:val="0069030C"/>
    <w:rsid w:val="0069124D"/>
    <w:rsid w:val="00695297"/>
    <w:rsid w:val="006A2B3A"/>
    <w:rsid w:val="006A33EA"/>
    <w:rsid w:val="006A5BF4"/>
    <w:rsid w:val="006A5D06"/>
    <w:rsid w:val="006A64CA"/>
    <w:rsid w:val="006B2D4A"/>
    <w:rsid w:val="006B3925"/>
    <w:rsid w:val="006B5649"/>
    <w:rsid w:val="006C0DF0"/>
    <w:rsid w:val="006C4859"/>
    <w:rsid w:val="006C4D0A"/>
    <w:rsid w:val="006C7249"/>
    <w:rsid w:val="006D23E6"/>
    <w:rsid w:val="006D3107"/>
    <w:rsid w:val="006D60C4"/>
    <w:rsid w:val="006D6164"/>
    <w:rsid w:val="006D75BC"/>
    <w:rsid w:val="006E3DED"/>
    <w:rsid w:val="006E4825"/>
    <w:rsid w:val="006E756E"/>
    <w:rsid w:val="006F661D"/>
    <w:rsid w:val="006F6E2E"/>
    <w:rsid w:val="00702409"/>
    <w:rsid w:val="00706E47"/>
    <w:rsid w:val="00712924"/>
    <w:rsid w:val="00715FF1"/>
    <w:rsid w:val="007224FA"/>
    <w:rsid w:val="0072380A"/>
    <w:rsid w:val="00727B8B"/>
    <w:rsid w:val="007328BB"/>
    <w:rsid w:val="007408D1"/>
    <w:rsid w:val="00740ADF"/>
    <w:rsid w:val="00751B12"/>
    <w:rsid w:val="0075369A"/>
    <w:rsid w:val="0075476A"/>
    <w:rsid w:val="00754873"/>
    <w:rsid w:val="00760104"/>
    <w:rsid w:val="00764360"/>
    <w:rsid w:val="007665EC"/>
    <w:rsid w:val="00770F61"/>
    <w:rsid w:val="00781921"/>
    <w:rsid w:val="00782F38"/>
    <w:rsid w:val="00784331"/>
    <w:rsid w:val="00785EA7"/>
    <w:rsid w:val="00790606"/>
    <w:rsid w:val="0079512C"/>
    <w:rsid w:val="007A239C"/>
    <w:rsid w:val="007A2621"/>
    <w:rsid w:val="007A69E4"/>
    <w:rsid w:val="007B7335"/>
    <w:rsid w:val="007C174E"/>
    <w:rsid w:val="007C18C9"/>
    <w:rsid w:val="007C55F7"/>
    <w:rsid w:val="007C55FD"/>
    <w:rsid w:val="007E1441"/>
    <w:rsid w:val="007E561F"/>
    <w:rsid w:val="007E5B6A"/>
    <w:rsid w:val="007F4F2D"/>
    <w:rsid w:val="007F67D3"/>
    <w:rsid w:val="007F7024"/>
    <w:rsid w:val="00803891"/>
    <w:rsid w:val="00803D93"/>
    <w:rsid w:val="008052EF"/>
    <w:rsid w:val="00811E42"/>
    <w:rsid w:val="008177BD"/>
    <w:rsid w:val="00822445"/>
    <w:rsid w:val="00832068"/>
    <w:rsid w:val="00832BFD"/>
    <w:rsid w:val="00833C3F"/>
    <w:rsid w:val="00836996"/>
    <w:rsid w:val="00840DEE"/>
    <w:rsid w:val="00841EE7"/>
    <w:rsid w:val="00842D99"/>
    <w:rsid w:val="0085073C"/>
    <w:rsid w:val="00850A64"/>
    <w:rsid w:val="0086143C"/>
    <w:rsid w:val="00864F7A"/>
    <w:rsid w:val="0086600F"/>
    <w:rsid w:val="00867312"/>
    <w:rsid w:val="0087050F"/>
    <w:rsid w:val="00870BEB"/>
    <w:rsid w:val="008718EA"/>
    <w:rsid w:val="00872AC9"/>
    <w:rsid w:val="00873419"/>
    <w:rsid w:val="00874A59"/>
    <w:rsid w:val="00876F86"/>
    <w:rsid w:val="00877B0B"/>
    <w:rsid w:val="00883DF0"/>
    <w:rsid w:val="008902C2"/>
    <w:rsid w:val="008955B4"/>
    <w:rsid w:val="00896958"/>
    <w:rsid w:val="008A7911"/>
    <w:rsid w:val="008B103F"/>
    <w:rsid w:val="008B49F7"/>
    <w:rsid w:val="008B5FA6"/>
    <w:rsid w:val="008B619C"/>
    <w:rsid w:val="008B6EE3"/>
    <w:rsid w:val="008B7C87"/>
    <w:rsid w:val="008C10F2"/>
    <w:rsid w:val="008C2856"/>
    <w:rsid w:val="008C74E5"/>
    <w:rsid w:val="008D0F77"/>
    <w:rsid w:val="008D17C4"/>
    <w:rsid w:val="008D5EDB"/>
    <w:rsid w:val="008E2D1B"/>
    <w:rsid w:val="008F0941"/>
    <w:rsid w:val="008F5CE1"/>
    <w:rsid w:val="008F6D67"/>
    <w:rsid w:val="00900D7C"/>
    <w:rsid w:val="00901C17"/>
    <w:rsid w:val="009072C9"/>
    <w:rsid w:val="009103A6"/>
    <w:rsid w:val="00910401"/>
    <w:rsid w:val="0091211D"/>
    <w:rsid w:val="00912760"/>
    <w:rsid w:val="0091383B"/>
    <w:rsid w:val="00913F2D"/>
    <w:rsid w:val="009144D8"/>
    <w:rsid w:val="00916D0F"/>
    <w:rsid w:val="00917C6D"/>
    <w:rsid w:val="00924B04"/>
    <w:rsid w:val="00925132"/>
    <w:rsid w:val="009269BF"/>
    <w:rsid w:val="009314CF"/>
    <w:rsid w:val="009334EC"/>
    <w:rsid w:val="00933A0B"/>
    <w:rsid w:val="00943640"/>
    <w:rsid w:val="009452CB"/>
    <w:rsid w:val="00953044"/>
    <w:rsid w:val="009532B6"/>
    <w:rsid w:val="009533B3"/>
    <w:rsid w:val="0095414A"/>
    <w:rsid w:val="0095651D"/>
    <w:rsid w:val="0096073B"/>
    <w:rsid w:val="00961F0B"/>
    <w:rsid w:val="00965404"/>
    <w:rsid w:val="00971241"/>
    <w:rsid w:val="009735C6"/>
    <w:rsid w:val="0097446E"/>
    <w:rsid w:val="0097610C"/>
    <w:rsid w:val="00980E77"/>
    <w:rsid w:val="009839BE"/>
    <w:rsid w:val="009911FA"/>
    <w:rsid w:val="00992625"/>
    <w:rsid w:val="009935DA"/>
    <w:rsid w:val="00994404"/>
    <w:rsid w:val="0099741B"/>
    <w:rsid w:val="009A1DE7"/>
    <w:rsid w:val="009A2B8E"/>
    <w:rsid w:val="009C05F9"/>
    <w:rsid w:val="009C2229"/>
    <w:rsid w:val="009C621D"/>
    <w:rsid w:val="009C6AD3"/>
    <w:rsid w:val="009D3B43"/>
    <w:rsid w:val="009D56E0"/>
    <w:rsid w:val="009D5F2C"/>
    <w:rsid w:val="009E6802"/>
    <w:rsid w:val="009F66A5"/>
    <w:rsid w:val="009F74BE"/>
    <w:rsid w:val="00A0027C"/>
    <w:rsid w:val="00A0081C"/>
    <w:rsid w:val="00A010D4"/>
    <w:rsid w:val="00A02BA7"/>
    <w:rsid w:val="00A02E9F"/>
    <w:rsid w:val="00A103EA"/>
    <w:rsid w:val="00A1042A"/>
    <w:rsid w:val="00A20659"/>
    <w:rsid w:val="00A24DDF"/>
    <w:rsid w:val="00A33833"/>
    <w:rsid w:val="00A33C98"/>
    <w:rsid w:val="00A3454F"/>
    <w:rsid w:val="00A410C8"/>
    <w:rsid w:val="00A434CC"/>
    <w:rsid w:val="00A46393"/>
    <w:rsid w:val="00A5009A"/>
    <w:rsid w:val="00A53EBD"/>
    <w:rsid w:val="00A567D9"/>
    <w:rsid w:val="00A56B02"/>
    <w:rsid w:val="00A61A37"/>
    <w:rsid w:val="00A62EBE"/>
    <w:rsid w:val="00A70232"/>
    <w:rsid w:val="00A71A20"/>
    <w:rsid w:val="00A73AEC"/>
    <w:rsid w:val="00A74C42"/>
    <w:rsid w:val="00A757D8"/>
    <w:rsid w:val="00A91AEE"/>
    <w:rsid w:val="00A92042"/>
    <w:rsid w:val="00A926A1"/>
    <w:rsid w:val="00A94F72"/>
    <w:rsid w:val="00AA299D"/>
    <w:rsid w:val="00AA7B55"/>
    <w:rsid w:val="00AB373B"/>
    <w:rsid w:val="00AB5F36"/>
    <w:rsid w:val="00AB696B"/>
    <w:rsid w:val="00AC3742"/>
    <w:rsid w:val="00AC3CD0"/>
    <w:rsid w:val="00AC430F"/>
    <w:rsid w:val="00AD06A6"/>
    <w:rsid w:val="00AD3746"/>
    <w:rsid w:val="00AD76C6"/>
    <w:rsid w:val="00AE0EC0"/>
    <w:rsid w:val="00AE19DB"/>
    <w:rsid w:val="00AE267D"/>
    <w:rsid w:val="00AE418B"/>
    <w:rsid w:val="00AE47FF"/>
    <w:rsid w:val="00AE4C47"/>
    <w:rsid w:val="00AE530A"/>
    <w:rsid w:val="00AE53C5"/>
    <w:rsid w:val="00AF11A2"/>
    <w:rsid w:val="00AF5F75"/>
    <w:rsid w:val="00B0081F"/>
    <w:rsid w:val="00B00DA4"/>
    <w:rsid w:val="00B05391"/>
    <w:rsid w:val="00B06DEA"/>
    <w:rsid w:val="00B139F3"/>
    <w:rsid w:val="00B2315B"/>
    <w:rsid w:val="00B2471A"/>
    <w:rsid w:val="00B3632B"/>
    <w:rsid w:val="00B367C3"/>
    <w:rsid w:val="00B369E2"/>
    <w:rsid w:val="00B43592"/>
    <w:rsid w:val="00B44369"/>
    <w:rsid w:val="00B4780D"/>
    <w:rsid w:val="00B47FF3"/>
    <w:rsid w:val="00B51DE9"/>
    <w:rsid w:val="00B553BF"/>
    <w:rsid w:val="00B55577"/>
    <w:rsid w:val="00B56F9E"/>
    <w:rsid w:val="00B57D7E"/>
    <w:rsid w:val="00B606F7"/>
    <w:rsid w:val="00B619C2"/>
    <w:rsid w:val="00B642D9"/>
    <w:rsid w:val="00B66B61"/>
    <w:rsid w:val="00B815E2"/>
    <w:rsid w:val="00B911F3"/>
    <w:rsid w:val="00B935A4"/>
    <w:rsid w:val="00B93CE6"/>
    <w:rsid w:val="00BA1038"/>
    <w:rsid w:val="00BA1E2D"/>
    <w:rsid w:val="00BA3365"/>
    <w:rsid w:val="00BA64CC"/>
    <w:rsid w:val="00BB4334"/>
    <w:rsid w:val="00BB629A"/>
    <w:rsid w:val="00BC5C4A"/>
    <w:rsid w:val="00BD1EE7"/>
    <w:rsid w:val="00BD5259"/>
    <w:rsid w:val="00BE21B0"/>
    <w:rsid w:val="00BE4DD2"/>
    <w:rsid w:val="00BE7018"/>
    <w:rsid w:val="00BF35AC"/>
    <w:rsid w:val="00BF5E7A"/>
    <w:rsid w:val="00BF7272"/>
    <w:rsid w:val="00C028AA"/>
    <w:rsid w:val="00C036FE"/>
    <w:rsid w:val="00C03E7B"/>
    <w:rsid w:val="00C04D0C"/>
    <w:rsid w:val="00C074DE"/>
    <w:rsid w:val="00C07653"/>
    <w:rsid w:val="00C13D10"/>
    <w:rsid w:val="00C224C8"/>
    <w:rsid w:val="00C22DA6"/>
    <w:rsid w:val="00C2394E"/>
    <w:rsid w:val="00C23A5E"/>
    <w:rsid w:val="00C244E3"/>
    <w:rsid w:val="00C258F2"/>
    <w:rsid w:val="00C25BF1"/>
    <w:rsid w:val="00C25FA2"/>
    <w:rsid w:val="00C3132B"/>
    <w:rsid w:val="00C37F08"/>
    <w:rsid w:val="00C41394"/>
    <w:rsid w:val="00C45971"/>
    <w:rsid w:val="00C4772F"/>
    <w:rsid w:val="00C518FF"/>
    <w:rsid w:val="00C62390"/>
    <w:rsid w:val="00C645DB"/>
    <w:rsid w:val="00C67F16"/>
    <w:rsid w:val="00C701E5"/>
    <w:rsid w:val="00C743BE"/>
    <w:rsid w:val="00C82EFF"/>
    <w:rsid w:val="00C846AB"/>
    <w:rsid w:val="00C917AA"/>
    <w:rsid w:val="00CA0F95"/>
    <w:rsid w:val="00CA4468"/>
    <w:rsid w:val="00CB0197"/>
    <w:rsid w:val="00CB6876"/>
    <w:rsid w:val="00CB6BBC"/>
    <w:rsid w:val="00CB7B3C"/>
    <w:rsid w:val="00CC3814"/>
    <w:rsid w:val="00CD17C3"/>
    <w:rsid w:val="00CD1CB7"/>
    <w:rsid w:val="00CD3380"/>
    <w:rsid w:val="00CD34A1"/>
    <w:rsid w:val="00CD6932"/>
    <w:rsid w:val="00CE10BA"/>
    <w:rsid w:val="00CE5E0F"/>
    <w:rsid w:val="00CF0506"/>
    <w:rsid w:val="00CF69C3"/>
    <w:rsid w:val="00D00DFB"/>
    <w:rsid w:val="00D20D85"/>
    <w:rsid w:val="00D26B0F"/>
    <w:rsid w:val="00D34A82"/>
    <w:rsid w:val="00D37005"/>
    <w:rsid w:val="00D40800"/>
    <w:rsid w:val="00D447F8"/>
    <w:rsid w:val="00D513CE"/>
    <w:rsid w:val="00D55E22"/>
    <w:rsid w:val="00D65102"/>
    <w:rsid w:val="00D67293"/>
    <w:rsid w:val="00D71F3F"/>
    <w:rsid w:val="00D75D56"/>
    <w:rsid w:val="00D75EB9"/>
    <w:rsid w:val="00D76BE8"/>
    <w:rsid w:val="00D772B3"/>
    <w:rsid w:val="00D77352"/>
    <w:rsid w:val="00D95217"/>
    <w:rsid w:val="00D963EE"/>
    <w:rsid w:val="00DA26E0"/>
    <w:rsid w:val="00DA3193"/>
    <w:rsid w:val="00DA47D8"/>
    <w:rsid w:val="00DA6064"/>
    <w:rsid w:val="00DB1B55"/>
    <w:rsid w:val="00DB4A0B"/>
    <w:rsid w:val="00DB4E2D"/>
    <w:rsid w:val="00DB5F77"/>
    <w:rsid w:val="00DB742C"/>
    <w:rsid w:val="00DC0942"/>
    <w:rsid w:val="00DC2A31"/>
    <w:rsid w:val="00DC7BD0"/>
    <w:rsid w:val="00DD1147"/>
    <w:rsid w:val="00DD1561"/>
    <w:rsid w:val="00DD199F"/>
    <w:rsid w:val="00DD64D1"/>
    <w:rsid w:val="00DE1C87"/>
    <w:rsid w:val="00DE4890"/>
    <w:rsid w:val="00DE669C"/>
    <w:rsid w:val="00DF22A5"/>
    <w:rsid w:val="00DF4631"/>
    <w:rsid w:val="00DF60B9"/>
    <w:rsid w:val="00DF78A1"/>
    <w:rsid w:val="00E00B95"/>
    <w:rsid w:val="00E015DA"/>
    <w:rsid w:val="00E01B69"/>
    <w:rsid w:val="00E0229A"/>
    <w:rsid w:val="00E12674"/>
    <w:rsid w:val="00E16C70"/>
    <w:rsid w:val="00E20E9E"/>
    <w:rsid w:val="00E21459"/>
    <w:rsid w:val="00E25887"/>
    <w:rsid w:val="00E279F4"/>
    <w:rsid w:val="00E30E50"/>
    <w:rsid w:val="00E34088"/>
    <w:rsid w:val="00E341D3"/>
    <w:rsid w:val="00E36FE2"/>
    <w:rsid w:val="00E37767"/>
    <w:rsid w:val="00E4202E"/>
    <w:rsid w:val="00E44177"/>
    <w:rsid w:val="00E45914"/>
    <w:rsid w:val="00E45B19"/>
    <w:rsid w:val="00E46BCB"/>
    <w:rsid w:val="00E52225"/>
    <w:rsid w:val="00E52E5B"/>
    <w:rsid w:val="00E57C57"/>
    <w:rsid w:val="00E60E5A"/>
    <w:rsid w:val="00E62504"/>
    <w:rsid w:val="00E648D8"/>
    <w:rsid w:val="00E66B7C"/>
    <w:rsid w:val="00E747F4"/>
    <w:rsid w:val="00E74D14"/>
    <w:rsid w:val="00E81A82"/>
    <w:rsid w:val="00E840B9"/>
    <w:rsid w:val="00E85AB1"/>
    <w:rsid w:val="00E879C1"/>
    <w:rsid w:val="00E90D11"/>
    <w:rsid w:val="00EA3571"/>
    <w:rsid w:val="00EA417D"/>
    <w:rsid w:val="00EA541A"/>
    <w:rsid w:val="00EB138C"/>
    <w:rsid w:val="00EB79CA"/>
    <w:rsid w:val="00EC2400"/>
    <w:rsid w:val="00EC3DDC"/>
    <w:rsid w:val="00EC3F69"/>
    <w:rsid w:val="00EC4EC2"/>
    <w:rsid w:val="00ED4D4D"/>
    <w:rsid w:val="00EE257A"/>
    <w:rsid w:val="00EE39DB"/>
    <w:rsid w:val="00EE6694"/>
    <w:rsid w:val="00EF7880"/>
    <w:rsid w:val="00EF7FF8"/>
    <w:rsid w:val="00F0156F"/>
    <w:rsid w:val="00F12606"/>
    <w:rsid w:val="00F14895"/>
    <w:rsid w:val="00F1713F"/>
    <w:rsid w:val="00F31DAA"/>
    <w:rsid w:val="00F34AA7"/>
    <w:rsid w:val="00F37523"/>
    <w:rsid w:val="00F42303"/>
    <w:rsid w:val="00F4390D"/>
    <w:rsid w:val="00F44A67"/>
    <w:rsid w:val="00F52FBA"/>
    <w:rsid w:val="00F62D64"/>
    <w:rsid w:val="00F67B00"/>
    <w:rsid w:val="00F701F9"/>
    <w:rsid w:val="00F7220D"/>
    <w:rsid w:val="00F748DF"/>
    <w:rsid w:val="00F767B5"/>
    <w:rsid w:val="00F84125"/>
    <w:rsid w:val="00F8782A"/>
    <w:rsid w:val="00F92799"/>
    <w:rsid w:val="00F9695E"/>
    <w:rsid w:val="00F96BE1"/>
    <w:rsid w:val="00F97152"/>
    <w:rsid w:val="00F97D80"/>
    <w:rsid w:val="00FA019B"/>
    <w:rsid w:val="00FA4123"/>
    <w:rsid w:val="00FA43B6"/>
    <w:rsid w:val="00FB10A5"/>
    <w:rsid w:val="00FB40E9"/>
    <w:rsid w:val="00FC0F56"/>
    <w:rsid w:val="00FD2E0E"/>
    <w:rsid w:val="00FD6985"/>
    <w:rsid w:val="00FE0DE2"/>
    <w:rsid w:val="00FE1190"/>
    <w:rsid w:val="00FE7BC6"/>
    <w:rsid w:val="00FF04BE"/>
    <w:rsid w:val="00FF0B68"/>
    <w:rsid w:val="00FF1D46"/>
    <w:rsid w:val="00FF3674"/>
    <w:rsid w:val="00FF658C"/>
    <w:rsid w:val="00FF6BCA"/>
    <w:rsid w:val="00FF75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1A4376"/>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6"/>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6"/>
      </w:numPr>
      <w:spacing w:before="120"/>
      <w:jc w:val="both"/>
    </w:pPr>
  </w:style>
  <w:style w:type="paragraph" w:customStyle="1" w:styleId="AufgabeEbene3">
    <w:name w:val="Aufgabe_Ebene3"/>
    <w:basedOn w:val="Standard"/>
    <w:rsid w:val="00992625"/>
    <w:pPr>
      <w:numPr>
        <w:ilvl w:val="2"/>
        <w:numId w:val="16"/>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customStyle="1" w:styleId="TabellenkopfLS">
    <w:name w:val="Tabellenkopf LS"/>
    <w:basedOn w:val="Standard"/>
    <w:rsid w:val="00427F8B"/>
    <w:pPr>
      <w:spacing w:line="240" w:lineRule="exact"/>
      <w:jc w:val="center"/>
    </w:pPr>
    <w:rPr>
      <w:rFonts w:ascii="Univers 55" w:eastAsia="Times New Roman" w:hAnsi="Univers 55" w:cs="Times New Roman"/>
      <w:b/>
      <w:color w:val="000000" w:themeColor="text1"/>
      <w:lang w:eastAsia="de-DE"/>
    </w:rPr>
  </w:style>
  <w:style w:type="paragraph" w:customStyle="1" w:styleId="TabelleAufzhlung">
    <w:name w:val="Tabelle Aufzählung"/>
    <w:basedOn w:val="TabelleLinks"/>
    <w:rsid w:val="00427F8B"/>
    <w:pPr>
      <w:numPr>
        <w:numId w:val="17"/>
      </w:numPr>
      <w:ind w:left="488" w:hanging="244"/>
    </w:pPr>
    <w:rPr>
      <w:rFonts w:ascii="Univers 55" w:hAnsi="Univers 55"/>
      <w:color w:val="000000" w:themeColor="text1"/>
    </w:rPr>
  </w:style>
  <w:style w:type="paragraph" w:customStyle="1" w:styleId="TabelleNummerierung">
    <w:name w:val="Tabelle Nummerierung"/>
    <w:basedOn w:val="TabelleAufzhlung"/>
    <w:rsid w:val="00427F8B"/>
    <w:pPr>
      <w:numPr>
        <w:numId w:val="18"/>
      </w:numPr>
      <w:tabs>
        <w:tab w:val="left" w:pos="510"/>
      </w:tabs>
      <w:ind w:left="568" w:hanging="28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1A4376"/>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6"/>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6"/>
      </w:numPr>
      <w:spacing w:before="120"/>
      <w:jc w:val="both"/>
    </w:pPr>
  </w:style>
  <w:style w:type="paragraph" w:customStyle="1" w:styleId="AufgabeEbene3">
    <w:name w:val="Aufgabe_Ebene3"/>
    <w:basedOn w:val="Standard"/>
    <w:rsid w:val="00992625"/>
    <w:pPr>
      <w:numPr>
        <w:ilvl w:val="2"/>
        <w:numId w:val="16"/>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customStyle="1" w:styleId="TabellenkopfLS">
    <w:name w:val="Tabellenkopf LS"/>
    <w:basedOn w:val="Standard"/>
    <w:rsid w:val="00427F8B"/>
    <w:pPr>
      <w:spacing w:line="240" w:lineRule="exact"/>
      <w:jc w:val="center"/>
    </w:pPr>
    <w:rPr>
      <w:rFonts w:ascii="Univers 55" w:eastAsia="Times New Roman" w:hAnsi="Univers 55" w:cs="Times New Roman"/>
      <w:b/>
      <w:color w:val="000000" w:themeColor="text1"/>
      <w:lang w:eastAsia="de-DE"/>
    </w:rPr>
  </w:style>
  <w:style w:type="paragraph" w:customStyle="1" w:styleId="TabelleAufzhlung">
    <w:name w:val="Tabelle Aufzählung"/>
    <w:basedOn w:val="TabelleLinks"/>
    <w:rsid w:val="00427F8B"/>
    <w:pPr>
      <w:numPr>
        <w:numId w:val="17"/>
      </w:numPr>
      <w:ind w:left="488" w:hanging="244"/>
    </w:pPr>
    <w:rPr>
      <w:rFonts w:ascii="Univers 55" w:hAnsi="Univers 55"/>
      <w:color w:val="000000" w:themeColor="text1"/>
    </w:rPr>
  </w:style>
  <w:style w:type="paragraph" w:customStyle="1" w:styleId="TabelleNummerierung">
    <w:name w:val="Tabelle Nummerierung"/>
    <w:basedOn w:val="TabelleAufzhlung"/>
    <w:rsid w:val="00427F8B"/>
    <w:pPr>
      <w:numPr>
        <w:numId w:val="18"/>
      </w:numPr>
      <w:tabs>
        <w:tab w:val="left" w:pos="510"/>
      </w:tabs>
      <w:ind w:left="568" w:hanging="2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942415621">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8.emf"/><Relationship Id="rId21" Type="http://schemas.openxmlformats.org/officeDocument/2006/relationships/image" Target="media/image23.png"/><Relationship Id="rId42" Type="http://schemas.openxmlformats.org/officeDocument/2006/relationships/image" Target="media/image44.png"/><Relationship Id="rId47" Type="http://schemas.openxmlformats.org/officeDocument/2006/relationships/image" Target="media/image49.png"/><Relationship Id="rId63" Type="http://schemas.openxmlformats.org/officeDocument/2006/relationships/header" Target="header8.xml"/><Relationship Id="rId68" Type="http://schemas.openxmlformats.org/officeDocument/2006/relationships/hyperlink" Target="http://de.wikipedia.org/wiki/Elektrischer_Widerstand" TargetMode="External"/><Relationship Id="rId84" Type="http://schemas.openxmlformats.org/officeDocument/2006/relationships/image" Target="media/image62.png"/><Relationship Id="rId89" Type="http://schemas.openxmlformats.org/officeDocument/2006/relationships/image" Target="media/image66.png"/><Relationship Id="rId2" Type="http://schemas.openxmlformats.org/officeDocument/2006/relationships/numbering" Target="numbering.xml"/><Relationship Id="rId16" Type="http://schemas.openxmlformats.org/officeDocument/2006/relationships/image" Target="media/image18.png"/><Relationship Id="rId29" Type="http://schemas.openxmlformats.org/officeDocument/2006/relationships/image" Target="media/image31.png"/><Relationship Id="rId107" Type="http://schemas.openxmlformats.org/officeDocument/2006/relationships/image" Target="media/image83.png"/><Relationship Id="rId11" Type="http://schemas.openxmlformats.org/officeDocument/2006/relationships/footer" Target="footer1.xml"/><Relationship Id="rId24" Type="http://schemas.openxmlformats.org/officeDocument/2006/relationships/image" Target="media/image26.png"/><Relationship Id="rId32" Type="http://schemas.openxmlformats.org/officeDocument/2006/relationships/image" Target="media/image34.png"/><Relationship Id="rId37" Type="http://schemas.openxmlformats.org/officeDocument/2006/relationships/image" Target="media/image39.png"/><Relationship Id="rId40" Type="http://schemas.openxmlformats.org/officeDocument/2006/relationships/image" Target="media/image42.png"/><Relationship Id="rId45" Type="http://schemas.openxmlformats.org/officeDocument/2006/relationships/image" Target="media/image47.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header" Target="header9.xml"/><Relationship Id="rId74" Type="http://schemas.openxmlformats.org/officeDocument/2006/relationships/hyperlink" Target="http://de.wikipedia.org/wiki/Sp%C3%A4tmittelalter" TargetMode="External"/><Relationship Id="rId79" Type="http://schemas.openxmlformats.org/officeDocument/2006/relationships/image" Target="media/image59.png"/><Relationship Id="rId87" Type="http://schemas.openxmlformats.org/officeDocument/2006/relationships/image" Target="media/image64.png"/><Relationship Id="rId102" Type="http://schemas.openxmlformats.org/officeDocument/2006/relationships/image" Target="media/image78.jpeg"/><Relationship Id="rId110"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eader" Target="header7.xml"/><Relationship Id="rId82" Type="http://schemas.openxmlformats.org/officeDocument/2006/relationships/header" Target="header10.xml"/><Relationship Id="rId90" Type="http://schemas.openxmlformats.org/officeDocument/2006/relationships/image" Target="media/image67.png"/><Relationship Id="rId95" Type="http://schemas.openxmlformats.org/officeDocument/2006/relationships/header" Target="header12.xml"/><Relationship Id="rId19" Type="http://schemas.openxmlformats.org/officeDocument/2006/relationships/image" Target="media/image21.png"/><Relationship Id="rId14" Type="http://schemas.openxmlformats.org/officeDocument/2006/relationships/image" Target="media/image16.png"/><Relationship Id="rId22" Type="http://schemas.openxmlformats.org/officeDocument/2006/relationships/image" Target="media/image24.png"/><Relationship Id="rId27" Type="http://schemas.openxmlformats.org/officeDocument/2006/relationships/image" Target="media/image29.png"/><Relationship Id="rId30" Type="http://schemas.openxmlformats.org/officeDocument/2006/relationships/image" Target="media/image32.png"/><Relationship Id="rId35" Type="http://schemas.openxmlformats.org/officeDocument/2006/relationships/image" Target="media/image37.png"/><Relationship Id="rId43" Type="http://schemas.openxmlformats.org/officeDocument/2006/relationships/image" Target="media/image45.png"/><Relationship Id="rId48" Type="http://schemas.openxmlformats.org/officeDocument/2006/relationships/image" Target="media/image50.png"/><Relationship Id="rId56" Type="http://schemas.openxmlformats.org/officeDocument/2006/relationships/footer" Target="footer3.xml"/><Relationship Id="rId64" Type="http://schemas.openxmlformats.org/officeDocument/2006/relationships/image" Target="media/image56.emf"/><Relationship Id="rId69" Type="http://schemas.openxmlformats.org/officeDocument/2006/relationships/hyperlink" Target="http://de.wikipedia.org/wiki/Dielektrizit%C3%A4tskonstante" TargetMode="External"/><Relationship Id="rId77" Type="http://schemas.openxmlformats.org/officeDocument/2006/relationships/image" Target="media/image57.png"/><Relationship Id="rId100" Type="http://schemas.openxmlformats.org/officeDocument/2006/relationships/image" Target="media/image76.jpeg"/><Relationship Id="rId105" Type="http://schemas.openxmlformats.org/officeDocument/2006/relationships/image" Target="media/image81.jpeg"/><Relationship Id="rId8" Type="http://schemas.openxmlformats.org/officeDocument/2006/relationships/endnotes" Target="endnotes.xml"/><Relationship Id="rId51" Type="http://schemas.openxmlformats.org/officeDocument/2006/relationships/image" Target="media/image53.png"/><Relationship Id="rId72" Type="http://schemas.openxmlformats.org/officeDocument/2006/relationships/hyperlink" Target="http://de.wikipedia.org/wiki/Antike" TargetMode="External"/><Relationship Id="rId80" Type="http://schemas.openxmlformats.org/officeDocument/2006/relationships/image" Target="media/image60.png"/><Relationship Id="rId85" Type="http://schemas.openxmlformats.org/officeDocument/2006/relationships/header" Target="header11.xml"/><Relationship Id="rId93" Type="http://schemas.openxmlformats.org/officeDocument/2006/relationships/image" Target="media/image70.png"/><Relationship Id="rId98" Type="http://schemas.openxmlformats.org/officeDocument/2006/relationships/image" Target="media/image74.jpe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9.png"/><Relationship Id="rId25" Type="http://schemas.openxmlformats.org/officeDocument/2006/relationships/image" Target="media/image27.png"/><Relationship Id="rId33" Type="http://schemas.openxmlformats.org/officeDocument/2006/relationships/image" Target="media/image35.png"/><Relationship Id="rId38" Type="http://schemas.openxmlformats.org/officeDocument/2006/relationships/image" Target="media/image40.emf"/><Relationship Id="rId46" Type="http://schemas.openxmlformats.org/officeDocument/2006/relationships/image" Target="media/image48.png"/><Relationship Id="rId59" Type="http://schemas.openxmlformats.org/officeDocument/2006/relationships/header" Target="header6.xml"/><Relationship Id="rId67" Type="http://schemas.openxmlformats.org/officeDocument/2006/relationships/footer" Target="footer7.xml"/><Relationship Id="rId103" Type="http://schemas.openxmlformats.org/officeDocument/2006/relationships/image" Target="media/image79.jpeg"/><Relationship Id="rId108" Type="http://schemas.openxmlformats.org/officeDocument/2006/relationships/image" Target="media/image84.png"/><Relationship Id="rId20" Type="http://schemas.openxmlformats.org/officeDocument/2006/relationships/image" Target="media/image22.png"/><Relationship Id="rId41" Type="http://schemas.openxmlformats.org/officeDocument/2006/relationships/image" Target="media/image43.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hyperlink" Target="http://de.wikipedia.org/wiki/Elektrostatische_Aufladung" TargetMode="External"/><Relationship Id="rId75" Type="http://schemas.openxmlformats.org/officeDocument/2006/relationships/hyperlink" Target="http://de.wikipedia.org/wiki/William_Gilbert" TargetMode="External"/><Relationship Id="rId83" Type="http://schemas.openxmlformats.org/officeDocument/2006/relationships/footer" Target="footer8.xml"/><Relationship Id="rId88" Type="http://schemas.openxmlformats.org/officeDocument/2006/relationships/image" Target="media/image65.png"/><Relationship Id="rId91" Type="http://schemas.openxmlformats.org/officeDocument/2006/relationships/image" Target="media/image68.png"/><Relationship Id="rId96" Type="http://schemas.openxmlformats.org/officeDocument/2006/relationships/image" Target="media/image7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7.png"/><Relationship Id="rId23" Type="http://schemas.openxmlformats.org/officeDocument/2006/relationships/image" Target="media/image25.png"/><Relationship Id="rId28" Type="http://schemas.openxmlformats.org/officeDocument/2006/relationships/image" Target="media/image30.png"/><Relationship Id="rId36" Type="http://schemas.openxmlformats.org/officeDocument/2006/relationships/image" Target="media/image38.png"/><Relationship Id="rId49" Type="http://schemas.openxmlformats.org/officeDocument/2006/relationships/image" Target="media/image51.png"/><Relationship Id="rId57" Type="http://schemas.openxmlformats.org/officeDocument/2006/relationships/header" Target="header5.xml"/><Relationship Id="rId106" Type="http://schemas.openxmlformats.org/officeDocument/2006/relationships/image" Target="media/image82.jpeg"/><Relationship Id="rId10" Type="http://schemas.openxmlformats.org/officeDocument/2006/relationships/header" Target="header2.xml"/><Relationship Id="rId31" Type="http://schemas.openxmlformats.org/officeDocument/2006/relationships/image" Target="media/image33.png"/><Relationship Id="rId44" Type="http://schemas.openxmlformats.org/officeDocument/2006/relationships/image" Target="media/image46.png"/><Relationship Id="rId52" Type="http://schemas.openxmlformats.org/officeDocument/2006/relationships/image" Target="media/image54.png"/><Relationship Id="rId60" Type="http://schemas.openxmlformats.org/officeDocument/2006/relationships/footer" Target="footer5.xml"/><Relationship Id="rId65" Type="http://schemas.openxmlformats.org/officeDocument/2006/relationships/package" Target="embeddings/Microsoft_PowerPoint_Presentation1.pptx"/><Relationship Id="rId73" Type="http://schemas.openxmlformats.org/officeDocument/2006/relationships/hyperlink" Target="http://de.wikipedia.org/wiki/Plinius_der_%C3%84ltere" TargetMode="External"/><Relationship Id="rId78" Type="http://schemas.openxmlformats.org/officeDocument/2006/relationships/image" Target="media/image58.png"/><Relationship Id="rId81" Type="http://schemas.openxmlformats.org/officeDocument/2006/relationships/image" Target="media/image61.png"/><Relationship Id="rId86" Type="http://schemas.openxmlformats.org/officeDocument/2006/relationships/image" Target="media/image63.png"/><Relationship Id="rId94" Type="http://schemas.openxmlformats.org/officeDocument/2006/relationships/image" Target="media/image71.png"/><Relationship Id="rId99" Type="http://schemas.openxmlformats.org/officeDocument/2006/relationships/image" Target="media/image75.jpeg"/><Relationship Id="rId101" Type="http://schemas.openxmlformats.org/officeDocument/2006/relationships/image" Target="media/image77.jpeg"/><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20.png"/><Relationship Id="rId39" Type="http://schemas.openxmlformats.org/officeDocument/2006/relationships/image" Target="media/image41.png"/><Relationship Id="rId109" Type="http://schemas.openxmlformats.org/officeDocument/2006/relationships/fontTable" Target="fontTable.xml"/><Relationship Id="rId34" Type="http://schemas.openxmlformats.org/officeDocument/2006/relationships/image" Target="media/image36.png"/><Relationship Id="rId50" Type="http://schemas.openxmlformats.org/officeDocument/2006/relationships/image" Target="media/image52.png"/><Relationship Id="rId55" Type="http://schemas.openxmlformats.org/officeDocument/2006/relationships/footer" Target="footer2.xml"/><Relationship Id="rId76" Type="http://schemas.openxmlformats.org/officeDocument/2006/relationships/hyperlink" Target="http://de.wikipedia.org/wiki/Magnetismus" TargetMode="External"/><Relationship Id="rId97" Type="http://schemas.openxmlformats.org/officeDocument/2006/relationships/image" Target="media/image73.jpeg"/><Relationship Id="rId104" Type="http://schemas.openxmlformats.org/officeDocument/2006/relationships/image" Target="media/image80.png"/><Relationship Id="rId7" Type="http://schemas.openxmlformats.org/officeDocument/2006/relationships/footnotes" Target="footnotes.xml"/><Relationship Id="rId71" Type="http://schemas.openxmlformats.org/officeDocument/2006/relationships/hyperlink" Target="http://de.wikipedia.org/wiki/Reibungselektrizit%C3%A4t" TargetMode="External"/><Relationship Id="rId92" Type="http://schemas.openxmlformats.org/officeDocument/2006/relationships/image" Target="media/image69.pn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20beruf%20ges%20neu.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6AFAF-7663-43F5-9048-0BED9FBA3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 beruf ges neu.dotx</Template>
  <TotalTime>0</TotalTime>
  <Pages>110</Pages>
  <Words>21866</Words>
  <Characters>137759</Characters>
  <Application>Microsoft Office Word</Application>
  <DocSecurity>0</DocSecurity>
  <Lines>1147</Lines>
  <Paragraphs>318</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159307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dc:creator>
  <cp:lastModifiedBy>Landesinstitut für Schulentwicklung (HK331)</cp:lastModifiedBy>
  <cp:revision>25</cp:revision>
  <cp:lastPrinted>2015-12-08T13:14:00Z</cp:lastPrinted>
  <dcterms:created xsi:type="dcterms:W3CDTF">2015-08-20T10:25:00Z</dcterms:created>
  <dcterms:modified xsi:type="dcterms:W3CDTF">2016-06-02T14:06:00Z</dcterms:modified>
</cp:coreProperties>
</file>